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67199897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534CB6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A681F" w:rsidRDefault="004A681F" w:rsidP="004A681F">
            <w:r>
              <w:t xml:space="preserve">Председателю </w:t>
            </w:r>
          </w:p>
          <w:p w:rsidR="004A681F" w:rsidRDefault="004A681F" w:rsidP="004A681F">
            <w:r>
              <w:t>Законодательного Собрания Приморского края</w:t>
            </w:r>
          </w:p>
          <w:p w:rsidR="004A681F" w:rsidRDefault="004A681F" w:rsidP="004A681F"/>
          <w:p w:rsidR="004A681F" w:rsidRDefault="004A681F" w:rsidP="004A681F">
            <w:r>
              <w:t>Горчакову В.В.</w:t>
            </w:r>
          </w:p>
          <w:p w:rsidR="00712EF6" w:rsidRPr="00C82E2F" w:rsidRDefault="00712EF6" w:rsidP="009447D8">
            <w:pPr>
              <w:pStyle w:val="8"/>
              <w:widowControl w:val="0"/>
              <w:rPr>
                <w:rFonts w:asciiTheme="minorHAnsi" w:eastAsiaTheme="minorEastAsia" w:hAnsiTheme="minorHAnsi" w:cstheme="minorBidi"/>
                <w:spacing w:val="-6"/>
              </w:rPr>
            </w:pP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B24CC1" w:rsidRDefault="004A681F">
            <w:pPr>
              <w:pStyle w:val="2"/>
              <w:spacing w:before="140"/>
              <w:ind w:firstLine="35"/>
              <w:rPr>
                <w:caps/>
                <w:sz w:val="24"/>
              </w:rPr>
            </w:pPr>
            <w:r>
              <w:rPr>
                <w:caps/>
                <w:sz w:val="24"/>
              </w:rPr>
              <w:t>18.07</w:t>
            </w:r>
            <w:r w:rsidR="009447D8">
              <w:rPr>
                <w:caps/>
                <w:sz w:val="24"/>
              </w:rPr>
              <w:t>.2014</w:t>
            </w: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79638F" w:rsidRDefault="004A681F" w:rsidP="00A86F77">
            <w:pPr>
              <w:pStyle w:val="2"/>
              <w:spacing w:before="140"/>
              <w:rPr>
                <w:sz w:val="24"/>
              </w:rPr>
            </w:pPr>
            <w:r>
              <w:rPr>
                <w:sz w:val="24"/>
              </w:rPr>
              <w:t>127/14</w:t>
            </w:r>
            <w:r w:rsidR="0079638F" w:rsidRPr="0079638F">
              <w:rPr>
                <w:sz w:val="24"/>
              </w:rPr>
              <w:t>-ААС</w:t>
            </w: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8A2D78" w:rsidRDefault="008A2D78" w:rsidP="00CA1659">
      <w:pPr>
        <w:spacing w:after="240" w:line="276" w:lineRule="auto"/>
        <w:jc w:val="both"/>
      </w:pPr>
      <w:r>
        <w:tab/>
      </w:r>
    </w:p>
    <w:p w:rsidR="004A681F" w:rsidRDefault="004A681F" w:rsidP="004A681F">
      <w:pPr>
        <w:pStyle w:val="a3"/>
        <w:tabs>
          <w:tab w:val="clear" w:pos="4153"/>
          <w:tab w:val="clear" w:pos="8306"/>
        </w:tabs>
        <w:spacing w:after="240" w:line="276" w:lineRule="auto"/>
        <w:jc w:val="center"/>
      </w:pPr>
      <w:r>
        <w:t>Уважаемый Виктор Васильевич!</w:t>
      </w:r>
    </w:p>
    <w:p w:rsidR="00CA1659" w:rsidRDefault="004A681F" w:rsidP="00CA1659">
      <w:pPr>
        <w:spacing w:after="240" w:line="276" w:lineRule="auto"/>
        <w:jc w:val="both"/>
        <w:rPr>
          <w:szCs w:val="28"/>
        </w:rPr>
      </w:pPr>
      <w:r>
        <w:rPr>
          <w:szCs w:val="28"/>
        </w:rPr>
        <w:tab/>
      </w:r>
      <w:r w:rsidRPr="00AF7536">
        <w:rPr>
          <w:szCs w:val="28"/>
        </w:rPr>
        <w:t xml:space="preserve">На основании ст.3 Закона Приморского края от 22 декабря 2008 года № 373-КЗ «О законодательной деятельности в Приморском крае» в качестве законодательной инициативы </w:t>
      </w:r>
      <w:r>
        <w:rPr>
          <w:szCs w:val="28"/>
        </w:rPr>
        <w:t xml:space="preserve">вношу </w:t>
      </w:r>
      <w:r>
        <w:t xml:space="preserve">проект </w:t>
      </w:r>
      <w:r>
        <w:rPr>
          <w:szCs w:val="28"/>
        </w:rPr>
        <w:t>Закона Приморского края «О внесении изменений в Закон Приморского края «О приостановлении действия отдельных положений некоторых законодательных актов Приморского края в части индексации оплаты труда».</w:t>
      </w:r>
    </w:p>
    <w:p w:rsidR="004A681F" w:rsidRDefault="004A681F" w:rsidP="004A681F">
      <w:pPr>
        <w:jc w:val="both"/>
      </w:pPr>
      <w:r>
        <w:t>Приложение:  текст законопроекта на 1 л. в 1 экз.;</w:t>
      </w:r>
    </w:p>
    <w:p w:rsidR="004A681F" w:rsidRDefault="004A681F" w:rsidP="004A681F">
      <w:pPr>
        <w:jc w:val="both"/>
      </w:pPr>
      <w:r>
        <w:t xml:space="preserve">                         пояснительная записка на 1 л. в 1 экз.;</w:t>
      </w:r>
    </w:p>
    <w:p w:rsidR="004A681F" w:rsidRDefault="004A681F" w:rsidP="004A681F">
      <w:pPr>
        <w:ind w:left="1843"/>
        <w:jc w:val="both"/>
      </w:pPr>
      <w:r>
        <w:t>финансово-экономическое обоснование проекта закона на 1 л. в 1 экз.;</w:t>
      </w:r>
    </w:p>
    <w:p w:rsidR="004A681F" w:rsidRDefault="004A681F" w:rsidP="004A681F">
      <w:pPr>
        <w:ind w:left="1843"/>
        <w:jc w:val="both"/>
      </w:pPr>
      <w:r>
        <w:t xml:space="preserve"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1 л. в 1 </w:t>
      </w:r>
      <w:proofErr w:type="spellStart"/>
      <w:proofErr w:type="gramStart"/>
      <w:r>
        <w:t>экз</w:t>
      </w:r>
      <w:proofErr w:type="spellEnd"/>
      <w:proofErr w:type="gramEnd"/>
      <w:r>
        <w:t>;</w:t>
      </w:r>
    </w:p>
    <w:p w:rsidR="004A681F" w:rsidRDefault="004A681F" w:rsidP="004A681F">
      <w:pPr>
        <w:ind w:left="1843"/>
        <w:jc w:val="both"/>
      </w:pPr>
      <w:r>
        <w:t xml:space="preserve">Заключение на проект </w:t>
      </w:r>
      <w:r>
        <w:rPr>
          <w:szCs w:val="28"/>
        </w:rPr>
        <w:t>Закона Приморского края «О внесении изменений в Закон Приморского края «О приостановлении действия отдельных положений некоторых законодательных актов Приморского края в части индексации оплаты труда» на 3 л. в 1 экз.</w:t>
      </w:r>
    </w:p>
    <w:p w:rsidR="00CA1659" w:rsidRDefault="00CA1659" w:rsidP="00CA1659">
      <w:pPr>
        <w:spacing w:after="240" w:line="276" w:lineRule="auto"/>
        <w:jc w:val="both"/>
      </w:pPr>
    </w:p>
    <w:p w:rsidR="00CA1659" w:rsidRDefault="00CA1659" w:rsidP="00CA1659">
      <w:pPr>
        <w:spacing w:after="240" w:line="276" w:lineRule="auto"/>
        <w:jc w:val="both"/>
      </w:pPr>
    </w:p>
    <w:p w:rsidR="00303034" w:rsidRPr="0040541B" w:rsidRDefault="00736301" w:rsidP="009C05BD">
      <w:pPr>
        <w:spacing w:after="240" w:line="276" w:lineRule="auto"/>
        <w:ind w:left="6381" w:firstLine="709"/>
        <w:jc w:val="both"/>
        <w:rPr>
          <w:color w:val="000000"/>
          <w:szCs w:val="28"/>
        </w:rPr>
      </w:pPr>
      <w:r w:rsidRPr="0040541B">
        <w:rPr>
          <w:szCs w:val="28"/>
        </w:rPr>
        <w:t>А.А. Самсонов.</w:t>
      </w:r>
    </w:p>
    <w:sectPr w:rsidR="00303034" w:rsidRPr="0040541B" w:rsidSect="009C05BD">
      <w:footerReference w:type="default" r:id="rId10"/>
      <w:footnotePr>
        <w:numFmt w:val="chicago"/>
      </w:footnotePr>
      <w:pgSz w:w="11906" w:h="16838"/>
      <w:pgMar w:top="567" w:right="851" w:bottom="851" w:left="1701" w:header="567" w:footer="5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565" w:rsidRDefault="00A26565">
      <w:r>
        <w:separator/>
      </w:r>
    </w:p>
  </w:endnote>
  <w:endnote w:type="continuationSeparator" w:id="0">
    <w:p w:rsidR="00A26565" w:rsidRDefault="00A265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565" w:rsidRDefault="00A26565">
      <w:r>
        <w:separator/>
      </w:r>
    </w:p>
  </w:footnote>
  <w:footnote w:type="continuationSeparator" w:id="0">
    <w:p w:rsidR="00A26565" w:rsidRDefault="00A265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71641"/>
    <w:multiLevelType w:val="hybridMultilevel"/>
    <w:tmpl w:val="78F60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5060C0"/>
    <w:multiLevelType w:val="hybridMultilevel"/>
    <w:tmpl w:val="9D565F3E"/>
    <w:lvl w:ilvl="0" w:tplc="F5987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36488A"/>
    <w:multiLevelType w:val="hybridMultilevel"/>
    <w:tmpl w:val="FE56D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E0D"/>
    <w:rsid w:val="0000478D"/>
    <w:rsid w:val="00013560"/>
    <w:rsid w:val="00016408"/>
    <w:rsid w:val="00022E3E"/>
    <w:rsid w:val="000335DD"/>
    <w:rsid w:val="00047069"/>
    <w:rsid w:val="0007540C"/>
    <w:rsid w:val="00081B8F"/>
    <w:rsid w:val="000A7589"/>
    <w:rsid w:val="000B02B1"/>
    <w:rsid w:val="000C53DD"/>
    <w:rsid w:val="000F1A66"/>
    <w:rsid w:val="0012655C"/>
    <w:rsid w:val="00163C10"/>
    <w:rsid w:val="00187FEC"/>
    <w:rsid w:val="00192F5F"/>
    <w:rsid w:val="001C4CDF"/>
    <w:rsid w:val="001D11C6"/>
    <w:rsid w:val="001E1D2C"/>
    <w:rsid w:val="001E6474"/>
    <w:rsid w:val="00201302"/>
    <w:rsid w:val="00206BBE"/>
    <w:rsid w:val="002071ED"/>
    <w:rsid w:val="002560C8"/>
    <w:rsid w:val="0025740B"/>
    <w:rsid w:val="00272376"/>
    <w:rsid w:val="00275C05"/>
    <w:rsid w:val="00276C60"/>
    <w:rsid w:val="0028275D"/>
    <w:rsid w:val="002B2893"/>
    <w:rsid w:val="002E5CBF"/>
    <w:rsid w:val="002F2A04"/>
    <w:rsid w:val="002F634F"/>
    <w:rsid w:val="00303034"/>
    <w:rsid w:val="00373ED6"/>
    <w:rsid w:val="003877BE"/>
    <w:rsid w:val="00396538"/>
    <w:rsid w:val="003E09E2"/>
    <w:rsid w:val="003E7C84"/>
    <w:rsid w:val="0040541B"/>
    <w:rsid w:val="00413D03"/>
    <w:rsid w:val="00422BB6"/>
    <w:rsid w:val="00434EB4"/>
    <w:rsid w:val="004527D6"/>
    <w:rsid w:val="00461EE8"/>
    <w:rsid w:val="00465779"/>
    <w:rsid w:val="0049438B"/>
    <w:rsid w:val="00494AA0"/>
    <w:rsid w:val="004A681F"/>
    <w:rsid w:val="004C5930"/>
    <w:rsid w:val="004D53E9"/>
    <w:rsid w:val="004F74FE"/>
    <w:rsid w:val="00520E30"/>
    <w:rsid w:val="005223C8"/>
    <w:rsid w:val="00524A81"/>
    <w:rsid w:val="00527176"/>
    <w:rsid w:val="00534CB6"/>
    <w:rsid w:val="00570D2B"/>
    <w:rsid w:val="00572BCB"/>
    <w:rsid w:val="005A1A29"/>
    <w:rsid w:val="005B4249"/>
    <w:rsid w:val="005B55A5"/>
    <w:rsid w:val="005B699F"/>
    <w:rsid w:val="005F2AE8"/>
    <w:rsid w:val="005F2DBC"/>
    <w:rsid w:val="0061270B"/>
    <w:rsid w:val="006230C3"/>
    <w:rsid w:val="00641711"/>
    <w:rsid w:val="00641B28"/>
    <w:rsid w:val="006463C6"/>
    <w:rsid w:val="006949EF"/>
    <w:rsid w:val="006B14A2"/>
    <w:rsid w:val="006B685A"/>
    <w:rsid w:val="006C10AA"/>
    <w:rsid w:val="006C79CE"/>
    <w:rsid w:val="006D420F"/>
    <w:rsid w:val="006F5FB3"/>
    <w:rsid w:val="00707036"/>
    <w:rsid w:val="00712EF6"/>
    <w:rsid w:val="00736301"/>
    <w:rsid w:val="007465D3"/>
    <w:rsid w:val="0074755C"/>
    <w:rsid w:val="00747D50"/>
    <w:rsid w:val="00782DF1"/>
    <w:rsid w:val="00787CFF"/>
    <w:rsid w:val="0079638F"/>
    <w:rsid w:val="007A3764"/>
    <w:rsid w:val="007D3E8F"/>
    <w:rsid w:val="007D6D48"/>
    <w:rsid w:val="008036BE"/>
    <w:rsid w:val="00825873"/>
    <w:rsid w:val="00825EB4"/>
    <w:rsid w:val="008354B6"/>
    <w:rsid w:val="00863C4F"/>
    <w:rsid w:val="00866039"/>
    <w:rsid w:val="008A2D78"/>
    <w:rsid w:val="008B64EC"/>
    <w:rsid w:val="008C3C71"/>
    <w:rsid w:val="008D5F7C"/>
    <w:rsid w:val="008D66BF"/>
    <w:rsid w:val="008D7990"/>
    <w:rsid w:val="008F7233"/>
    <w:rsid w:val="00920120"/>
    <w:rsid w:val="00931260"/>
    <w:rsid w:val="0094222D"/>
    <w:rsid w:val="009447D8"/>
    <w:rsid w:val="009464C5"/>
    <w:rsid w:val="00956095"/>
    <w:rsid w:val="009804D0"/>
    <w:rsid w:val="0099144C"/>
    <w:rsid w:val="009A3150"/>
    <w:rsid w:val="009B7FCB"/>
    <w:rsid w:val="009C05BD"/>
    <w:rsid w:val="009D04A2"/>
    <w:rsid w:val="009E4003"/>
    <w:rsid w:val="009E78D4"/>
    <w:rsid w:val="00A26565"/>
    <w:rsid w:val="00A330A5"/>
    <w:rsid w:val="00A41E93"/>
    <w:rsid w:val="00A502BB"/>
    <w:rsid w:val="00A50EC7"/>
    <w:rsid w:val="00A86F77"/>
    <w:rsid w:val="00A974EF"/>
    <w:rsid w:val="00AA1624"/>
    <w:rsid w:val="00AB2583"/>
    <w:rsid w:val="00AB41CA"/>
    <w:rsid w:val="00AE4C2F"/>
    <w:rsid w:val="00AE5B8A"/>
    <w:rsid w:val="00AF47DF"/>
    <w:rsid w:val="00B01418"/>
    <w:rsid w:val="00B24CC1"/>
    <w:rsid w:val="00B340CA"/>
    <w:rsid w:val="00B42655"/>
    <w:rsid w:val="00B52BC0"/>
    <w:rsid w:val="00B70B02"/>
    <w:rsid w:val="00B84268"/>
    <w:rsid w:val="00B864A9"/>
    <w:rsid w:val="00B95BCB"/>
    <w:rsid w:val="00B96F06"/>
    <w:rsid w:val="00B976B2"/>
    <w:rsid w:val="00BC4DB8"/>
    <w:rsid w:val="00BC4F3C"/>
    <w:rsid w:val="00BC74FD"/>
    <w:rsid w:val="00BD2751"/>
    <w:rsid w:val="00BE3B3E"/>
    <w:rsid w:val="00BE7977"/>
    <w:rsid w:val="00BF403C"/>
    <w:rsid w:val="00BF5955"/>
    <w:rsid w:val="00C11973"/>
    <w:rsid w:val="00C321E3"/>
    <w:rsid w:val="00C33908"/>
    <w:rsid w:val="00C50840"/>
    <w:rsid w:val="00C82E2F"/>
    <w:rsid w:val="00C848BD"/>
    <w:rsid w:val="00CA1659"/>
    <w:rsid w:val="00CA53BE"/>
    <w:rsid w:val="00CC6685"/>
    <w:rsid w:val="00CC6E17"/>
    <w:rsid w:val="00CE4E0D"/>
    <w:rsid w:val="00CF5AFC"/>
    <w:rsid w:val="00D45C00"/>
    <w:rsid w:val="00D52390"/>
    <w:rsid w:val="00D60363"/>
    <w:rsid w:val="00D6071F"/>
    <w:rsid w:val="00D83351"/>
    <w:rsid w:val="00D858D2"/>
    <w:rsid w:val="00D94E55"/>
    <w:rsid w:val="00DA011F"/>
    <w:rsid w:val="00DA2796"/>
    <w:rsid w:val="00DA64A6"/>
    <w:rsid w:val="00DF0EC2"/>
    <w:rsid w:val="00DF1D9A"/>
    <w:rsid w:val="00E01C1C"/>
    <w:rsid w:val="00E51F33"/>
    <w:rsid w:val="00E61926"/>
    <w:rsid w:val="00E624C4"/>
    <w:rsid w:val="00E64ECE"/>
    <w:rsid w:val="00E708FD"/>
    <w:rsid w:val="00E85854"/>
    <w:rsid w:val="00EA212F"/>
    <w:rsid w:val="00EC66DC"/>
    <w:rsid w:val="00EF5620"/>
    <w:rsid w:val="00EF5F40"/>
    <w:rsid w:val="00F43407"/>
    <w:rsid w:val="00FE43BB"/>
    <w:rsid w:val="00FF2286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nhideWhenUsed/>
    <w:qFormat/>
    <w:rsid w:val="009447D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E09E2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9A3150"/>
    <w:pPr>
      <w:spacing w:before="100" w:beforeAutospacing="1" w:after="100" w:afterAutospacing="1"/>
    </w:pPr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9447D8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cp:lastPrinted>2012-03-23T02:41:00Z</cp:lastPrinted>
  <dcterms:created xsi:type="dcterms:W3CDTF">2014-07-18T03:45:00Z</dcterms:created>
  <dcterms:modified xsi:type="dcterms:W3CDTF">2014-07-18T03:45:00Z</dcterms:modified>
</cp:coreProperties>
</file>