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E27" w:rsidRPr="009C70D0" w:rsidRDefault="00AF4E27" w:rsidP="007A4367">
      <w:pPr>
        <w:ind w:left="5400"/>
        <w:rPr>
          <w:sz w:val="28"/>
          <w:szCs w:val="28"/>
        </w:rPr>
      </w:pPr>
      <w:r w:rsidRPr="009C70D0">
        <w:rPr>
          <w:sz w:val="28"/>
          <w:szCs w:val="28"/>
        </w:rPr>
        <w:t>Утверждено</w:t>
      </w:r>
    </w:p>
    <w:p w:rsidR="00AF4E27" w:rsidRPr="009C70D0" w:rsidRDefault="00AF4E27" w:rsidP="007A4367">
      <w:pPr>
        <w:ind w:left="5400"/>
        <w:rPr>
          <w:sz w:val="28"/>
          <w:szCs w:val="28"/>
        </w:rPr>
      </w:pPr>
      <w:r w:rsidRPr="009C70D0">
        <w:rPr>
          <w:sz w:val="28"/>
          <w:szCs w:val="28"/>
        </w:rPr>
        <w:t>постановлением</w:t>
      </w:r>
    </w:p>
    <w:p w:rsidR="00AF4E27" w:rsidRPr="009C70D0" w:rsidRDefault="00AF4E27" w:rsidP="007A4367">
      <w:pPr>
        <w:ind w:left="5400"/>
        <w:rPr>
          <w:sz w:val="28"/>
          <w:szCs w:val="28"/>
        </w:rPr>
      </w:pPr>
      <w:r w:rsidRPr="009C70D0">
        <w:rPr>
          <w:sz w:val="28"/>
          <w:szCs w:val="28"/>
        </w:rPr>
        <w:t>Законодательного Собрания</w:t>
      </w:r>
    </w:p>
    <w:p w:rsidR="00AF4E27" w:rsidRPr="009C70D0" w:rsidRDefault="00AF4E27" w:rsidP="007A4367">
      <w:pPr>
        <w:ind w:left="5400"/>
        <w:rPr>
          <w:sz w:val="28"/>
          <w:szCs w:val="28"/>
        </w:rPr>
      </w:pPr>
      <w:r w:rsidRPr="009C70D0">
        <w:rPr>
          <w:sz w:val="28"/>
          <w:szCs w:val="28"/>
        </w:rPr>
        <w:t>Приморского края</w:t>
      </w:r>
    </w:p>
    <w:p w:rsidR="00AF4E27" w:rsidRDefault="00AF4E27" w:rsidP="00624F9E">
      <w:pPr>
        <w:jc w:val="center"/>
        <w:rPr>
          <w:sz w:val="28"/>
          <w:szCs w:val="28"/>
        </w:rPr>
      </w:pPr>
    </w:p>
    <w:p w:rsidR="00AF4E27" w:rsidRDefault="00AF4E27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AF4E27" w:rsidRDefault="00AF4E27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</w:p>
    <w:p w:rsidR="00AF4E27" w:rsidRDefault="00AF4E27" w:rsidP="00624F9E">
      <w:pPr>
        <w:jc w:val="center"/>
        <w:rPr>
          <w:sz w:val="28"/>
          <w:szCs w:val="28"/>
        </w:rPr>
      </w:pPr>
    </w:p>
    <w:p w:rsidR="00AF4E27" w:rsidRDefault="00AF4E27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AF4E27" w:rsidRDefault="00AF4E27" w:rsidP="00AE7711">
      <w:pPr>
        <w:ind w:firstLine="709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 w:rsidRPr="004E2919">
        <w:rPr>
          <w:sz w:val="28"/>
          <w:szCs w:val="28"/>
        </w:rPr>
        <w:t>Настоящ</w:t>
      </w:r>
      <w:r>
        <w:rPr>
          <w:sz w:val="28"/>
          <w:szCs w:val="28"/>
        </w:rPr>
        <w:t>е</w:t>
      </w:r>
      <w:r w:rsidRPr="004E2919">
        <w:rPr>
          <w:sz w:val="28"/>
          <w:szCs w:val="28"/>
        </w:rPr>
        <w:t xml:space="preserve">е Положение разработано в соответствии с Указом Президента Российской Федерации от 20 мая 2011 года № 657 </w:t>
      </w:r>
      <w:r w:rsidRPr="004E2919">
        <w:rPr>
          <w:sz w:val="28"/>
          <w:szCs w:val="28"/>
        </w:rPr>
        <w:br/>
        <w:t>"О мониторинге правоприменения в Российской Федерации"</w:t>
      </w:r>
      <w:r>
        <w:rPr>
          <w:sz w:val="28"/>
          <w:szCs w:val="28"/>
        </w:rPr>
        <w:t>,</w:t>
      </w:r>
      <w:r w:rsidRPr="004E2919">
        <w:rPr>
          <w:sz w:val="28"/>
          <w:szCs w:val="28"/>
        </w:rPr>
        <w:t xml:space="preserve"> определяет правовую основу проведения мониторинга </w:t>
      </w:r>
      <w:r>
        <w:rPr>
          <w:sz w:val="28"/>
          <w:szCs w:val="28"/>
        </w:rPr>
        <w:t>правоприменения нормативных правовых актов Приморского края, принятых Законодательным Собранием Приморского края (далее – мониторинг)</w:t>
      </w:r>
      <w:r w:rsidRPr="004E2919">
        <w:rPr>
          <w:sz w:val="28"/>
          <w:szCs w:val="28"/>
        </w:rPr>
        <w:t>.</w:t>
      </w:r>
    </w:p>
    <w:p w:rsidR="00AF4E27" w:rsidRDefault="00AF4E27" w:rsidP="00AE7711">
      <w:pPr>
        <w:ind w:firstLine="709"/>
        <w:rPr>
          <w:sz w:val="28"/>
          <w:szCs w:val="28"/>
        </w:rPr>
      </w:pPr>
    </w:p>
    <w:p w:rsidR="00AF4E27" w:rsidRDefault="00AF4E27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2.Понятие мониторинга 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E2919">
        <w:rPr>
          <w:sz w:val="28"/>
          <w:szCs w:val="28"/>
        </w:rPr>
        <w:t xml:space="preserve">Мониторинг – комплексная, плановая деятельность, осуществляемая Законодательным Собранием </w:t>
      </w:r>
      <w:r>
        <w:rPr>
          <w:sz w:val="28"/>
          <w:szCs w:val="28"/>
        </w:rPr>
        <w:t xml:space="preserve">Приморского края (далее – Законодательное Собрание) </w:t>
      </w:r>
      <w:r w:rsidRPr="004E2919">
        <w:rPr>
          <w:sz w:val="28"/>
          <w:szCs w:val="28"/>
        </w:rPr>
        <w:t xml:space="preserve">в пределах своих полномочий, по сбору, обобщению, анализу и оценке информации </w:t>
      </w:r>
      <w:r>
        <w:rPr>
          <w:sz w:val="28"/>
          <w:szCs w:val="28"/>
        </w:rPr>
        <w:t xml:space="preserve">для обеспечения принятия, изменения или признания утратившими </w:t>
      </w:r>
      <w:r w:rsidRPr="004E2919">
        <w:rPr>
          <w:sz w:val="28"/>
          <w:szCs w:val="28"/>
        </w:rPr>
        <w:t>с</w:t>
      </w:r>
      <w:r>
        <w:rPr>
          <w:sz w:val="28"/>
          <w:szCs w:val="28"/>
        </w:rPr>
        <w:t>илу нормативных правовых актов Приморского края, принятых Законодательным Собранием.</w:t>
      </w:r>
    </w:p>
    <w:p w:rsidR="00AF4E27" w:rsidRPr="004E2919" w:rsidRDefault="00AF4E27" w:rsidP="00AE7711">
      <w:pPr>
        <w:autoSpaceDE w:val="0"/>
        <w:autoSpaceDN w:val="0"/>
        <w:adjustRightInd w:val="0"/>
        <w:ind w:firstLine="709"/>
        <w:jc w:val="both"/>
        <w:outlineLvl w:val="0"/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3.Цели мониторинга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мониторинга являются: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3.1.совершенствование законодательства Приморского края;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3.2.приведение </w:t>
      </w:r>
      <w:r w:rsidRPr="0044162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Приморского края в соответствие с действующим законодательством;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162F">
        <w:rPr>
          <w:sz w:val="28"/>
          <w:szCs w:val="28"/>
        </w:rPr>
        <w:t>3.3.определение эффективности реализации нормативных правовых актов Приморского края;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3.4.повышение эффективности законотворческой деятельности Законодательного Собрания.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4.Задачи мониторинга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Pr="00B804D4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Основными задачами мониторинга являются: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4.1.обеспечение систематизации нормативных правовых актов Приморского края;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3A78">
        <w:rPr>
          <w:sz w:val="28"/>
          <w:szCs w:val="28"/>
        </w:rPr>
        <w:t>4.2.выявление коллизий между нормативными правовыми актами Приморского края, входящими в правовую систему Приморского края, выявление и восполнение пробелов в нормативных правовых актах Приморского края;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4.3.</w:t>
      </w:r>
      <w:r w:rsidRPr="000059B2">
        <w:rPr>
          <w:sz w:val="28"/>
          <w:szCs w:val="28"/>
        </w:rPr>
        <w:t>выявление факторов (в том числе коррупцио</w:t>
      </w:r>
      <w:r>
        <w:rPr>
          <w:sz w:val="28"/>
          <w:szCs w:val="28"/>
        </w:rPr>
        <w:t>генных</w:t>
      </w:r>
      <w:r w:rsidRPr="000059B2">
        <w:rPr>
          <w:sz w:val="28"/>
          <w:szCs w:val="28"/>
        </w:rPr>
        <w:t xml:space="preserve">), снижающих </w:t>
      </w:r>
      <w:r w:rsidRPr="00283A78">
        <w:rPr>
          <w:sz w:val="28"/>
          <w:szCs w:val="28"/>
        </w:rPr>
        <w:t>эффективность реализации нормативных правовых актов Приморского края;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4.4.</w:t>
      </w:r>
      <w:r w:rsidRPr="000059B2">
        <w:rPr>
          <w:sz w:val="28"/>
          <w:szCs w:val="28"/>
        </w:rPr>
        <w:t>создание постоянно действующей системы обратной связи между законодателем и правоприменителем;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4.5.</w:t>
      </w:r>
      <w:r w:rsidRPr="000059B2">
        <w:rPr>
          <w:sz w:val="28"/>
          <w:szCs w:val="28"/>
        </w:rPr>
        <w:t xml:space="preserve">контроль за </w:t>
      </w:r>
      <w:r w:rsidRPr="000D046D">
        <w:rPr>
          <w:sz w:val="28"/>
          <w:szCs w:val="28"/>
        </w:rPr>
        <w:t xml:space="preserve">исполнением </w:t>
      </w:r>
      <w:r w:rsidRPr="00532467">
        <w:rPr>
          <w:sz w:val="28"/>
          <w:szCs w:val="28"/>
        </w:rPr>
        <w:t>нормативных правовых актов Приморского края, принятых Законодательным Собранием;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4.6.</w:t>
      </w:r>
      <w:r w:rsidRPr="000059B2">
        <w:rPr>
          <w:sz w:val="28"/>
          <w:szCs w:val="28"/>
        </w:rPr>
        <w:t>разработка предложений по совершенствованию законотворческой деятельности и законодательного процесса.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5.Принципы мониторинга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Мониторинг осуществляется в соответствии со следующими принципами:</w:t>
      </w:r>
    </w:p>
    <w:p w:rsidR="00AF4E27" w:rsidRPr="00034F3B" w:rsidRDefault="00AF4E27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5.1.принцип целенаправленности</w:t>
      </w:r>
      <w:r w:rsidRPr="00034F3B">
        <w:rPr>
          <w:sz w:val="28"/>
          <w:szCs w:val="28"/>
        </w:rPr>
        <w:t>:</w:t>
      </w:r>
      <w:r>
        <w:rPr>
          <w:sz w:val="28"/>
          <w:szCs w:val="28"/>
        </w:rPr>
        <w:t xml:space="preserve"> мониторинг осуществляется для совершенствования </w:t>
      </w:r>
      <w:r w:rsidRPr="00871850">
        <w:rPr>
          <w:sz w:val="28"/>
          <w:szCs w:val="28"/>
        </w:rPr>
        <w:t>принимаемых Законодательным Собранием нормативных правовых актов;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5.2.принцип объективности: мониторинг проводится путем всестороннего изучения официальной информации о реализации законов Приморского края, принятых подзаконных и правоприменительных актов, судебной практики по вопросам применения нормативных правовых актов</w:t>
      </w:r>
      <w:r w:rsidRPr="005D6E73">
        <w:rPr>
          <w:sz w:val="28"/>
          <w:szCs w:val="28"/>
          <w:highlight w:val="yellow"/>
        </w:rPr>
        <w:t xml:space="preserve"> </w:t>
      </w:r>
      <w:r w:rsidRPr="005D6E73">
        <w:rPr>
          <w:sz w:val="28"/>
          <w:szCs w:val="28"/>
        </w:rPr>
        <w:t>Приморского края;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5.3.принцип планирования: мониторинг осуществляется на плановой основе;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5.4.принцип гласности: информация о проведении мониторинга и доклад о результатах мониторинга являются открытыми, доступными, размещаются на официальном сайте Законодательного Собрания в информационно-коммуникационной сети "Интернет".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6.Объект мониторинга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Мониторинг проводится в отношении </w:t>
      </w:r>
      <w:r w:rsidRPr="00532467">
        <w:rPr>
          <w:sz w:val="28"/>
          <w:szCs w:val="28"/>
        </w:rPr>
        <w:t>нормативного правового акта Приморского края, принятого Законодательным Собранием, отдельного нормативного предписания (положения) нормативного правового акта Приморского края, принятого Законодательным Собранием,  нескольких принятых Законодательным Собранием нормативных правовых актов Приморского края,</w:t>
      </w:r>
      <w:r w:rsidRPr="000059B2">
        <w:rPr>
          <w:sz w:val="28"/>
          <w:szCs w:val="28"/>
        </w:rPr>
        <w:t xml:space="preserve"> взаимосвязанных между собой по предмету регулирования или характеру регулируемых прав и обязанностей (отраслевое законодательств</w:t>
      </w:r>
      <w:r>
        <w:rPr>
          <w:sz w:val="28"/>
          <w:szCs w:val="28"/>
        </w:rPr>
        <w:t>о или отдельные его институты) (далее – объект мониторинга).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7.Этапы мониторинга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Pr="00C23B2A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состоит из следующих этапов</w:t>
      </w:r>
      <w:r w:rsidRPr="00C27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AF4E27" w:rsidRPr="00ED3CB3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Pr="00ED3CB3">
        <w:rPr>
          <w:sz w:val="28"/>
          <w:szCs w:val="28"/>
        </w:rPr>
        <w:t>.</w:t>
      </w:r>
      <w:r>
        <w:rPr>
          <w:sz w:val="28"/>
          <w:szCs w:val="28"/>
        </w:rPr>
        <w:t>планирование мониторинга</w:t>
      </w:r>
      <w:r w:rsidRPr="00ED3CB3">
        <w:rPr>
          <w:sz w:val="28"/>
          <w:szCs w:val="28"/>
        </w:rPr>
        <w:t>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</w:t>
      </w:r>
      <w:r w:rsidRPr="00ED3CB3">
        <w:rPr>
          <w:sz w:val="28"/>
          <w:szCs w:val="28"/>
        </w:rPr>
        <w:t>.</w:t>
      </w:r>
      <w:r>
        <w:rPr>
          <w:sz w:val="28"/>
          <w:szCs w:val="28"/>
        </w:rPr>
        <w:t>проведение мониторинга</w:t>
      </w:r>
      <w:r w:rsidRPr="00ED3CB3">
        <w:rPr>
          <w:sz w:val="28"/>
          <w:szCs w:val="28"/>
        </w:rPr>
        <w:t>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7.3.подведение итогов мониторинга.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8.Планирование мониторинга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8.1.Мониторинг осуществляется на основании плана мониторинга. 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8.2.Предложения в план мониторинга разрабатывают комитеты Законодательного Собрания по вопросам своего ведения совместно с отделом мониторинга законодательства и правоприменительной практики правового управления аппарата Законодательного Собрания (далее – отдел мониторинга) на основании анализа поступивших предложений и обращений. Подготовленные комитетами Законодательного Собрания предложения в план мониторинга направляются в комитет Законодательного Собрания по регламенту, депутатской этике и организации работы Законодательного Собрания до 1 </w:t>
      </w:r>
      <w:r w:rsidRPr="00E563F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текущего года.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8.3</w:t>
      </w:r>
      <w:r w:rsidRPr="00741168">
        <w:rPr>
          <w:sz w:val="28"/>
          <w:szCs w:val="28"/>
        </w:rPr>
        <w:t>.Ко</w:t>
      </w:r>
      <w:r>
        <w:rPr>
          <w:sz w:val="28"/>
          <w:szCs w:val="28"/>
        </w:rPr>
        <w:t>митет Законодательного Собрания</w:t>
      </w:r>
      <w:r w:rsidRPr="007411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 w:rsidRPr="004929EA">
        <w:rPr>
          <w:sz w:val="28"/>
          <w:szCs w:val="28"/>
        </w:rPr>
        <w:t>формирует</w:t>
      </w:r>
      <w:r>
        <w:rPr>
          <w:sz w:val="28"/>
          <w:szCs w:val="28"/>
        </w:rPr>
        <w:t xml:space="preserve"> план мониторинга на основании предложений комитетов Законодательного Собрания.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План мониторинга ежегодно, до 15 </w:t>
      </w:r>
      <w:r w:rsidRPr="00E563FE">
        <w:rPr>
          <w:sz w:val="28"/>
          <w:szCs w:val="28"/>
        </w:rPr>
        <w:t>декабря,</w:t>
      </w:r>
      <w:r>
        <w:rPr>
          <w:sz w:val="28"/>
          <w:szCs w:val="28"/>
        </w:rPr>
        <w:t xml:space="preserve"> утверждается </w:t>
      </w:r>
      <w:r w:rsidRPr="00206BA2">
        <w:rPr>
          <w:sz w:val="28"/>
          <w:szCs w:val="28"/>
        </w:rPr>
        <w:t>распоряжением председателя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Законодательного Собрания и направляется в </w:t>
      </w:r>
      <w:r w:rsidRPr="00446E70">
        <w:rPr>
          <w:sz w:val="28"/>
          <w:szCs w:val="28"/>
        </w:rPr>
        <w:t>комитеты Законодательного Собрания и</w:t>
      </w:r>
      <w:r>
        <w:rPr>
          <w:sz w:val="28"/>
          <w:szCs w:val="28"/>
        </w:rPr>
        <w:t xml:space="preserve"> отдел мониторинга.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8.4.План мониторинга содержит следующие положения: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8.4.1.объект мониторинга;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8.4.2.период действия </w:t>
      </w:r>
      <w:r w:rsidRPr="00532467">
        <w:rPr>
          <w:sz w:val="28"/>
          <w:szCs w:val="28"/>
        </w:rPr>
        <w:t>объекта мониторинга,</w:t>
      </w:r>
      <w:r w:rsidRPr="00EE64B4">
        <w:rPr>
          <w:sz w:val="28"/>
          <w:szCs w:val="28"/>
        </w:rPr>
        <w:t xml:space="preserve"> за который проводится мониторинг;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 w:rsidRPr="00446E70">
        <w:rPr>
          <w:sz w:val="28"/>
          <w:szCs w:val="28"/>
        </w:rPr>
        <w:t>8.4.3.комитет</w:t>
      </w:r>
      <w:r>
        <w:rPr>
          <w:sz w:val="28"/>
          <w:szCs w:val="28"/>
        </w:rPr>
        <w:t xml:space="preserve"> Законодательного Собрания</w:t>
      </w:r>
      <w:r w:rsidRPr="00446E70">
        <w:rPr>
          <w:sz w:val="28"/>
          <w:szCs w:val="28"/>
        </w:rPr>
        <w:t>, проводящий мониторинг;</w:t>
      </w:r>
    </w:p>
    <w:p w:rsidR="00AF4E27" w:rsidRPr="008D283F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8.4.4.срок проведения мониторинга.</w:t>
      </w:r>
    </w:p>
    <w:p w:rsidR="00AF4E27" w:rsidRPr="00BD2418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8.5.Мониторинг может проводиться в срок от трех до </w:t>
      </w:r>
      <w:r w:rsidRPr="004929EA">
        <w:rPr>
          <w:sz w:val="28"/>
          <w:szCs w:val="28"/>
        </w:rPr>
        <w:t>двенадцати</w:t>
      </w:r>
      <w:r>
        <w:rPr>
          <w:sz w:val="28"/>
          <w:szCs w:val="28"/>
        </w:rPr>
        <w:t xml:space="preserve"> месяцев.</w:t>
      </w:r>
    </w:p>
    <w:p w:rsidR="00AF4E27" w:rsidRPr="00B929D8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9.Порядок проведения мониторинга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 w:rsidRPr="003C7F32">
        <w:rPr>
          <w:sz w:val="28"/>
          <w:szCs w:val="28"/>
        </w:rPr>
        <w:t>9.1.</w:t>
      </w:r>
      <w:r>
        <w:rPr>
          <w:sz w:val="28"/>
          <w:szCs w:val="28"/>
        </w:rPr>
        <w:t>П</w:t>
      </w:r>
      <w:r w:rsidRPr="003C7F32">
        <w:rPr>
          <w:sz w:val="28"/>
          <w:szCs w:val="28"/>
        </w:rPr>
        <w:t xml:space="preserve">роведение мониторинга осуществляет </w:t>
      </w:r>
      <w:r w:rsidRPr="004929EA">
        <w:rPr>
          <w:sz w:val="28"/>
          <w:szCs w:val="28"/>
        </w:rPr>
        <w:t xml:space="preserve">комитет Законодательного Собрания, на который возложено проведение мониторинга в соответствии с планом мониторинга, совместно с отделом мониторинга. </w:t>
      </w:r>
      <w:r w:rsidRPr="00446E70">
        <w:rPr>
          <w:sz w:val="28"/>
          <w:szCs w:val="28"/>
        </w:rPr>
        <w:t>После утверждения плана мониторинга комитет Законодательного Собрания, проводящий мониторинг, своим решением</w:t>
      </w:r>
      <w:r>
        <w:rPr>
          <w:sz w:val="28"/>
          <w:szCs w:val="28"/>
        </w:rPr>
        <w:t xml:space="preserve"> определяет план проведения мониторинга по каждому объекту мониторинга с указанием: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9.1.1.мероприятий по взаимодействию с правоприменителями, сроков их проведения и ответственных лиц;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9.1.2.информации о правоприменительной практике объекта мониторинга, которую необходимо получить, </w:t>
      </w:r>
      <w:r w:rsidRPr="004929EA">
        <w:rPr>
          <w:sz w:val="28"/>
          <w:szCs w:val="28"/>
        </w:rPr>
        <w:t>и источников этой информации</w:t>
      </w:r>
      <w:r w:rsidRPr="00036253">
        <w:rPr>
          <w:sz w:val="28"/>
          <w:szCs w:val="28"/>
        </w:rPr>
        <w:t>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9.1.3.иных мероприятий.</w:t>
      </w:r>
    </w:p>
    <w:p w:rsidR="00AF4E27" w:rsidRPr="004929EA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9.2.Мероприятия по взаимодействию с правоприменителями проводятся </w:t>
      </w:r>
      <w:r w:rsidRPr="004929EA">
        <w:rPr>
          <w:sz w:val="28"/>
          <w:szCs w:val="28"/>
        </w:rPr>
        <w:t>комитетом в форме:</w:t>
      </w:r>
    </w:p>
    <w:p w:rsidR="00AF4E27" w:rsidRPr="004929EA" w:rsidRDefault="00AF4E27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9.2.1.депутатских запросов, работы депутатов с обращениями граждан и организаций (анализа обращений граждан и организаций);</w:t>
      </w:r>
    </w:p>
    <w:p w:rsidR="00AF4E27" w:rsidRPr="004929EA" w:rsidRDefault="00AF4E27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9.2.2.выездных заседаний комитетов Законодательного Собрания, рабочих групп, созданных Законодательным Собранием;</w:t>
      </w:r>
    </w:p>
    <w:p w:rsidR="00AF4E27" w:rsidRPr="004929EA" w:rsidRDefault="00AF4E27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9.2.3.работы депутатов с избирателями, встреч депутатов с должностными лицами различных органов и организаций;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9.2.4.депутатских слушаний, "круглых столов", совещаний, семинаров</w:t>
      </w:r>
      <w:r>
        <w:rPr>
          <w:sz w:val="28"/>
          <w:szCs w:val="28"/>
        </w:rPr>
        <w:t xml:space="preserve"> </w:t>
      </w:r>
      <w:r w:rsidRPr="004929EA">
        <w:rPr>
          <w:sz w:val="28"/>
          <w:szCs w:val="28"/>
        </w:rPr>
        <w:t xml:space="preserve"> по вопросам реализации </w:t>
      </w:r>
      <w:r w:rsidRPr="00532467">
        <w:rPr>
          <w:sz w:val="28"/>
          <w:szCs w:val="28"/>
        </w:rPr>
        <w:t>нормативных правовых актов Приморского края, принятых Законодательным Собранием;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9.2.5.иных форм.</w:t>
      </w:r>
    </w:p>
    <w:p w:rsidR="00AF4E27" w:rsidRPr="004929EA" w:rsidRDefault="00AF4E27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 xml:space="preserve">9.3.Мероприятия по взаимодействию с правоприменителями проводятся отделом </w:t>
      </w:r>
      <w:r>
        <w:rPr>
          <w:sz w:val="28"/>
          <w:szCs w:val="28"/>
        </w:rPr>
        <w:t xml:space="preserve">мониторинга </w:t>
      </w:r>
      <w:r w:rsidRPr="004929EA">
        <w:rPr>
          <w:sz w:val="28"/>
          <w:szCs w:val="28"/>
        </w:rPr>
        <w:t>в форме:</w:t>
      </w:r>
    </w:p>
    <w:p w:rsidR="00AF4E27" w:rsidRPr="004929EA" w:rsidRDefault="00AF4E27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9.3.1.анализа информации о правоприменительной практике законодательства Приморского края</w:t>
      </w:r>
      <w:r>
        <w:rPr>
          <w:sz w:val="28"/>
          <w:szCs w:val="28"/>
        </w:rPr>
        <w:t xml:space="preserve">, </w:t>
      </w:r>
      <w:r w:rsidRPr="006B7B1A">
        <w:rPr>
          <w:sz w:val="28"/>
          <w:szCs w:val="28"/>
        </w:rPr>
        <w:t>в том числе поступившей от комитета</w:t>
      </w:r>
      <w:r>
        <w:rPr>
          <w:sz w:val="28"/>
          <w:szCs w:val="28"/>
        </w:rPr>
        <w:t xml:space="preserve"> Законодательного Собрания</w:t>
      </w:r>
      <w:r w:rsidRPr="006B7B1A">
        <w:rPr>
          <w:sz w:val="28"/>
          <w:szCs w:val="28"/>
        </w:rPr>
        <w:t>, проводящего мониторинг;</w:t>
      </w:r>
    </w:p>
    <w:p w:rsidR="00AF4E27" w:rsidRPr="004929EA" w:rsidRDefault="00AF4E27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9.3.2.анализа практики судов общей юрисдикции и арбитражных судов по применению объекта мониторинга;</w:t>
      </w:r>
    </w:p>
    <w:p w:rsidR="00AF4E27" w:rsidRPr="004929EA" w:rsidRDefault="00AF4E27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9.3.4.изучения практики проведения мониторинга в субъектах Российской Федерации;</w:t>
      </w:r>
    </w:p>
    <w:p w:rsidR="00AF4E27" w:rsidRPr="004929EA" w:rsidRDefault="00AF4E27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9.3.5.анализа публикаций в средствах массовой информации по проблемам применения объекта мониторинга;</w:t>
      </w:r>
    </w:p>
    <w:p w:rsidR="00AF4E27" w:rsidRPr="004929EA" w:rsidRDefault="00AF4E27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9.2.6.анализа информации, поступившей из общественных, научных и правозащитных организаций п</w:t>
      </w:r>
      <w:r>
        <w:rPr>
          <w:sz w:val="28"/>
          <w:szCs w:val="28"/>
        </w:rPr>
        <w:t>о</w:t>
      </w:r>
      <w:r w:rsidRPr="004929EA">
        <w:rPr>
          <w:sz w:val="28"/>
          <w:szCs w:val="28"/>
        </w:rPr>
        <w:t xml:space="preserve"> проблемам применения объекта мониторинга;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9.3.7.социологических исследований применения законодательства (в том числе опросы посетителей официального сайта Законодательного Собрания в информационно-коммуникационной сети "Инт</w:t>
      </w:r>
      <w:r>
        <w:rPr>
          <w:sz w:val="28"/>
          <w:szCs w:val="28"/>
        </w:rPr>
        <w:t>ернет" по вопросам мониторинга).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9.4.Информация</w:t>
      </w:r>
      <w:r w:rsidRPr="000059B2">
        <w:rPr>
          <w:sz w:val="28"/>
          <w:szCs w:val="28"/>
        </w:rPr>
        <w:t xml:space="preserve"> о правоприменительной практике</w:t>
      </w:r>
      <w:r>
        <w:rPr>
          <w:sz w:val="28"/>
          <w:szCs w:val="28"/>
        </w:rPr>
        <w:t xml:space="preserve"> объекта мониторинга, подлежащая анализу, может быть следующих видов</w:t>
      </w:r>
      <w:r w:rsidRPr="000059B2">
        <w:rPr>
          <w:sz w:val="28"/>
          <w:szCs w:val="28"/>
        </w:rPr>
        <w:t>: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9.4.1.</w:t>
      </w:r>
      <w:r w:rsidRPr="000059B2">
        <w:rPr>
          <w:sz w:val="28"/>
          <w:szCs w:val="28"/>
        </w:rPr>
        <w:t>статистическая информация, получаемая на основе статистических показателей, разрабатываемых Федеральной службой государственной статистики и дополняемая отраслевой статистикой соответствующих органов власти;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9.4.2.</w:t>
      </w:r>
      <w:r w:rsidRPr="000059B2">
        <w:rPr>
          <w:sz w:val="28"/>
          <w:szCs w:val="28"/>
        </w:rPr>
        <w:t>социологическая информация, собираемая на основе данных социологических исследований;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9.4.3.</w:t>
      </w:r>
      <w:r w:rsidRPr="000059B2">
        <w:rPr>
          <w:sz w:val="28"/>
          <w:szCs w:val="28"/>
        </w:rPr>
        <w:t xml:space="preserve">отраслевая и межотраслевая информация, собираемая федеральными органами исполнительной власти и органами исполнительной власти </w:t>
      </w:r>
      <w:r>
        <w:rPr>
          <w:sz w:val="28"/>
          <w:szCs w:val="28"/>
        </w:rPr>
        <w:t>Приморского края</w:t>
      </w:r>
      <w:r w:rsidRPr="000059B2">
        <w:rPr>
          <w:sz w:val="28"/>
          <w:szCs w:val="28"/>
        </w:rPr>
        <w:t>, органами местного самоуправления;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9.4.4.</w:t>
      </w:r>
      <w:r w:rsidRPr="000059B2">
        <w:rPr>
          <w:sz w:val="28"/>
          <w:szCs w:val="28"/>
        </w:rPr>
        <w:t>правовая информ</w:t>
      </w:r>
      <w:r>
        <w:rPr>
          <w:sz w:val="28"/>
          <w:szCs w:val="28"/>
        </w:rPr>
        <w:t>ация о результатах рассмотрения</w:t>
      </w:r>
      <w:r w:rsidRPr="000059B2">
        <w:rPr>
          <w:sz w:val="28"/>
          <w:szCs w:val="28"/>
        </w:rPr>
        <w:t xml:space="preserve"> судебных дел по оспарив</w:t>
      </w:r>
      <w:r>
        <w:rPr>
          <w:sz w:val="28"/>
          <w:szCs w:val="28"/>
        </w:rPr>
        <w:t xml:space="preserve">анию </w:t>
      </w:r>
      <w:r w:rsidRPr="00BD6B21">
        <w:rPr>
          <w:sz w:val="28"/>
          <w:szCs w:val="28"/>
        </w:rPr>
        <w:t>нормативных правовых актов Приморского края</w:t>
      </w:r>
      <w:r w:rsidRPr="000059B2">
        <w:rPr>
          <w:sz w:val="28"/>
          <w:szCs w:val="28"/>
        </w:rPr>
        <w:t xml:space="preserve">, а также протестов (представлений, </w:t>
      </w:r>
      <w:r>
        <w:rPr>
          <w:sz w:val="28"/>
          <w:szCs w:val="28"/>
        </w:rPr>
        <w:t xml:space="preserve">требований, </w:t>
      </w:r>
      <w:r w:rsidRPr="000059B2">
        <w:rPr>
          <w:sz w:val="28"/>
          <w:szCs w:val="28"/>
        </w:rPr>
        <w:t>писем) органов прокуратуры, экспертных заключений Управления Мин</w:t>
      </w:r>
      <w:r>
        <w:rPr>
          <w:sz w:val="28"/>
          <w:szCs w:val="28"/>
        </w:rPr>
        <w:t>истерства юстиции Российской Федерации</w:t>
      </w:r>
      <w:r w:rsidRPr="000059B2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краю;</w:t>
      </w:r>
    </w:p>
    <w:p w:rsidR="00AF4E27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9.4.5.</w:t>
      </w:r>
      <w:r w:rsidRPr="000059B2">
        <w:rPr>
          <w:sz w:val="28"/>
          <w:szCs w:val="28"/>
        </w:rPr>
        <w:t xml:space="preserve">информация правоохранительных </w:t>
      </w:r>
      <w:r>
        <w:rPr>
          <w:sz w:val="28"/>
          <w:szCs w:val="28"/>
        </w:rPr>
        <w:t>и налоговых органов.</w:t>
      </w:r>
    </w:p>
    <w:p w:rsidR="00AF4E27" w:rsidRPr="004929EA" w:rsidRDefault="00AF4E27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9.5.Организационное обеспечение </w:t>
      </w:r>
      <w:r w:rsidRPr="004929EA">
        <w:rPr>
          <w:sz w:val="28"/>
          <w:szCs w:val="28"/>
        </w:rPr>
        <w:t>работы комитета Законодательного Собрания, проводящего мониторинг, осуществляет аппарат данного комитета совместно с другими структурными подразделениями аппарата Законодательного Собрания.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29EA">
        <w:rPr>
          <w:sz w:val="28"/>
          <w:szCs w:val="28"/>
        </w:rPr>
        <w:t>Правовое, методическое, информационное и документационное обеспечение мониторинга осуществляет отдел мониторинга.</w:t>
      </w:r>
      <w:r>
        <w:rPr>
          <w:sz w:val="28"/>
          <w:szCs w:val="28"/>
        </w:rPr>
        <w:t xml:space="preserve"> 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Отдел мониторинга </w:t>
      </w:r>
      <w:r w:rsidRPr="004929EA">
        <w:rPr>
          <w:sz w:val="28"/>
          <w:szCs w:val="28"/>
        </w:rPr>
        <w:t>участв</w:t>
      </w:r>
      <w:r>
        <w:rPr>
          <w:sz w:val="28"/>
          <w:szCs w:val="28"/>
        </w:rPr>
        <w:t>ует в заседаниях рабочих органов Законодательного Собрания, семинарах, совещаниях, рабочих встречах, проводимых в Приморском крае по вопросам мониторинга.</w:t>
      </w:r>
    </w:p>
    <w:p w:rsidR="00AF4E27" w:rsidRDefault="00AF4E27" w:rsidP="00AE7711">
      <w:pPr>
        <w:tabs>
          <w:tab w:val="left" w:pos="4080"/>
        </w:tabs>
        <w:ind w:firstLine="709"/>
        <w:jc w:val="both"/>
        <w:rPr>
          <w:sz w:val="28"/>
          <w:szCs w:val="28"/>
        </w:rPr>
      </w:pPr>
      <w:r w:rsidRPr="00102186">
        <w:rPr>
          <w:sz w:val="28"/>
          <w:szCs w:val="28"/>
        </w:rPr>
        <w:t>9.</w:t>
      </w:r>
      <w:r>
        <w:rPr>
          <w:sz w:val="28"/>
          <w:szCs w:val="28"/>
        </w:rPr>
        <w:t>6</w:t>
      </w:r>
      <w:r w:rsidRPr="00102186">
        <w:rPr>
          <w:sz w:val="28"/>
          <w:szCs w:val="28"/>
        </w:rPr>
        <w:t>.Комитет</w:t>
      </w:r>
      <w:r>
        <w:rPr>
          <w:sz w:val="28"/>
          <w:szCs w:val="28"/>
        </w:rPr>
        <w:t xml:space="preserve"> Законодательного Собрания</w:t>
      </w:r>
      <w:r w:rsidRPr="00102186">
        <w:rPr>
          <w:sz w:val="28"/>
          <w:szCs w:val="28"/>
        </w:rPr>
        <w:t>, проводящий мониторинг, вправе привлекать к своей работе депутатов других комитетов Законодательного Собрания, экспертов, а также представителей заинтересованных государственных органов</w:t>
      </w:r>
      <w:r>
        <w:rPr>
          <w:sz w:val="28"/>
          <w:szCs w:val="28"/>
        </w:rPr>
        <w:t xml:space="preserve"> </w:t>
      </w:r>
      <w:r w:rsidRPr="00102186">
        <w:rPr>
          <w:sz w:val="28"/>
          <w:szCs w:val="28"/>
        </w:rPr>
        <w:t>и общественных объединений.</w:t>
      </w:r>
    </w:p>
    <w:p w:rsidR="00AF4E27" w:rsidRPr="001616C9" w:rsidRDefault="00AF4E27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 xml:space="preserve">9.7.В процессе мониторинга: </w:t>
      </w:r>
    </w:p>
    <w:p w:rsidR="00AF4E27" w:rsidRPr="001616C9" w:rsidRDefault="00AF4E27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9.7.1</w:t>
      </w:r>
      <w:r>
        <w:rPr>
          <w:sz w:val="28"/>
          <w:szCs w:val="28"/>
        </w:rPr>
        <w:t>.</w:t>
      </w:r>
      <w:r w:rsidRPr="001616C9">
        <w:rPr>
          <w:sz w:val="28"/>
          <w:szCs w:val="28"/>
        </w:rPr>
        <w:t>комитет</w:t>
      </w:r>
      <w:r>
        <w:rPr>
          <w:sz w:val="28"/>
          <w:szCs w:val="28"/>
        </w:rPr>
        <w:t xml:space="preserve"> Законодательного Собрания</w:t>
      </w:r>
      <w:r w:rsidRPr="001616C9">
        <w:rPr>
          <w:sz w:val="28"/>
          <w:szCs w:val="28"/>
        </w:rPr>
        <w:t>, проводящий мониторинг:</w:t>
      </w:r>
    </w:p>
    <w:p w:rsidR="00AF4E27" w:rsidRPr="001616C9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определяет необходимость и достаточность </w:t>
      </w:r>
      <w:r>
        <w:rPr>
          <w:sz w:val="28"/>
          <w:szCs w:val="28"/>
        </w:rPr>
        <w:t xml:space="preserve">законодательных и </w:t>
      </w:r>
      <w:r w:rsidRPr="00BD6B21">
        <w:rPr>
          <w:sz w:val="28"/>
          <w:szCs w:val="28"/>
        </w:rPr>
        <w:t>иных нормативных правовых актов Приморского края</w:t>
      </w:r>
      <w:r>
        <w:rPr>
          <w:sz w:val="28"/>
          <w:szCs w:val="28"/>
        </w:rPr>
        <w:t xml:space="preserve"> </w:t>
      </w:r>
      <w:r w:rsidRPr="001616C9">
        <w:rPr>
          <w:sz w:val="28"/>
          <w:szCs w:val="28"/>
        </w:rPr>
        <w:t>для урегулирования общественных отношений;</w:t>
      </w:r>
    </w:p>
    <w:p w:rsidR="00AF4E27" w:rsidRPr="001616C9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сбор официальной информации о реализации </w:t>
      </w:r>
      <w:r w:rsidRPr="004C5F06">
        <w:rPr>
          <w:sz w:val="28"/>
          <w:szCs w:val="28"/>
        </w:rPr>
        <w:t>нормативных правовых актов Приморского края;</w:t>
      </w:r>
    </w:p>
    <w:p w:rsidR="00AF4E27" w:rsidRPr="001616C9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изучает практику применения объекта мониторинга с проведением совещаний, рабочих встреч;</w:t>
      </w:r>
    </w:p>
    <w:p w:rsidR="00AF4E27" w:rsidRPr="001616C9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мониторинга;</w:t>
      </w:r>
    </w:p>
    <w:p w:rsidR="00AF4E27" w:rsidRPr="001616C9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края.</w:t>
      </w:r>
    </w:p>
    <w:p w:rsidR="00AF4E27" w:rsidRPr="001616C9" w:rsidRDefault="00AF4E27" w:rsidP="0060242E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9.7.2.отдел мониторинга:</w:t>
      </w:r>
    </w:p>
    <w:p w:rsidR="00AF4E27" w:rsidRPr="001616C9" w:rsidRDefault="00AF4E27" w:rsidP="006B3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анализ и оценку собранной комитетом </w:t>
      </w:r>
      <w:r>
        <w:rPr>
          <w:sz w:val="28"/>
          <w:szCs w:val="28"/>
        </w:rPr>
        <w:t xml:space="preserve">Законодательного Собрания </w:t>
      </w:r>
      <w:r w:rsidRPr="001616C9">
        <w:rPr>
          <w:sz w:val="28"/>
          <w:szCs w:val="28"/>
        </w:rPr>
        <w:t xml:space="preserve">официальной информации о реализации </w:t>
      </w:r>
      <w:r w:rsidRPr="00B40090">
        <w:rPr>
          <w:sz w:val="28"/>
          <w:szCs w:val="28"/>
        </w:rPr>
        <w:t>нормативных правовых актов Приморского края;</w:t>
      </w:r>
    </w:p>
    <w:p w:rsidR="00AF4E27" w:rsidRPr="001616C9" w:rsidRDefault="00AF4E27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выявляет проблемы, которые возникают у правоприменителей в ходе исполнения объекта мониторинга;</w:t>
      </w:r>
    </w:p>
    <w:p w:rsidR="00AF4E27" w:rsidRPr="001616C9" w:rsidRDefault="00AF4E27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выявляет факторы (в том числе коррупцио</w:t>
      </w:r>
      <w:r>
        <w:rPr>
          <w:sz w:val="28"/>
          <w:szCs w:val="28"/>
        </w:rPr>
        <w:t>генные</w:t>
      </w:r>
      <w:r w:rsidRPr="001616C9">
        <w:rPr>
          <w:sz w:val="28"/>
          <w:szCs w:val="28"/>
        </w:rPr>
        <w:t>), снижающие эффективность реализации объекта мониторинга;</w:t>
      </w:r>
    </w:p>
    <w:p w:rsidR="00AF4E27" w:rsidRPr="001616C9" w:rsidRDefault="00AF4E27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определяет пути решения проблем, возникших в ходе применения объекта мониторинга;</w:t>
      </w:r>
    </w:p>
    <w:p w:rsidR="00AF4E27" w:rsidRPr="001616C9" w:rsidRDefault="00AF4E27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</w:t>
      </w:r>
    </w:p>
    <w:p w:rsidR="00AF4E27" w:rsidRDefault="00AF4E27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</w:t>
      </w:r>
      <w:r>
        <w:rPr>
          <w:sz w:val="28"/>
          <w:szCs w:val="28"/>
        </w:rPr>
        <w:t>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10.Подведение итогов мониторинга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76B14">
        <w:rPr>
          <w:sz w:val="28"/>
          <w:szCs w:val="28"/>
        </w:rPr>
        <w:t>10.1.</w:t>
      </w:r>
      <w:r>
        <w:rPr>
          <w:sz w:val="28"/>
          <w:szCs w:val="28"/>
        </w:rPr>
        <w:t>По результатам мониторинга комитет Законодательного Собрания, проводящий мониторинг, совместно с отделом</w:t>
      </w:r>
      <w:r w:rsidRPr="00380732">
        <w:rPr>
          <w:sz w:val="28"/>
          <w:szCs w:val="28"/>
        </w:rPr>
        <w:t xml:space="preserve"> </w:t>
      </w:r>
      <w:r>
        <w:rPr>
          <w:sz w:val="28"/>
          <w:szCs w:val="28"/>
        </w:rPr>
        <w:t>мониторинга готовит отчет о результатах мониторинга.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10.2.Отчет о результатах мониторинга </w:t>
      </w:r>
      <w:r w:rsidRPr="00783301">
        <w:rPr>
          <w:sz w:val="28"/>
          <w:szCs w:val="28"/>
        </w:rPr>
        <w:t>утверждается решением комитета Законодательного Собрания</w:t>
      </w:r>
      <w:r>
        <w:rPr>
          <w:sz w:val="28"/>
          <w:szCs w:val="28"/>
        </w:rPr>
        <w:t>, проводящего мониторинг,</w:t>
      </w:r>
      <w:r w:rsidRPr="00783301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направляется председателю Законодательного Собрания, </w:t>
      </w:r>
      <w:r w:rsidRPr="00E10253">
        <w:rPr>
          <w:sz w:val="28"/>
          <w:szCs w:val="28"/>
        </w:rPr>
        <w:t>заместителю председателя Законодательного Собрания</w:t>
      </w:r>
      <w:r w:rsidRPr="00114BC6">
        <w:rPr>
          <w:sz w:val="28"/>
          <w:szCs w:val="28"/>
        </w:rPr>
        <w:t xml:space="preserve"> и в отдел мониторинга.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10.3.Отчет о результатах мониторинга включает в себя: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10.3.1.краткую характеристику предмета регулирования объекта мониторинга, основания проведения мониторинга;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10.3.2.информацию о проведенной </w:t>
      </w:r>
      <w:r w:rsidRPr="00002650">
        <w:rPr>
          <w:sz w:val="28"/>
          <w:szCs w:val="28"/>
        </w:rPr>
        <w:t>комитетом</w:t>
      </w:r>
      <w:r>
        <w:rPr>
          <w:sz w:val="28"/>
          <w:szCs w:val="28"/>
        </w:rPr>
        <w:t xml:space="preserve"> Законодательного Собрания работе (сроки проведения мониторинга, количество проведенных заседаний и встреч, запрошенная информация, полнота полученной информации, результаты проведенных мероприятий), о выполнении плана проведения мониторинга;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10.3.3.информацию о выявленных проблемах (коррупциогенных факторах), снижающих эффективность реализации объекта мониторинга;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10.3.4.предложения по совершенствованию законодательства Приморского края.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10.4.По результатам мониторинга, </w:t>
      </w:r>
      <w:r w:rsidRPr="001644CB">
        <w:rPr>
          <w:sz w:val="28"/>
          <w:szCs w:val="28"/>
        </w:rPr>
        <w:t>в том числе по предложению отдела мониторинга,</w:t>
      </w:r>
      <w:r>
        <w:rPr>
          <w:sz w:val="28"/>
          <w:szCs w:val="28"/>
        </w:rPr>
        <w:t xml:space="preserve"> </w:t>
      </w:r>
      <w:r w:rsidRPr="00002650">
        <w:rPr>
          <w:sz w:val="28"/>
          <w:szCs w:val="28"/>
        </w:rPr>
        <w:t>комитет Законодательного Собрания может разработать и внести на рассмотрение Законодательного Собрания: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10.4.1.проект закона Приморского края, в том числе о внесении изменений в закон Приморского края, о признании утратившими силу законов Приморского края, их отдельных положений;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10.4.2.проект постановления Законодательного Собрания, в котором отражаются предложения и (или) рекомендации, в том числе: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Законодательного Собрания;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 в Государственную Думу Федерального Собрания Российской Федерации в порядке законодательной инициативы Законодательного Собрания проекта федерального закона;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об обращении Законодательного Собрания в федеральные </w:t>
      </w:r>
      <w:r w:rsidRPr="00114BC6">
        <w:rPr>
          <w:sz w:val="28"/>
          <w:szCs w:val="28"/>
        </w:rPr>
        <w:t>государственные</w:t>
      </w:r>
      <w:r>
        <w:rPr>
          <w:sz w:val="28"/>
          <w:szCs w:val="28"/>
        </w:rPr>
        <w:t xml:space="preserve"> органы, </w:t>
      </w:r>
      <w:r w:rsidRPr="00114BC6">
        <w:rPr>
          <w:sz w:val="28"/>
          <w:szCs w:val="28"/>
        </w:rPr>
        <w:t>государственные органы Приморского края</w:t>
      </w:r>
      <w:r>
        <w:rPr>
          <w:sz w:val="28"/>
          <w:szCs w:val="28"/>
        </w:rPr>
        <w:t xml:space="preserve"> и к их должностным лицам, органы местного самоуправления по вопросам, выявленным в процессе мониторинга.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10.5.По результатам мониторинга </w:t>
      </w:r>
      <w:r w:rsidRPr="00783301">
        <w:rPr>
          <w:sz w:val="28"/>
          <w:szCs w:val="28"/>
        </w:rPr>
        <w:t xml:space="preserve">комитет Законодательного Собрания совместно с отделом мониторинга </w:t>
      </w:r>
      <w:r>
        <w:rPr>
          <w:sz w:val="28"/>
          <w:szCs w:val="28"/>
        </w:rPr>
        <w:t xml:space="preserve">может провести информационные мероприятия, направленные на повышение эффективности исполнения законодательных и иных </w:t>
      </w:r>
      <w:r w:rsidRPr="008C1C82">
        <w:rPr>
          <w:sz w:val="28"/>
          <w:szCs w:val="28"/>
        </w:rPr>
        <w:t>нормативных правовых актов Приморского края.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10.6.На основании отчетов отдел мониторинга формирует доклад о результатах мониторинга за год, </w:t>
      </w:r>
      <w:r w:rsidRPr="00206BA2">
        <w:rPr>
          <w:sz w:val="28"/>
          <w:szCs w:val="28"/>
        </w:rPr>
        <w:t>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</w:t>
      </w:r>
      <w:r>
        <w:rPr>
          <w:sz w:val="28"/>
          <w:szCs w:val="28"/>
        </w:rPr>
        <w:t xml:space="preserve"> для рассмотрения. 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10.7.Доклад о результатах мониторинга за год должен быть рассмотрен </w:t>
      </w:r>
      <w:r w:rsidRPr="00002650">
        <w:rPr>
          <w:sz w:val="28"/>
          <w:szCs w:val="28"/>
        </w:rPr>
        <w:t>на заседании Законодательного Собрания</w:t>
      </w:r>
      <w:r>
        <w:rPr>
          <w:sz w:val="28"/>
          <w:szCs w:val="28"/>
        </w:rPr>
        <w:t xml:space="preserve"> не позднее 1 марта следующего календарного года.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10.8.По итогам рассмотрения доклада о результатах мониторинга за год принимается постановление Законодательного Собрания.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10.9.Доклад о результатах мониторинга за год публикуется в официальных печатных изданиях и размещается на официальном сайте Законодательного Собрания в информационно-коммуникационной сети "Интернет".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10.10.По решению Законодательного Собрания доклад о результатах мониторинга может направляться в Министерство</w:t>
      </w:r>
      <w:r w:rsidRPr="004E2919">
        <w:rPr>
          <w:sz w:val="28"/>
          <w:szCs w:val="28"/>
        </w:rPr>
        <w:t xml:space="preserve"> юстиции Российской Федерации</w:t>
      </w:r>
      <w:r>
        <w:rPr>
          <w:sz w:val="28"/>
          <w:szCs w:val="28"/>
        </w:rPr>
        <w:t xml:space="preserve"> </w:t>
      </w:r>
      <w:r w:rsidRPr="004E2919">
        <w:rPr>
          <w:sz w:val="28"/>
          <w:szCs w:val="28"/>
        </w:rPr>
        <w:t>ежегодно, до 1 июня</w:t>
      </w:r>
      <w:r>
        <w:rPr>
          <w:sz w:val="28"/>
          <w:szCs w:val="28"/>
        </w:rPr>
        <w:t>.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11.Контроль за проведением мониторинга</w:t>
      </w: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F4E27" w:rsidRDefault="00AF4E27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Контроль за проведением мониторинга осуществляет заместитель председателя Законодательного Собрания.</w:t>
      </w:r>
    </w:p>
    <w:sectPr w:rsidR="00AF4E27" w:rsidSect="007D5EFF">
      <w:headerReference w:type="even" r:id="rId7"/>
      <w:headerReference w:type="default" r:id="rId8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E27" w:rsidRDefault="00AF4E27" w:rsidP="0042060C">
      <w:r>
        <w:separator/>
      </w:r>
    </w:p>
  </w:endnote>
  <w:endnote w:type="continuationSeparator" w:id="1">
    <w:p w:rsidR="00AF4E27" w:rsidRDefault="00AF4E27" w:rsidP="00420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E27" w:rsidRDefault="00AF4E27" w:rsidP="0042060C">
      <w:r>
        <w:separator/>
      </w:r>
    </w:p>
  </w:footnote>
  <w:footnote w:type="continuationSeparator" w:id="1">
    <w:p w:rsidR="00AF4E27" w:rsidRDefault="00AF4E27" w:rsidP="00420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27" w:rsidRDefault="00AF4E27" w:rsidP="007D5EF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F4E27" w:rsidRDefault="00AF4E27" w:rsidP="007D5EFF">
    <w:pPr>
      <w:pStyle w:val="Header"/>
      <w:ind w:right="360" w:firstLine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27" w:rsidRDefault="00AF4E27" w:rsidP="007D5EF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AF4E27" w:rsidRDefault="00AF4E27" w:rsidP="007D5EFF">
    <w:pPr>
      <w:pStyle w:val="Header"/>
      <w:ind w:right="360" w:firstLine="360"/>
      <w:jc w:val="right"/>
    </w:pPr>
  </w:p>
  <w:p w:rsidR="00AF4E27" w:rsidRDefault="00AF4E27" w:rsidP="0042060C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7CCF"/>
    <w:multiLevelType w:val="hybridMultilevel"/>
    <w:tmpl w:val="C3BEE69A"/>
    <w:lvl w:ilvl="0" w:tplc="920EC51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DBD"/>
    <w:rsid w:val="00002650"/>
    <w:rsid w:val="000059B2"/>
    <w:rsid w:val="00015A9A"/>
    <w:rsid w:val="00024037"/>
    <w:rsid w:val="00034F3B"/>
    <w:rsid w:val="00036253"/>
    <w:rsid w:val="00036A70"/>
    <w:rsid w:val="00062A55"/>
    <w:rsid w:val="00066B1D"/>
    <w:rsid w:val="00067856"/>
    <w:rsid w:val="0007541C"/>
    <w:rsid w:val="00077765"/>
    <w:rsid w:val="00080EA1"/>
    <w:rsid w:val="00082082"/>
    <w:rsid w:val="00094567"/>
    <w:rsid w:val="00095BF2"/>
    <w:rsid w:val="000C7BDD"/>
    <w:rsid w:val="000D046D"/>
    <w:rsid w:val="000D38FE"/>
    <w:rsid w:val="000E0137"/>
    <w:rsid w:val="00102186"/>
    <w:rsid w:val="0010772C"/>
    <w:rsid w:val="00113A5E"/>
    <w:rsid w:val="00113BA1"/>
    <w:rsid w:val="00114BC6"/>
    <w:rsid w:val="00116584"/>
    <w:rsid w:val="00132D72"/>
    <w:rsid w:val="00133A39"/>
    <w:rsid w:val="001410C8"/>
    <w:rsid w:val="00157801"/>
    <w:rsid w:val="001616C9"/>
    <w:rsid w:val="001644CB"/>
    <w:rsid w:val="0017369B"/>
    <w:rsid w:val="00182295"/>
    <w:rsid w:val="00183926"/>
    <w:rsid w:val="00186CF6"/>
    <w:rsid w:val="00187993"/>
    <w:rsid w:val="00193C28"/>
    <w:rsid w:val="00195F64"/>
    <w:rsid w:val="00196F06"/>
    <w:rsid w:val="001A4B41"/>
    <w:rsid w:val="001C549C"/>
    <w:rsid w:val="001C7CC6"/>
    <w:rsid w:val="001D214F"/>
    <w:rsid w:val="001D6D4F"/>
    <w:rsid w:val="001E178C"/>
    <w:rsid w:val="001E53C0"/>
    <w:rsid w:val="001E58D8"/>
    <w:rsid w:val="00206BA2"/>
    <w:rsid w:val="00215DA8"/>
    <w:rsid w:val="00216FBF"/>
    <w:rsid w:val="00232DC6"/>
    <w:rsid w:val="00243F57"/>
    <w:rsid w:val="002467DF"/>
    <w:rsid w:val="00251BA4"/>
    <w:rsid w:val="00252037"/>
    <w:rsid w:val="002537D1"/>
    <w:rsid w:val="002640AF"/>
    <w:rsid w:val="0026590F"/>
    <w:rsid w:val="0027038A"/>
    <w:rsid w:val="002750B8"/>
    <w:rsid w:val="00283A78"/>
    <w:rsid w:val="002947F8"/>
    <w:rsid w:val="00294EA7"/>
    <w:rsid w:val="00295340"/>
    <w:rsid w:val="002A6E20"/>
    <w:rsid w:val="002B114B"/>
    <w:rsid w:val="002D372F"/>
    <w:rsid w:val="002D43E5"/>
    <w:rsid w:val="002D43F7"/>
    <w:rsid w:val="002D4A6B"/>
    <w:rsid w:val="002F221B"/>
    <w:rsid w:val="002F39C2"/>
    <w:rsid w:val="002F507E"/>
    <w:rsid w:val="0030332E"/>
    <w:rsid w:val="003203E5"/>
    <w:rsid w:val="00322DBD"/>
    <w:rsid w:val="00330FD7"/>
    <w:rsid w:val="00335F15"/>
    <w:rsid w:val="003420E2"/>
    <w:rsid w:val="00352DD8"/>
    <w:rsid w:val="00355DD4"/>
    <w:rsid w:val="003569CF"/>
    <w:rsid w:val="003645C1"/>
    <w:rsid w:val="00365C21"/>
    <w:rsid w:val="00371CB1"/>
    <w:rsid w:val="00377053"/>
    <w:rsid w:val="003804C3"/>
    <w:rsid w:val="00380732"/>
    <w:rsid w:val="003918AF"/>
    <w:rsid w:val="00393D52"/>
    <w:rsid w:val="00394506"/>
    <w:rsid w:val="003A048F"/>
    <w:rsid w:val="003A04B2"/>
    <w:rsid w:val="003A283C"/>
    <w:rsid w:val="003B49A4"/>
    <w:rsid w:val="003C7F32"/>
    <w:rsid w:val="003D2DFE"/>
    <w:rsid w:val="003E59B5"/>
    <w:rsid w:val="003F1725"/>
    <w:rsid w:val="003F5E51"/>
    <w:rsid w:val="00402CBE"/>
    <w:rsid w:val="00404A8D"/>
    <w:rsid w:val="00407E9F"/>
    <w:rsid w:val="004157C3"/>
    <w:rsid w:val="0042060C"/>
    <w:rsid w:val="00430E20"/>
    <w:rsid w:val="00432E26"/>
    <w:rsid w:val="0044162F"/>
    <w:rsid w:val="00442051"/>
    <w:rsid w:val="00446E70"/>
    <w:rsid w:val="0044762F"/>
    <w:rsid w:val="00450134"/>
    <w:rsid w:val="00450AB5"/>
    <w:rsid w:val="004546E3"/>
    <w:rsid w:val="00467FE0"/>
    <w:rsid w:val="004834C5"/>
    <w:rsid w:val="004839D8"/>
    <w:rsid w:val="004929EA"/>
    <w:rsid w:val="004C27E0"/>
    <w:rsid w:val="004C5F06"/>
    <w:rsid w:val="004C6BC8"/>
    <w:rsid w:val="004D0FBB"/>
    <w:rsid w:val="004D603D"/>
    <w:rsid w:val="004E220C"/>
    <w:rsid w:val="004E2919"/>
    <w:rsid w:val="004E4350"/>
    <w:rsid w:val="004E7F70"/>
    <w:rsid w:val="004F3BBC"/>
    <w:rsid w:val="00503A47"/>
    <w:rsid w:val="00507D1D"/>
    <w:rsid w:val="0052276C"/>
    <w:rsid w:val="00522DA5"/>
    <w:rsid w:val="0052453A"/>
    <w:rsid w:val="00525F74"/>
    <w:rsid w:val="0052731A"/>
    <w:rsid w:val="00532467"/>
    <w:rsid w:val="00533969"/>
    <w:rsid w:val="00540875"/>
    <w:rsid w:val="00550D5F"/>
    <w:rsid w:val="00560005"/>
    <w:rsid w:val="00565807"/>
    <w:rsid w:val="00581D29"/>
    <w:rsid w:val="00582498"/>
    <w:rsid w:val="00583858"/>
    <w:rsid w:val="00585CC0"/>
    <w:rsid w:val="005973EA"/>
    <w:rsid w:val="005B27BF"/>
    <w:rsid w:val="005B3592"/>
    <w:rsid w:val="005B3B9E"/>
    <w:rsid w:val="005C7F12"/>
    <w:rsid w:val="005D06DB"/>
    <w:rsid w:val="005D6E73"/>
    <w:rsid w:val="005E4BDB"/>
    <w:rsid w:val="0060242E"/>
    <w:rsid w:val="00624085"/>
    <w:rsid w:val="00624F9E"/>
    <w:rsid w:val="0065348D"/>
    <w:rsid w:val="00674D06"/>
    <w:rsid w:val="0068241F"/>
    <w:rsid w:val="00686922"/>
    <w:rsid w:val="00690E2F"/>
    <w:rsid w:val="00691300"/>
    <w:rsid w:val="0069703B"/>
    <w:rsid w:val="006B16AD"/>
    <w:rsid w:val="006B3A18"/>
    <w:rsid w:val="006B47DC"/>
    <w:rsid w:val="006B7B1A"/>
    <w:rsid w:val="006C18A6"/>
    <w:rsid w:val="006C1ED5"/>
    <w:rsid w:val="006D079E"/>
    <w:rsid w:val="006D710D"/>
    <w:rsid w:val="006E2977"/>
    <w:rsid w:val="00720445"/>
    <w:rsid w:val="00722350"/>
    <w:rsid w:val="0073503F"/>
    <w:rsid w:val="00741168"/>
    <w:rsid w:val="0074409B"/>
    <w:rsid w:val="00745769"/>
    <w:rsid w:val="00746F8B"/>
    <w:rsid w:val="007472E5"/>
    <w:rsid w:val="00747AA5"/>
    <w:rsid w:val="007640F8"/>
    <w:rsid w:val="00765EB8"/>
    <w:rsid w:val="007752AE"/>
    <w:rsid w:val="00776D99"/>
    <w:rsid w:val="00783301"/>
    <w:rsid w:val="00786690"/>
    <w:rsid w:val="00791B7A"/>
    <w:rsid w:val="007A2138"/>
    <w:rsid w:val="007A4367"/>
    <w:rsid w:val="007A4E9F"/>
    <w:rsid w:val="007B73BB"/>
    <w:rsid w:val="007C44C6"/>
    <w:rsid w:val="007C517C"/>
    <w:rsid w:val="007D1DF4"/>
    <w:rsid w:val="007D5EFF"/>
    <w:rsid w:val="007D76E8"/>
    <w:rsid w:val="007F41FE"/>
    <w:rsid w:val="007F4F39"/>
    <w:rsid w:val="008072C5"/>
    <w:rsid w:val="008126F7"/>
    <w:rsid w:val="00814C65"/>
    <w:rsid w:val="00844F11"/>
    <w:rsid w:val="0084561C"/>
    <w:rsid w:val="00871850"/>
    <w:rsid w:val="00874752"/>
    <w:rsid w:val="00876B14"/>
    <w:rsid w:val="00880850"/>
    <w:rsid w:val="008909C6"/>
    <w:rsid w:val="008915C2"/>
    <w:rsid w:val="008951BB"/>
    <w:rsid w:val="0089724F"/>
    <w:rsid w:val="008A7124"/>
    <w:rsid w:val="008A774F"/>
    <w:rsid w:val="008B067E"/>
    <w:rsid w:val="008B1D8C"/>
    <w:rsid w:val="008B4E9B"/>
    <w:rsid w:val="008C1C82"/>
    <w:rsid w:val="008C3E7E"/>
    <w:rsid w:val="008D283F"/>
    <w:rsid w:val="008E5C94"/>
    <w:rsid w:val="00901DB4"/>
    <w:rsid w:val="00904008"/>
    <w:rsid w:val="00915EB1"/>
    <w:rsid w:val="00921074"/>
    <w:rsid w:val="00921854"/>
    <w:rsid w:val="00927C09"/>
    <w:rsid w:val="00943166"/>
    <w:rsid w:val="009542D2"/>
    <w:rsid w:val="00955D9D"/>
    <w:rsid w:val="0097575B"/>
    <w:rsid w:val="00982EF9"/>
    <w:rsid w:val="00983324"/>
    <w:rsid w:val="009978BE"/>
    <w:rsid w:val="009B4BB2"/>
    <w:rsid w:val="009C6514"/>
    <w:rsid w:val="009C68AD"/>
    <w:rsid w:val="009C70D0"/>
    <w:rsid w:val="009E121F"/>
    <w:rsid w:val="00A01054"/>
    <w:rsid w:val="00A019E1"/>
    <w:rsid w:val="00A14F5F"/>
    <w:rsid w:val="00A23E29"/>
    <w:rsid w:val="00A30D63"/>
    <w:rsid w:val="00A35353"/>
    <w:rsid w:val="00A35C38"/>
    <w:rsid w:val="00A3734B"/>
    <w:rsid w:val="00A43DE1"/>
    <w:rsid w:val="00A603B6"/>
    <w:rsid w:val="00A64964"/>
    <w:rsid w:val="00A65DF1"/>
    <w:rsid w:val="00A72485"/>
    <w:rsid w:val="00A80E2B"/>
    <w:rsid w:val="00A87A2F"/>
    <w:rsid w:val="00A92EDA"/>
    <w:rsid w:val="00AA114C"/>
    <w:rsid w:val="00AA2EF9"/>
    <w:rsid w:val="00AA4DD5"/>
    <w:rsid w:val="00AA79C5"/>
    <w:rsid w:val="00AC307B"/>
    <w:rsid w:val="00AC5409"/>
    <w:rsid w:val="00AD7781"/>
    <w:rsid w:val="00AE7711"/>
    <w:rsid w:val="00AF0294"/>
    <w:rsid w:val="00AF4D8B"/>
    <w:rsid w:val="00AF4E27"/>
    <w:rsid w:val="00B03B9E"/>
    <w:rsid w:val="00B120A5"/>
    <w:rsid w:val="00B12A97"/>
    <w:rsid w:val="00B145AB"/>
    <w:rsid w:val="00B2688A"/>
    <w:rsid w:val="00B40090"/>
    <w:rsid w:val="00B61D01"/>
    <w:rsid w:val="00B70D95"/>
    <w:rsid w:val="00B70E62"/>
    <w:rsid w:val="00B744DA"/>
    <w:rsid w:val="00B752E3"/>
    <w:rsid w:val="00B75774"/>
    <w:rsid w:val="00B761AD"/>
    <w:rsid w:val="00B804D4"/>
    <w:rsid w:val="00B80601"/>
    <w:rsid w:val="00B80A08"/>
    <w:rsid w:val="00B83104"/>
    <w:rsid w:val="00B875F0"/>
    <w:rsid w:val="00B929D8"/>
    <w:rsid w:val="00BB5CB3"/>
    <w:rsid w:val="00BB6861"/>
    <w:rsid w:val="00BB78DE"/>
    <w:rsid w:val="00BD2418"/>
    <w:rsid w:val="00BD578D"/>
    <w:rsid w:val="00BD6B21"/>
    <w:rsid w:val="00BF4016"/>
    <w:rsid w:val="00BF62F0"/>
    <w:rsid w:val="00BF66C8"/>
    <w:rsid w:val="00C03E1C"/>
    <w:rsid w:val="00C06AAA"/>
    <w:rsid w:val="00C17A5A"/>
    <w:rsid w:val="00C17F58"/>
    <w:rsid w:val="00C23B2A"/>
    <w:rsid w:val="00C271EE"/>
    <w:rsid w:val="00C5754F"/>
    <w:rsid w:val="00C70D08"/>
    <w:rsid w:val="00C805EB"/>
    <w:rsid w:val="00C94375"/>
    <w:rsid w:val="00C945F7"/>
    <w:rsid w:val="00C97575"/>
    <w:rsid w:val="00C97FBE"/>
    <w:rsid w:val="00CA667B"/>
    <w:rsid w:val="00CB686B"/>
    <w:rsid w:val="00CC55CC"/>
    <w:rsid w:val="00CC7911"/>
    <w:rsid w:val="00CE36C4"/>
    <w:rsid w:val="00D003F0"/>
    <w:rsid w:val="00D070AF"/>
    <w:rsid w:val="00D115F1"/>
    <w:rsid w:val="00D14307"/>
    <w:rsid w:val="00D16D9D"/>
    <w:rsid w:val="00D364D9"/>
    <w:rsid w:val="00D41B39"/>
    <w:rsid w:val="00D55237"/>
    <w:rsid w:val="00D57290"/>
    <w:rsid w:val="00D76969"/>
    <w:rsid w:val="00D83221"/>
    <w:rsid w:val="00D835F8"/>
    <w:rsid w:val="00D8453C"/>
    <w:rsid w:val="00D849E1"/>
    <w:rsid w:val="00D852DE"/>
    <w:rsid w:val="00DA1D9E"/>
    <w:rsid w:val="00DA6532"/>
    <w:rsid w:val="00DA739C"/>
    <w:rsid w:val="00DB671A"/>
    <w:rsid w:val="00DB7951"/>
    <w:rsid w:val="00DD4135"/>
    <w:rsid w:val="00DE670B"/>
    <w:rsid w:val="00DF0771"/>
    <w:rsid w:val="00E00206"/>
    <w:rsid w:val="00E007F4"/>
    <w:rsid w:val="00E044C0"/>
    <w:rsid w:val="00E073FE"/>
    <w:rsid w:val="00E10253"/>
    <w:rsid w:val="00E11423"/>
    <w:rsid w:val="00E23B5D"/>
    <w:rsid w:val="00E26C3A"/>
    <w:rsid w:val="00E2740F"/>
    <w:rsid w:val="00E34F47"/>
    <w:rsid w:val="00E377F9"/>
    <w:rsid w:val="00E37947"/>
    <w:rsid w:val="00E37BA0"/>
    <w:rsid w:val="00E464D9"/>
    <w:rsid w:val="00E467F5"/>
    <w:rsid w:val="00E52394"/>
    <w:rsid w:val="00E563FE"/>
    <w:rsid w:val="00E61A86"/>
    <w:rsid w:val="00E869F1"/>
    <w:rsid w:val="00EC4288"/>
    <w:rsid w:val="00EC5FE9"/>
    <w:rsid w:val="00EC6F36"/>
    <w:rsid w:val="00ED3719"/>
    <w:rsid w:val="00ED3CB3"/>
    <w:rsid w:val="00ED694F"/>
    <w:rsid w:val="00EE2F2B"/>
    <w:rsid w:val="00EE417E"/>
    <w:rsid w:val="00EE4F9B"/>
    <w:rsid w:val="00EE64B4"/>
    <w:rsid w:val="00EE71CE"/>
    <w:rsid w:val="00EF420E"/>
    <w:rsid w:val="00EF5BE5"/>
    <w:rsid w:val="00F01DED"/>
    <w:rsid w:val="00F03441"/>
    <w:rsid w:val="00F117AA"/>
    <w:rsid w:val="00F133EF"/>
    <w:rsid w:val="00F3236E"/>
    <w:rsid w:val="00F54352"/>
    <w:rsid w:val="00F63C5B"/>
    <w:rsid w:val="00F651CF"/>
    <w:rsid w:val="00F6557E"/>
    <w:rsid w:val="00F83438"/>
    <w:rsid w:val="00F85313"/>
    <w:rsid w:val="00F861D6"/>
    <w:rsid w:val="00F90DBD"/>
    <w:rsid w:val="00FA192E"/>
    <w:rsid w:val="00FB1F33"/>
    <w:rsid w:val="00FB6C16"/>
    <w:rsid w:val="00FC539E"/>
    <w:rsid w:val="00FD7E4C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D1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37BA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060C"/>
    <w:rPr>
      <w:sz w:val="24"/>
    </w:rPr>
  </w:style>
  <w:style w:type="paragraph" w:styleId="Footer">
    <w:name w:val="footer"/>
    <w:basedOn w:val="Normal"/>
    <w:link w:val="FooterChar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060C"/>
    <w:rPr>
      <w:sz w:val="24"/>
    </w:rPr>
  </w:style>
  <w:style w:type="character" w:styleId="PageNumber">
    <w:name w:val="page number"/>
    <w:basedOn w:val="DefaultParagraphFont"/>
    <w:uiPriority w:val="99"/>
    <w:rsid w:val="007D5EF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03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AD9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7</Pages>
  <Words>2054</Words>
  <Characters>11708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kurnosov_a_a</dc:creator>
  <cp:keywords/>
  <dc:description/>
  <cp:lastModifiedBy>alhimenko_v_p</cp:lastModifiedBy>
  <cp:revision>3</cp:revision>
  <cp:lastPrinted>2012-09-18T00:39:00Z</cp:lastPrinted>
  <dcterms:created xsi:type="dcterms:W3CDTF">2012-10-10T05:40:00Z</dcterms:created>
  <dcterms:modified xsi:type="dcterms:W3CDTF">2012-10-10T05:41:00Z</dcterms:modified>
</cp:coreProperties>
</file>