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4D91" w:rsidRDefault="00E14D91" w:rsidP="00D57E58">
      <w:pPr>
        <w:ind w:left="5160"/>
        <w:rPr>
          <w:sz w:val="28"/>
          <w:szCs w:val="28"/>
        </w:rPr>
      </w:pPr>
      <w:r>
        <w:rPr>
          <w:sz w:val="28"/>
          <w:szCs w:val="28"/>
        </w:rPr>
        <w:t xml:space="preserve">Приложение к решению комитета Законодательного Собрания по продовольственной политике и природопользованию </w:t>
      </w:r>
    </w:p>
    <w:p w:rsidR="00E14D91" w:rsidRPr="009C70D0" w:rsidRDefault="00E14D91" w:rsidP="00D57E58">
      <w:pPr>
        <w:ind w:left="5160"/>
        <w:rPr>
          <w:sz w:val="28"/>
          <w:szCs w:val="28"/>
        </w:rPr>
      </w:pPr>
      <w:r>
        <w:rPr>
          <w:sz w:val="28"/>
          <w:szCs w:val="28"/>
        </w:rPr>
        <w:t xml:space="preserve">от 17.19.2012 № </w:t>
      </w:r>
    </w:p>
    <w:p w:rsidR="00E14D91" w:rsidRDefault="00E14D91" w:rsidP="00624F9E">
      <w:pPr>
        <w:jc w:val="center"/>
        <w:rPr>
          <w:sz w:val="28"/>
          <w:szCs w:val="28"/>
        </w:rPr>
      </w:pPr>
    </w:p>
    <w:p w:rsidR="00E14D91" w:rsidRDefault="00E14D91" w:rsidP="00624F9E">
      <w:pPr>
        <w:jc w:val="center"/>
        <w:rPr>
          <w:sz w:val="28"/>
          <w:szCs w:val="28"/>
        </w:rPr>
      </w:pPr>
      <w:r>
        <w:rPr>
          <w:sz w:val="28"/>
          <w:szCs w:val="28"/>
        </w:rPr>
        <w:t>Положение</w:t>
      </w:r>
    </w:p>
    <w:p w:rsidR="00E14D91" w:rsidRDefault="00E14D91" w:rsidP="00624F9E">
      <w:pPr>
        <w:jc w:val="center"/>
        <w:rPr>
          <w:sz w:val="28"/>
          <w:szCs w:val="28"/>
        </w:rPr>
      </w:pPr>
      <w:r>
        <w:rPr>
          <w:sz w:val="28"/>
          <w:szCs w:val="28"/>
        </w:rPr>
        <w:t>о порядке проведения мониторинга правоприменения нормативных правовых актов Приморского края, принятых Законодательным Собранием Приморского края</w:t>
      </w:r>
    </w:p>
    <w:p w:rsidR="00E14D91" w:rsidRDefault="00E14D91" w:rsidP="00624F9E">
      <w:pPr>
        <w:jc w:val="center"/>
        <w:rPr>
          <w:sz w:val="28"/>
          <w:szCs w:val="28"/>
        </w:rPr>
      </w:pPr>
    </w:p>
    <w:p w:rsidR="00E14D91" w:rsidRDefault="00E14D91" w:rsidP="00AE7711">
      <w:pPr>
        <w:ind w:firstLine="709"/>
        <w:rPr>
          <w:sz w:val="28"/>
          <w:szCs w:val="28"/>
        </w:rPr>
      </w:pPr>
      <w:r>
        <w:rPr>
          <w:sz w:val="28"/>
          <w:szCs w:val="28"/>
        </w:rPr>
        <w:t>1.Общие положения</w:t>
      </w:r>
    </w:p>
    <w:p w:rsidR="00E14D91" w:rsidRDefault="00E14D91" w:rsidP="00AE7711">
      <w:pPr>
        <w:ind w:firstLine="709"/>
        <w:rPr>
          <w:sz w:val="28"/>
          <w:szCs w:val="28"/>
        </w:rPr>
      </w:pPr>
    </w:p>
    <w:p w:rsidR="00E14D91" w:rsidRDefault="00E14D91" w:rsidP="00AE7711">
      <w:pPr>
        <w:ind w:firstLine="709"/>
        <w:jc w:val="both"/>
        <w:rPr>
          <w:sz w:val="28"/>
          <w:szCs w:val="28"/>
        </w:rPr>
      </w:pPr>
      <w:r w:rsidRPr="004E2919">
        <w:rPr>
          <w:sz w:val="28"/>
          <w:szCs w:val="28"/>
        </w:rPr>
        <w:t>Настоящ</w:t>
      </w:r>
      <w:r>
        <w:rPr>
          <w:sz w:val="28"/>
          <w:szCs w:val="28"/>
        </w:rPr>
        <w:t>е</w:t>
      </w:r>
      <w:r w:rsidRPr="004E2919">
        <w:rPr>
          <w:sz w:val="28"/>
          <w:szCs w:val="28"/>
        </w:rPr>
        <w:t xml:space="preserve">е Положение разработано в соответствии с Указом Президента Российской Федерации от 20 мая 2011 года № 657 </w:t>
      </w:r>
      <w:r w:rsidRPr="004E2919">
        <w:rPr>
          <w:sz w:val="28"/>
          <w:szCs w:val="28"/>
        </w:rPr>
        <w:br/>
        <w:t>"О мониторинге правоприменения в Российской Федерации"</w:t>
      </w:r>
      <w:r>
        <w:rPr>
          <w:sz w:val="28"/>
          <w:szCs w:val="28"/>
        </w:rPr>
        <w:t>,</w:t>
      </w:r>
      <w:r w:rsidRPr="004E2919">
        <w:rPr>
          <w:sz w:val="28"/>
          <w:szCs w:val="28"/>
        </w:rPr>
        <w:t xml:space="preserve"> определяет правовую основу проведения мониторинга </w:t>
      </w:r>
      <w:r>
        <w:rPr>
          <w:sz w:val="28"/>
          <w:szCs w:val="28"/>
        </w:rPr>
        <w:t>правоприменения нормативных правовых актов Приморского края, принятых Законодательным Собранием Приморского края (далее – мониторинг)</w:t>
      </w:r>
      <w:r w:rsidRPr="004E2919">
        <w:rPr>
          <w:sz w:val="28"/>
          <w:szCs w:val="28"/>
        </w:rPr>
        <w:t>.</w:t>
      </w:r>
    </w:p>
    <w:p w:rsidR="00E14D91" w:rsidRDefault="00E14D91" w:rsidP="00AE7711">
      <w:pPr>
        <w:ind w:firstLine="709"/>
        <w:rPr>
          <w:sz w:val="28"/>
          <w:szCs w:val="28"/>
        </w:rPr>
      </w:pPr>
    </w:p>
    <w:p w:rsidR="00E14D91" w:rsidRDefault="00E14D91" w:rsidP="00AE7711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2.Понятие мониторинга </w:t>
      </w:r>
    </w:p>
    <w:p w:rsidR="00E14D91" w:rsidRDefault="00E14D91" w:rsidP="00AE7711">
      <w:pPr>
        <w:ind w:firstLine="709"/>
        <w:jc w:val="both"/>
        <w:rPr>
          <w:sz w:val="28"/>
          <w:szCs w:val="28"/>
        </w:rPr>
      </w:pPr>
    </w:p>
    <w:p w:rsidR="00E14D91" w:rsidRDefault="00E14D91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4E2919">
        <w:rPr>
          <w:sz w:val="28"/>
          <w:szCs w:val="28"/>
        </w:rPr>
        <w:t xml:space="preserve">Мониторинг – комплексная, плановая деятельность, осуществляемая Законодательным Собранием </w:t>
      </w:r>
      <w:r>
        <w:rPr>
          <w:sz w:val="28"/>
          <w:szCs w:val="28"/>
        </w:rPr>
        <w:t xml:space="preserve">Приморского края (далее – Законодательное Собрание) </w:t>
      </w:r>
      <w:r w:rsidRPr="004E2919">
        <w:rPr>
          <w:sz w:val="28"/>
          <w:szCs w:val="28"/>
        </w:rPr>
        <w:t xml:space="preserve">в пределах своих полномочий, по сбору, обобщению, анализу и оценке информации </w:t>
      </w:r>
      <w:r>
        <w:rPr>
          <w:sz w:val="28"/>
          <w:szCs w:val="28"/>
        </w:rPr>
        <w:t xml:space="preserve">для обеспечения принятия, изменения или признания утратившими </w:t>
      </w:r>
      <w:r w:rsidRPr="004E2919">
        <w:rPr>
          <w:sz w:val="28"/>
          <w:szCs w:val="28"/>
        </w:rPr>
        <w:t>с</w:t>
      </w:r>
      <w:r>
        <w:rPr>
          <w:sz w:val="28"/>
          <w:szCs w:val="28"/>
        </w:rPr>
        <w:t>илу нормативных правовых актов Приморского края, принятых Законодательным Собранием.</w:t>
      </w:r>
    </w:p>
    <w:p w:rsidR="00E14D91" w:rsidRPr="004E2919" w:rsidRDefault="00E14D91" w:rsidP="00AE7711">
      <w:pPr>
        <w:autoSpaceDE w:val="0"/>
        <w:autoSpaceDN w:val="0"/>
        <w:adjustRightInd w:val="0"/>
        <w:ind w:firstLine="709"/>
        <w:jc w:val="both"/>
        <w:outlineLvl w:val="0"/>
      </w:pPr>
    </w:p>
    <w:p w:rsidR="00E14D91" w:rsidRDefault="00E14D91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3.Цели мониторинга</w:t>
      </w:r>
    </w:p>
    <w:p w:rsidR="00E14D91" w:rsidRDefault="00E14D91" w:rsidP="00AE7711">
      <w:pPr>
        <w:ind w:firstLine="709"/>
        <w:jc w:val="both"/>
        <w:rPr>
          <w:sz w:val="28"/>
          <w:szCs w:val="28"/>
        </w:rPr>
      </w:pPr>
    </w:p>
    <w:p w:rsidR="00E14D91" w:rsidRDefault="00E14D91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Целями мониторинга являются:</w:t>
      </w:r>
    </w:p>
    <w:p w:rsidR="00E14D91" w:rsidRDefault="00E14D91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3.1.совершенствование законодательства Приморского края;</w:t>
      </w:r>
    </w:p>
    <w:p w:rsidR="00E14D91" w:rsidRDefault="00E14D91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3.2.приведение </w:t>
      </w:r>
      <w:r w:rsidRPr="0044162F">
        <w:rPr>
          <w:sz w:val="28"/>
          <w:szCs w:val="28"/>
        </w:rPr>
        <w:t>нормативных правовых актов</w:t>
      </w:r>
      <w:r>
        <w:rPr>
          <w:sz w:val="28"/>
          <w:szCs w:val="28"/>
        </w:rPr>
        <w:t xml:space="preserve"> Приморского края в соответствие с действующим законодательством;</w:t>
      </w:r>
    </w:p>
    <w:p w:rsidR="00E14D91" w:rsidRDefault="00E14D91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44162F">
        <w:rPr>
          <w:sz w:val="28"/>
          <w:szCs w:val="28"/>
        </w:rPr>
        <w:t>3.3.определение эффективности реализации нормативных правовых актов Приморского края;</w:t>
      </w:r>
    </w:p>
    <w:p w:rsidR="00E14D91" w:rsidRDefault="00E14D91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3.4.повышение эффективности законотворческой деятельности Законодательного Собрания.</w:t>
      </w:r>
    </w:p>
    <w:p w:rsidR="00E14D91" w:rsidRDefault="00E14D91" w:rsidP="00AE7711">
      <w:pPr>
        <w:ind w:firstLine="709"/>
        <w:jc w:val="both"/>
        <w:rPr>
          <w:sz w:val="28"/>
          <w:szCs w:val="28"/>
        </w:rPr>
      </w:pPr>
    </w:p>
    <w:p w:rsidR="00E14D91" w:rsidRDefault="00E14D91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4.Задачи мониторинга</w:t>
      </w:r>
    </w:p>
    <w:p w:rsidR="00E14D91" w:rsidRDefault="00E14D91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E14D91" w:rsidRPr="00B804D4" w:rsidRDefault="00E14D91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B804D4">
        <w:rPr>
          <w:sz w:val="28"/>
          <w:szCs w:val="28"/>
        </w:rPr>
        <w:t>Основными задачами мониторинга являются:</w:t>
      </w:r>
    </w:p>
    <w:p w:rsidR="00E14D91" w:rsidRDefault="00E14D91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B804D4">
        <w:rPr>
          <w:sz w:val="28"/>
          <w:szCs w:val="28"/>
        </w:rPr>
        <w:t>4.1.обеспечение систематизации нормативных правовых актов Приморского края;</w:t>
      </w:r>
    </w:p>
    <w:p w:rsidR="00E14D91" w:rsidRDefault="00E14D91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283A78">
        <w:rPr>
          <w:sz w:val="28"/>
          <w:szCs w:val="28"/>
        </w:rPr>
        <w:t>4.2.выявление коллизий между нормативными правовыми актами Приморского края, входящими в правовую систему Приморского края, выявление и восполнение пробелов в нормативных правовых актах Приморского края;</w:t>
      </w:r>
    </w:p>
    <w:p w:rsidR="00E14D91" w:rsidRDefault="00E14D91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4.3.</w:t>
      </w:r>
      <w:r w:rsidRPr="000059B2">
        <w:rPr>
          <w:sz w:val="28"/>
          <w:szCs w:val="28"/>
        </w:rPr>
        <w:t>выявление факторов (в том числе коррупцио</w:t>
      </w:r>
      <w:r>
        <w:rPr>
          <w:sz w:val="28"/>
          <w:szCs w:val="28"/>
        </w:rPr>
        <w:t>генных</w:t>
      </w:r>
      <w:r w:rsidRPr="000059B2">
        <w:rPr>
          <w:sz w:val="28"/>
          <w:szCs w:val="28"/>
        </w:rPr>
        <w:t xml:space="preserve">), снижающих </w:t>
      </w:r>
      <w:r w:rsidRPr="00283A78">
        <w:rPr>
          <w:sz w:val="28"/>
          <w:szCs w:val="28"/>
        </w:rPr>
        <w:t>эффективность реализации нормативных правовых актов Приморского края;</w:t>
      </w:r>
    </w:p>
    <w:p w:rsidR="00E14D91" w:rsidRDefault="00E14D91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4.4.</w:t>
      </w:r>
      <w:r w:rsidRPr="000059B2">
        <w:rPr>
          <w:sz w:val="28"/>
          <w:szCs w:val="28"/>
        </w:rPr>
        <w:t>создание постоянно действующей системы обратной связи между законодателем и правоприменителем;</w:t>
      </w:r>
    </w:p>
    <w:p w:rsidR="00E14D91" w:rsidRDefault="00E14D91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4.5.</w:t>
      </w:r>
      <w:r w:rsidRPr="000059B2">
        <w:rPr>
          <w:sz w:val="28"/>
          <w:szCs w:val="28"/>
        </w:rPr>
        <w:t xml:space="preserve">контроль за </w:t>
      </w:r>
      <w:r w:rsidRPr="000D046D">
        <w:rPr>
          <w:sz w:val="28"/>
          <w:szCs w:val="28"/>
        </w:rPr>
        <w:t xml:space="preserve">исполнением </w:t>
      </w:r>
      <w:r w:rsidRPr="00532467">
        <w:rPr>
          <w:sz w:val="28"/>
          <w:szCs w:val="28"/>
        </w:rPr>
        <w:t>нормативных правовых актов Приморского края, принятых Законодательным Собранием;</w:t>
      </w:r>
    </w:p>
    <w:p w:rsidR="00E14D91" w:rsidRDefault="00E14D91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4.6.</w:t>
      </w:r>
      <w:r w:rsidRPr="000059B2">
        <w:rPr>
          <w:sz w:val="28"/>
          <w:szCs w:val="28"/>
        </w:rPr>
        <w:t>разработка предложений по совершенствованию законотворческой деятельности и законодательного процесса.</w:t>
      </w:r>
    </w:p>
    <w:p w:rsidR="00E14D91" w:rsidRDefault="00E14D91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E14D91" w:rsidRDefault="00E14D91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5.Принципы мониторинга</w:t>
      </w:r>
    </w:p>
    <w:p w:rsidR="00E14D91" w:rsidRDefault="00E14D91" w:rsidP="00AE7711">
      <w:pPr>
        <w:ind w:firstLine="709"/>
        <w:jc w:val="both"/>
        <w:rPr>
          <w:sz w:val="28"/>
          <w:szCs w:val="28"/>
        </w:rPr>
      </w:pPr>
    </w:p>
    <w:p w:rsidR="00E14D91" w:rsidRDefault="00E14D91" w:rsidP="00AE7711">
      <w:pPr>
        <w:tabs>
          <w:tab w:val="left" w:pos="540"/>
        </w:tabs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Мониторинг осуществляется в соответствии со следующими принципами:</w:t>
      </w:r>
    </w:p>
    <w:p w:rsidR="00E14D91" w:rsidRPr="00034F3B" w:rsidRDefault="00E14D91" w:rsidP="00AE7711">
      <w:pPr>
        <w:tabs>
          <w:tab w:val="left" w:pos="540"/>
        </w:tabs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5.1.принцип целенаправленности</w:t>
      </w:r>
      <w:r w:rsidRPr="00034F3B">
        <w:rPr>
          <w:sz w:val="28"/>
          <w:szCs w:val="28"/>
        </w:rPr>
        <w:t>:</w:t>
      </w:r>
      <w:r>
        <w:rPr>
          <w:sz w:val="28"/>
          <w:szCs w:val="28"/>
        </w:rPr>
        <w:t xml:space="preserve"> мониторинг осуществляется для совершенствования </w:t>
      </w:r>
      <w:r w:rsidRPr="00871850">
        <w:rPr>
          <w:sz w:val="28"/>
          <w:szCs w:val="28"/>
        </w:rPr>
        <w:t>принимаемых Законодательным Собранием нормативных правовых актов;</w:t>
      </w:r>
    </w:p>
    <w:p w:rsidR="00E14D91" w:rsidRDefault="00E14D91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5.2.принцип объективности: мониторинг проводится путем всестороннего изучения официальной информации о реализации законов Приморского края, принятых подзаконных и правоприменительных актов, судебной практики по вопросам применения нормативных правовых актов</w:t>
      </w:r>
      <w:r w:rsidRPr="005D6E73">
        <w:rPr>
          <w:sz w:val="28"/>
          <w:szCs w:val="28"/>
          <w:highlight w:val="yellow"/>
        </w:rPr>
        <w:t xml:space="preserve"> </w:t>
      </w:r>
      <w:r w:rsidRPr="005D6E73">
        <w:rPr>
          <w:sz w:val="28"/>
          <w:szCs w:val="28"/>
        </w:rPr>
        <w:t>Приморского края;</w:t>
      </w:r>
    </w:p>
    <w:p w:rsidR="00E14D91" w:rsidRDefault="00E14D91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5.3.принцип планирования: мониторинг осуществляется на плановой основе;</w:t>
      </w:r>
    </w:p>
    <w:p w:rsidR="00E14D91" w:rsidRDefault="00E14D91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5.4.принцип гласности: информация о проведении мониторинга и доклад о результатах мониторинга являются открытыми, доступными, размещаются на официальном сайте Законодательного Собрания в информационно-коммуникационной сети "Интернет".</w:t>
      </w:r>
    </w:p>
    <w:p w:rsidR="00E14D91" w:rsidRDefault="00E14D91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E14D91" w:rsidRDefault="00E14D91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6.Объект мониторинга</w:t>
      </w:r>
    </w:p>
    <w:p w:rsidR="00E14D91" w:rsidRDefault="00E14D91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E14D91" w:rsidRDefault="00E14D91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Мониторинг проводится в отношении </w:t>
      </w:r>
      <w:r w:rsidRPr="00532467">
        <w:rPr>
          <w:sz w:val="28"/>
          <w:szCs w:val="28"/>
        </w:rPr>
        <w:t>нормативного правового акта Приморского края, принятого Законодательным Собранием, отдельного нормативного предписания (положения) нормативного правового акта Приморского края, принятого Законодательным Собранием,  нескольких принятых Законодательным Собранием нормативных правовых актов Приморского края,</w:t>
      </w:r>
      <w:r w:rsidRPr="000059B2">
        <w:rPr>
          <w:sz w:val="28"/>
          <w:szCs w:val="28"/>
        </w:rPr>
        <w:t xml:space="preserve"> взаимосвязанных между собой по предмету регулирования или характеру регулируемых прав и обязанностей (отраслевое законодательств</w:t>
      </w:r>
      <w:r>
        <w:rPr>
          <w:sz w:val="28"/>
          <w:szCs w:val="28"/>
        </w:rPr>
        <w:t>о или отдельные его институты) (далее – объект мониторинга).</w:t>
      </w:r>
    </w:p>
    <w:p w:rsidR="00E14D91" w:rsidRDefault="00E14D91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E14D91" w:rsidRDefault="00E14D91" w:rsidP="00AE7711">
      <w:pPr>
        <w:ind w:firstLine="709"/>
        <w:jc w:val="both"/>
        <w:rPr>
          <w:sz w:val="28"/>
          <w:szCs w:val="28"/>
        </w:rPr>
      </w:pPr>
    </w:p>
    <w:p w:rsidR="00E14D91" w:rsidRDefault="00E14D91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7.Этапы мониторинга</w:t>
      </w:r>
    </w:p>
    <w:p w:rsidR="00E14D91" w:rsidRDefault="00E14D91" w:rsidP="00AE7711">
      <w:pPr>
        <w:ind w:firstLine="709"/>
        <w:jc w:val="both"/>
        <w:rPr>
          <w:sz w:val="28"/>
          <w:szCs w:val="28"/>
        </w:rPr>
      </w:pPr>
    </w:p>
    <w:p w:rsidR="00E14D91" w:rsidRPr="00C23B2A" w:rsidRDefault="00E14D91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Мониторинг состоит из следующих этапов</w:t>
      </w:r>
      <w:r w:rsidRPr="00C271EE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:rsidR="00E14D91" w:rsidRPr="00ED3CB3" w:rsidRDefault="00E14D91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</w:t>
      </w:r>
      <w:r w:rsidRPr="00ED3CB3">
        <w:rPr>
          <w:sz w:val="28"/>
          <w:szCs w:val="28"/>
        </w:rPr>
        <w:t>.</w:t>
      </w:r>
      <w:r>
        <w:rPr>
          <w:sz w:val="28"/>
          <w:szCs w:val="28"/>
        </w:rPr>
        <w:t>планирование мониторинга</w:t>
      </w:r>
      <w:r w:rsidRPr="00ED3CB3">
        <w:rPr>
          <w:sz w:val="28"/>
          <w:szCs w:val="28"/>
        </w:rPr>
        <w:t>;</w:t>
      </w:r>
    </w:p>
    <w:p w:rsidR="00E14D91" w:rsidRDefault="00E14D91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7.2</w:t>
      </w:r>
      <w:r w:rsidRPr="00ED3CB3">
        <w:rPr>
          <w:sz w:val="28"/>
          <w:szCs w:val="28"/>
        </w:rPr>
        <w:t>.</w:t>
      </w:r>
      <w:r>
        <w:rPr>
          <w:sz w:val="28"/>
          <w:szCs w:val="28"/>
        </w:rPr>
        <w:t>проведение мониторинга</w:t>
      </w:r>
      <w:r w:rsidRPr="00ED3CB3">
        <w:rPr>
          <w:sz w:val="28"/>
          <w:szCs w:val="28"/>
        </w:rPr>
        <w:t>;</w:t>
      </w:r>
    </w:p>
    <w:p w:rsidR="00E14D91" w:rsidRDefault="00E14D91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7.3.подведение итогов мониторинга.</w:t>
      </w:r>
    </w:p>
    <w:p w:rsidR="00E14D91" w:rsidRDefault="00E14D91" w:rsidP="00AE7711">
      <w:pPr>
        <w:ind w:firstLine="709"/>
        <w:jc w:val="both"/>
        <w:rPr>
          <w:sz w:val="28"/>
          <w:szCs w:val="28"/>
        </w:rPr>
      </w:pPr>
    </w:p>
    <w:p w:rsidR="00E14D91" w:rsidRDefault="00E14D91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8.Планирование мониторинга</w:t>
      </w:r>
    </w:p>
    <w:p w:rsidR="00E14D91" w:rsidRDefault="00E14D91" w:rsidP="00AE7711">
      <w:pPr>
        <w:ind w:firstLine="709"/>
        <w:jc w:val="both"/>
        <w:rPr>
          <w:sz w:val="28"/>
          <w:szCs w:val="28"/>
        </w:rPr>
      </w:pPr>
    </w:p>
    <w:p w:rsidR="00E14D91" w:rsidRDefault="00E14D91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8.1.Мониторинг осуществляется на основании плана мониторинга. </w:t>
      </w:r>
    </w:p>
    <w:p w:rsidR="00E14D91" w:rsidRDefault="00E14D91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8.2.Предложения в план мониторинга разрабатывают комитеты Законодательного Собрания по вопросам своего ведения совместно с отделом мониторинга законодательства и правоприменительной практики правового управления аппарата Законодательного Собрания (далее – отдел мониторинга) на основании анализа поступивших предложений и обращений. Подготовленные комитетами Законодательного Собрания предложения в план мониторинга направляются в комитет Законодательного Собрания по регламенту, депутатской этике и организации работы Законодательного Собрания до 1 </w:t>
      </w:r>
      <w:r w:rsidRPr="00E563FE">
        <w:rPr>
          <w:sz w:val="28"/>
          <w:szCs w:val="28"/>
        </w:rPr>
        <w:t>декабря</w:t>
      </w:r>
      <w:r>
        <w:rPr>
          <w:sz w:val="28"/>
          <w:szCs w:val="28"/>
        </w:rPr>
        <w:t xml:space="preserve"> текущего года.</w:t>
      </w:r>
    </w:p>
    <w:p w:rsidR="00E14D91" w:rsidRDefault="00E14D91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8.3</w:t>
      </w:r>
      <w:r w:rsidRPr="00741168">
        <w:rPr>
          <w:sz w:val="28"/>
          <w:szCs w:val="28"/>
        </w:rPr>
        <w:t>.Ко</w:t>
      </w:r>
      <w:r>
        <w:rPr>
          <w:sz w:val="28"/>
          <w:szCs w:val="28"/>
        </w:rPr>
        <w:t>митет Законодательного Собрания</w:t>
      </w:r>
      <w:r w:rsidRPr="0074116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регламенту, депутатской этике и организации работы Законодательного Собрания </w:t>
      </w:r>
      <w:r w:rsidRPr="004929EA">
        <w:rPr>
          <w:sz w:val="28"/>
          <w:szCs w:val="28"/>
        </w:rPr>
        <w:t>формирует</w:t>
      </w:r>
      <w:r>
        <w:rPr>
          <w:sz w:val="28"/>
          <w:szCs w:val="28"/>
        </w:rPr>
        <w:t xml:space="preserve"> план мониторинга на основании предложений комитетов Законодательного Собрания.</w:t>
      </w:r>
    </w:p>
    <w:p w:rsidR="00E14D91" w:rsidRDefault="00E14D91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План мониторинга ежегодно, до 15 </w:t>
      </w:r>
      <w:r w:rsidRPr="00E563FE">
        <w:rPr>
          <w:sz w:val="28"/>
          <w:szCs w:val="28"/>
        </w:rPr>
        <w:t>декабря,</w:t>
      </w:r>
      <w:r>
        <w:rPr>
          <w:sz w:val="28"/>
          <w:szCs w:val="28"/>
        </w:rPr>
        <w:t xml:space="preserve"> утверждается </w:t>
      </w:r>
      <w:r w:rsidRPr="00206BA2">
        <w:rPr>
          <w:sz w:val="28"/>
          <w:szCs w:val="28"/>
        </w:rPr>
        <w:t>распоряжением председателя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Законодательного Собрания и направляется в </w:t>
      </w:r>
      <w:r w:rsidRPr="00446E70">
        <w:rPr>
          <w:sz w:val="28"/>
          <w:szCs w:val="28"/>
        </w:rPr>
        <w:t>комитеты Законодательного Собрания и</w:t>
      </w:r>
      <w:r>
        <w:rPr>
          <w:sz w:val="28"/>
          <w:szCs w:val="28"/>
        </w:rPr>
        <w:t xml:space="preserve"> отдел мониторинга.</w:t>
      </w:r>
    </w:p>
    <w:p w:rsidR="00E14D91" w:rsidRDefault="00E14D91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8.4.План мониторинга содержит следующие положения:</w:t>
      </w:r>
    </w:p>
    <w:p w:rsidR="00E14D91" w:rsidRDefault="00E14D91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8.4.1.объект мониторинга;</w:t>
      </w:r>
    </w:p>
    <w:p w:rsidR="00E14D91" w:rsidRDefault="00E14D91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8.4.2.период действия </w:t>
      </w:r>
      <w:r w:rsidRPr="00532467">
        <w:rPr>
          <w:sz w:val="28"/>
          <w:szCs w:val="28"/>
        </w:rPr>
        <w:t>объекта мониторинга,</w:t>
      </w:r>
      <w:r w:rsidRPr="00EE64B4">
        <w:rPr>
          <w:sz w:val="28"/>
          <w:szCs w:val="28"/>
        </w:rPr>
        <w:t xml:space="preserve"> за который проводится мониторинг;</w:t>
      </w:r>
    </w:p>
    <w:p w:rsidR="00E14D91" w:rsidRDefault="00E14D91" w:rsidP="00AE7711">
      <w:pPr>
        <w:ind w:firstLine="709"/>
        <w:jc w:val="both"/>
        <w:rPr>
          <w:sz w:val="28"/>
          <w:szCs w:val="28"/>
        </w:rPr>
      </w:pPr>
      <w:r w:rsidRPr="00446E70">
        <w:rPr>
          <w:sz w:val="28"/>
          <w:szCs w:val="28"/>
        </w:rPr>
        <w:t>8.4.3.комитет</w:t>
      </w:r>
      <w:r>
        <w:rPr>
          <w:sz w:val="28"/>
          <w:szCs w:val="28"/>
        </w:rPr>
        <w:t xml:space="preserve"> Законодательного Собрания</w:t>
      </w:r>
      <w:r w:rsidRPr="00446E70">
        <w:rPr>
          <w:sz w:val="28"/>
          <w:szCs w:val="28"/>
        </w:rPr>
        <w:t>, проводящий мониторинг;</w:t>
      </w:r>
    </w:p>
    <w:p w:rsidR="00E14D91" w:rsidRPr="008D283F" w:rsidRDefault="00E14D91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8.4.4.срок проведения мониторинга.</w:t>
      </w:r>
    </w:p>
    <w:p w:rsidR="00E14D91" w:rsidRPr="00BD2418" w:rsidRDefault="00E14D91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8.5.Мониторинг может проводиться в срок от трех до </w:t>
      </w:r>
      <w:r w:rsidRPr="004929EA">
        <w:rPr>
          <w:sz w:val="28"/>
          <w:szCs w:val="28"/>
        </w:rPr>
        <w:t>двенадцати</w:t>
      </w:r>
      <w:r>
        <w:rPr>
          <w:sz w:val="28"/>
          <w:szCs w:val="28"/>
        </w:rPr>
        <w:t xml:space="preserve"> месяцев.</w:t>
      </w:r>
    </w:p>
    <w:p w:rsidR="00E14D91" w:rsidRPr="00B929D8" w:rsidRDefault="00E14D91" w:rsidP="00AE7711">
      <w:pPr>
        <w:ind w:firstLine="709"/>
        <w:jc w:val="both"/>
        <w:rPr>
          <w:sz w:val="28"/>
          <w:szCs w:val="28"/>
        </w:rPr>
      </w:pPr>
    </w:p>
    <w:p w:rsidR="00E14D91" w:rsidRDefault="00E14D91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9.Порядок проведения мониторинга</w:t>
      </w:r>
    </w:p>
    <w:p w:rsidR="00E14D91" w:rsidRDefault="00E14D91" w:rsidP="00AE7711">
      <w:pPr>
        <w:ind w:firstLine="709"/>
        <w:jc w:val="both"/>
        <w:rPr>
          <w:sz w:val="28"/>
          <w:szCs w:val="28"/>
        </w:rPr>
      </w:pPr>
    </w:p>
    <w:p w:rsidR="00E14D91" w:rsidRDefault="00E14D91" w:rsidP="00AE7711">
      <w:pPr>
        <w:ind w:firstLine="709"/>
        <w:jc w:val="both"/>
        <w:rPr>
          <w:sz w:val="28"/>
          <w:szCs w:val="28"/>
        </w:rPr>
      </w:pPr>
      <w:r w:rsidRPr="003C7F32">
        <w:rPr>
          <w:sz w:val="28"/>
          <w:szCs w:val="28"/>
        </w:rPr>
        <w:t>9.1.</w:t>
      </w:r>
      <w:r>
        <w:rPr>
          <w:sz w:val="28"/>
          <w:szCs w:val="28"/>
        </w:rPr>
        <w:t>П</w:t>
      </w:r>
      <w:r w:rsidRPr="003C7F32">
        <w:rPr>
          <w:sz w:val="28"/>
          <w:szCs w:val="28"/>
        </w:rPr>
        <w:t xml:space="preserve">роведение мониторинга осуществляет </w:t>
      </w:r>
      <w:r w:rsidRPr="004929EA">
        <w:rPr>
          <w:sz w:val="28"/>
          <w:szCs w:val="28"/>
        </w:rPr>
        <w:t xml:space="preserve">комитет Законодательного Собрания, на который возложено проведение мониторинга в соответствии с планом мониторинга, совместно с отделом мониторинга. </w:t>
      </w:r>
      <w:r w:rsidRPr="00446E70">
        <w:rPr>
          <w:sz w:val="28"/>
          <w:szCs w:val="28"/>
        </w:rPr>
        <w:t>После утверждения плана мониторинга комитет Законодательного Собрания, проводящий мониторинг, своим решением</w:t>
      </w:r>
      <w:r>
        <w:rPr>
          <w:sz w:val="28"/>
          <w:szCs w:val="28"/>
        </w:rPr>
        <w:t xml:space="preserve"> определяет план проведения мониторинга по каждому объекту мониторинга с указанием:</w:t>
      </w:r>
    </w:p>
    <w:p w:rsidR="00E14D91" w:rsidRDefault="00E14D91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9.1.1.мероприятий по взаимодействию с правоприменителями, сроков их проведения и ответственных лиц;</w:t>
      </w:r>
    </w:p>
    <w:p w:rsidR="00E14D91" w:rsidRDefault="00E14D91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9.1.2.информации о правоприменительной практике объекта мониторинга, которую необходимо получить, </w:t>
      </w:r>
      <w:r w:rsidRPr="004929EA">
        <w:rPr>
          <w:sz w:val="28"/>
          <w:szCs w:val="28"/>
        </w:rPr>
        <w:t>и источников этой информации</w:t>
      </w:r>
      <w:r w:rsidRPr="00036253">
        <w:rPr>
          <w:sz w:val="28"/>
          <w:szCs w:val="28"/>
        </w:rPr>
        <w:t>;</w:t>
      </w:r>
    </w:p>
    <w:p w:rsidR="00E14D91" w:rsidRDefault="00E14D91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9.1.3.иных мероприятий.</w:t>
      </w:r>
    </w:p>
    <w:p w:rsidR="00E14D91" w:rsidRPr="004929EA" w:rsidRDefault="00E14D91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9.2.Мероприятия по взаимодействию с правоприменителями проводятся </w:t>
      </w:r>
      <w:r w:rsidRPr="004929EA">
        <w:rPr>
          <w:sz w:val="28"/>
          <w:szCs w:val="28"/>
        </w:rPr>
        <w:t>комитетом в форме:</w:t>
      </w:r>
    </w:p>
    <w:p w:rsidR="00E14D91" w:rsidRPr="004929EA" w:rsidRDefault="00E14D91" w:rsidP="00AE7711">
      <w:pPr>
        <w:ind w:firstLine="709"/>
        <w:jc w:val="both"/>
        <w:rPr>
          <w:sz w:val="28"/>
          <w:szCs w:val="28"/>
        </w:rPr>
      </w:pPr>
      <w:r w:rsidRPr="004929EA">
        <w:rPr>
          <w:sz w:val="28"/>
          <w:szCs w:val="28"/>
        </w:rPr>
        <w:t>9.2.1.депутатских запросов, работы депутатов с обращениями граждан и организаций (анализа обращений граждан и организаций);</w:t>
      </w:r>
    </w:p>
    <w:p w:rsidR="00E14D91" w:rsidRPr="004929EA" w:rsidRDefault="00E14D91" w:rsidP="00AE7711">
      <w:pPr>
        <w:ind w:firstLine="709"/>
        <w:jc w:val="both"/>
        <w:rPr>
          <w:sz w:val="28"/>
          <w:szCs w:val="28"/>
        </w:rPr>
      </w:pPr>
      <w:r w:rsidRPr="004929EA">
        <w:rPr>
          <w:sz w:val="28"/>
          <w:szCs w:val="28"/>
        </w:rPr>
        <w:t>9.2.2.выездных заседаний комитетов Законодательного Собрания, рабочих групп, созданных Законодательным Собранием;</w:t>
      </w:r>
    </w:p>
    <w:p w:rsidR="00E14D91" w:rsidRPr="004929EA" w:rsidRDefault="00E14D91" w:rsidP="00AE7711">
      <w:pPr>
        <w:ind w:firstLine="709"/>
        <w:jc w:val="both"/>
        <w:rPr>
          <w:sz w:val="28"/>
          <w:szCs w:val="28"/>
        </w:rPr>
      </w:pPr>
      <w:r w:rsidRPr="004929EA">
        <w:rPr>
          <w:sz w:val="28"/>
          <w:szCs w:val="28"/>
        </w:rPr>
        <w:t>9.2.3.работы депутатов с избирателями, встреч депутатов с должностными лицами различных органов и организаций;</w:t>
      </w:r>
    </w:p>
    <w:p w:rsidR="00E14D91" w:rsidRDefault="00E14D91" w:rsidP="00AE7711">
      <w:pPr>
        <w:ind w:firstLine="709"/>
        <w:jc w:val="both"/>
        <w:rPr>
          <w:sz w:val="28"/>
          <w:szCs w:val="28"/>
        </w:rPr>
      </w:pPr>
      <w:r w:rsidRPr="004929EA">
        <w:rPr>
          <w:sz w:val="28"/>
          <w:szCs w:val="28"/>
        </w:rPr>
        <w:t>9.2.4.депутатских слушаний, "круглых столов", совещаний, семинаров</w:t>
      </w:r>
      <w:r>
        <w:rPr>
          <w:sz w:val="28"/>
          <w:szCs w:val="28"/>
        </w:rPr>
        <w:t xml:space="preserve"> </w:t>
      </w:r>
      <w:r w:rsidRPr="004929EA">
        <w:rPr>
          <w:sz w:val="28"/>
          <w:szCs w:val="28"/>
        </w:rPr>
        <w:t xml:space="preserve"> по вопросам реализации </w:t>
      </w:r>
      <w:r w:rsidRPr="00532467">
        <w:rPr>
          <w:sz w:val="28"/>
          <w:szCs w:val="28"/>
        </w:rPr>
        <w:t>нормативных правовых актов Приморского края, принятых Законодательным Собранием;</w:t>
      </w:r>
    </w:p>
    <w:p w:rsidR="00E14D91" w:rsidRDefault="00E14D91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9.2.5.иных форм.</w:t>
      </w:r>
    </w:p>
    <w:p w:rsidR="00E14D91" w:rsidRPr="004929EA" w:rsidRDefault="00E14D91" w:rsidP="00446E70">
      <w:pPr>
        <w:ind w:firstLine="709"/>
        <w:jc w:val="both"/>
        <w:rPr>
          <w:sz w:val="28"/>
          <w:szCs w:val="28"/>
        </w:rPr>
      </w:pPr>
      <w:r w:rsidRPr="004929EA">
        <w:rPr>
          <w:sz w:val="28"/>
          <w:szCs w:val="28"/>
        </w:rPr>
        <w:t xml:space="preserve">9.3.Мероприятия по взаимодействию с правоприменителями проводятся отделом </w:t>
      </w:r>
      <w:r>
        <w:rPr>
          <w:sz w:val="28"/>
          <w:szCs w:val="28"/>
        </w:rPr>
        <w:t xml:space="preserve">мониторинга </w:t>
      </w:r>
      <w:r w:rsidRPr="004929EA">
        <w:rPr>
          <w:sz w:val="28"/>
          <w:szCs w:val="28"/>
        </w:rPr>
        <w:t>в форме:</w:t>
      </w:r>
    </w:p>
    <w:p w:rsidR="00E14D91" w:rsidRPr="004929EA" w:rsidRDefault="00E14D91" w:rsidP="00446E70">
      <w:pPr>
        <w:ind w:firstLine="709"/>
        <w:jc w:val="both"/>
        <w:rPr>
          <w:sz w:val="28"/>
          <w:szCs w:val="28"/>
        </w:rPr>
      </w:pPr>
      <w:r w:rsidRPr="004929EA">
        <w:rPr>
          <w:sz w:val="28"/>
          <w:szCs w:val="28"/>
        </w:rPr>
        <w:t>9.3.1.анализа информации о правоприменительной практике законодательства Приморского края</w:t>
      </w:r>
      <w:r>
        <w:rPr>
          <w:sz w:val="28"/>
          <w:szCs w:val="28"/>
        </w:rPr>
        <w:t xml:space="preserve">, </w:t>
      </w:r>
      <w:r w:rsidRPr="006B7B1A">
        <w:rPr>
          <w:sz w:val="28"/>
          <w:szCs w:val="28"/>
        </w:rPr>
        <w:t>в том числе поступившей от комитета</w:t>
      </w:r>
      <w:r>
        <w:rPr>
          <w:sz w:val="28"/>
          <w:szCs w:val="28"/>
        </w:rPr>
        <w:t xml:space="preserve"> Законодательного Собрания</w:t>
      </w:r>
      <w:r w:rsidRPr="006B7B1A">
        <w:rPr>
          <w:sz w:val="28"/>
          <w:szCs w:val="28"/>
        </w:rPr>
        <w:t>, проводящего мониторинг;</w:t>
      </w:r>
    </w:p>
    <w:p w:rsidR="00E14D91" w:rsidRPr="004929EA" w:rsidRDefault="00E14D91" w:rsidP="00446E70">
      <w:pPr>
        <w:ind w:firstLine="709"/>
        <w:jc w:val="both"/>
        <w:rPr>
          <w:sz w:val="28"/>
          <w:szCs w:val="28"/>
        </w:rPr>
      </w:pPr>
      <w:r w:rsidRPr="004929EA">
        <w:rPr>
          <w:sz w:val="28"/>
          <w:szCs w:val="28"/>
        </w:rPr>
        <w:t>9.3.2.анализа практики судов общей юрисдикции и арбитражных судов по применению объекта мониторинга;</w:t>
      </w:r>
    </w:p>
    <w:p w:rsidR="00E14D91" w:rsidRPr="004929EA" w:rsidRDefault="00E14D91" w:rsidP="00195F64">
      <w:pPr>
        <w:ind w:firstLine="709"/>
        <w:jc w:val="both"/>
        <w:rPr>
          <w:sz w:val="28"/>
          <w:szCs w:val="28"/>
        </w:rPr>
      </w:pPr>
      <w:r w:rsidRPr="004929EA">
        <w:rPr>
          <w:sz w:val="28"/>
          <w:szCs w:val="28"/>
        </w:rPr>
        <w:t>9.3.4.изучения практики проведения мониторинга в субъектах Российской Федерации;</w:t>
      </w:r>
    </w:p>
    <w:p w:rsidR="00E14D91" w:rsidRPr="004929EA" w:rsidRDefault="00E14D91" w:rsidP="00195F64">
      <w:pPr>
        <w:ind w:firstLine="709"/>
        <w:jc w:val="both"/>
        <w:rPr>
          <w:sz w:val="28"/>
          <w:szCs w:val="28"/>
        </w:rPr>
      </w:pPr>
      <w:r w:rsidRPr="004929EA">
        <w:rPr>
          <w:sz w:val="28"/>
          <w:szCs w:val="28"/>
        </w:rPr>
        <w:t>9.3.5.анализа публикаций в средствах массовой информации по проблемам применения объекта мониторинга;</w:t>
      </w:r>
    </w:p>
    <w:p w:rsidR="00E14D91" w:rsidRPr="004929EA" w:rsidRDefault="00E14D91" w:rsidP="00195F64">
      <w:pPr>
        <w:ind w:firstLine="709"/>
        <w:jc w:val="both"/>
        <w:rPr>
          <w:sz w:val="28"/>
          <w:szCs w:val="28"/>
        </w:rPr>
      </w:pPr>
      <w:r w:rsidRPr="004929EA">
        <w:rPr>
          <w:sz w:val="28"/>
          <w:szCs w:val="28"/>
        </w:rPr>
        <w:t>9.2.6.анализа информации, поступившей из общественных, научных и правозащитных организаций п</w:t>
      </w:r>
      <w:r>
        <w:rPr>
          <w:sz w:val="28"/>
          <w:szCs w:val="28"/>
        </w:rPr>
        <w:t>о</w:t>
      </w:r>
      <w:r w:rsidRPr="004929EA">
        <w:rPr>
          <w:sz w:val="28"/>
          <w:szCs w:val="28"/>
        </w:rPr>
        <w:t xml:space="preserve"> проблемам применения объекта мониторинга;</w:t>
      </w:r>
    </w:p>
    <w:p w:rsidR="00E14D91" w:rsidRDefault="00E14D91" w:rsidP="00AE7711">
      <w:pPr>
        <w:ind w:firstLine="709"/>
        <w:jc w:val="both"/>
        <w:rPr>
          <w:sz w:val="28"/>
          <w:szCs w:val="28"/>
        </w:rPr>
      </w:pPr>
      <w:r w:rsidRPr="004929EA">
        <w:rPr>
          <w:sz w:val="28"/>
          <w:szCs w:val="28"/>
        </w:rPr>
        <w:t>9.3.7.социологических исследований применения законодательства (в том числе опросы посетителей официального сайта Законодательного Собрания в информационно-коммуникационной сети "Инт</w:t>
      </w:r>
      <w:r>
        <w:rPr>
          <w:sz w:val="28"/>
          <w:szCs w:val="28"/>
        </w:rPr>
        <w:t>ернет" по вопросам мониторинга).</w:t>
      </w:r>
    </w:p>
    <w:p w:rsidR="00E14D91" w:rsidRDefault="00E14D91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9.4.Информация</w:t>
      </w:r>
      <w:r w:rsidRPr="000059B2">
        <w:rPr>
          <w:sz w:val="28"/>
          <w:szCs w:val="28"/>
        </w:rPr>
        <w:t xml:space="preserve"> о правоприменительной практике</w:t>
      </w:r>
      <w:r>
        <w:rPr>
          <w:sz w:val="28"/>
          <w:szCs w:val="28"/>
        </w:rPr>
        <w:t xml:space="preserve"> объекта мониторинга, подлежащая анализу, может быть следующих видов</w:t>
      </w:r>
      <w:r w:rsidRPr="000059B2">
        <w:rPr>
          <w:sz w:val="28"/>
          <w:szCs w:val="28"/>
        </w:rPr>
        <w:t>:</w:t>
      </w:r>
    </w:p>
    <w:p w:rsidR="00E14D91" w:rsidRDefault="00E14D91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9.4.1.</w:t>
      </w:r>
      <w:r w:rsidRPr="000059B2">
        <w:rPr>
          <w:sz w:val="28"/>
          <w:szCs w:val="28"/>
        </w:rPr>
        <w:t>статистическая информация, получаемая на основе статистических показателей, разрабатываемых Федеральной службой государственной статистики и дополняемая отраслевой статистикой соответствующих органов власти;</w:t>
      </w:r>
    </w:p>
    <w:p w:rsidR="00E14D91" w:rsidRDefault="00E14D91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9.4.2.</w:t>
      </w:r>
      <w:r w:rsidRPr="000059B2">
        <w:rPr>
          <w:sz w:val="28"/>
          <w:szCs w:val="28"/>
        </w:rPr>
        <w:t>социологическая информация, собираемая на основе данных социологических исследований;</w:t>
      </w:r>
    </w:p>
    <w:p w:rsidR="00E14D91" w:rsidRDefault="00E14D91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9.4.3.</w:t>
      </w:r>
      <w:r w:rsidRPr="000059B2">
        <w:rPr>
          <w:sz w:val="28"/>
          <w:szCs w:val="28"/>
        </w:rPr>
        <w:t xml:space="preserve">отраслевая и межотраслевая информация, собираемая федеральными органами исполнительной власти и органами исполнительной власти </w:t>
      </w:r>
      <w:r>
        <w:rPr>
          <w:sz w:val="28"/>
          <w:szCs w:val="28"/>
        </w:rPr>
        <w:t>Приморского края</w:t>
      </w:r>
      <w:r w:rsidRPr="000059B2">
        <w:rPr>
          <w:sz w:val="28"/>
          <w:szCs w:val="28"/>
        </w:rPr>
        <w:t>, органами местного самоуправления;</w:t>
      </w:r>
    </w:p>
    <w:p w:rsidR="00E14D91" w:rsidRDefault="00E14D91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9.4.4.</w:t>
      </w:r>
      <w:r w:rsidRPr="000059B2">
        <w:rPr>
          <w:sz w:val="28"/>
          <w:szCs w:val="28"/>
        </w:rPr>
        <w:t>правовая информ</w:t>
      </w:r>
      <w:r>
        <w:rPr>
          <w:sz w:val="28"/>
          <w:szCs w:val="28"/>
        </w:rPr>
        <w:t>ация о результатах рассмотрения</w:t>
      </w:r>
      <w:r w:rsidRPr="000059B2">
        <w:rPr>
          <w:sz w:val="28"/>
          <w:szCs w:val="28"/>
        </w:rPr>
        <w:t xml:space="preserve"> судебных дел по оспарив</w:t>
      </w:r>
      <w:r>
        <w:rPr>
          <w:sz w:val="28"/>
          <w:szCs w:val="28"/>
        </w:rPr>
        <w:t xml:space="preserve">анию </w:t>
      </w:r>
      <w:r w:rsidRPr="00BD6B21">
        <w:rPr>
          <w:sz w:val="28"/>
          <w:szCs w:val="28"/>
        </w:rPr>
        <w:t>нормативных правовых актов Приморского края</w:t>
      </w:r>
      <w:r w:rsidRPr="000059B2">
        <w:rPr>
          <w:sz w:val="28"/>
          <w:szCs w:val="28"/>
        </w:rPr>
        <w:t xml:space="preserve">, а также протестов (представлений, </w:t>
      </w:r>
      <w:r>
        <w:rPr>
          <w:sz w:val="28"/>
          <w:szCs w:val="28"/>
        </w:rPr>
        <w:t xml:space="preserve">требований, </w:t>
      </w:r>
      <w:r w:rsidRPr="000059B2">
        <w:rPr>
          <w:sz w:val="28"/>
          <w:szCs w:val="28"/>
        </w:rPr>
        <w:t>писем) органов прокуратуры, экспертных заключений Управления Мин</w:t>
      </w:r>
      <w:r>
        <w:rPr>
          <w:sz w:val="28"/>
          <w:szCs w:val="28"/>
        </w:rPr>
        <w:t>истерства юстиции Российской Федерации</w:t>
      </w:r>
      <w:r w:rsidRPr="000059B2">
        <w:rPr>
          <w:sz w:val="28"/>
          <w:szCs w:val="28"/>
        </w:rPr>
        <w:t xml:space="preserve"> по </w:t>
      </w:r>
      <w:r>
        <w:rPr>
          <w:sz w:val="28"/>
          <w:szCs w:val="28"/>
        </w:rPr>
        <w:t>Приморскому краю;</w:t>
      </w:r>
    </w:p>
    <w:p w:rsidR="00E14D91" w:rsidRDefault="00E14D91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9.4.5.</w:t>
      </w:r>
      <w:r w:rsidRPr="000059B2">
        <w:rPr>
          <w:sz w:val="28"/>
          <w:szCs w:val="28"/>
        </w:rPr>
        <w:t xml:space="preserve">информация правоохранительных </w:t>
      </w:r>
      <w:r>
        <w:rPr>
          <w:sz w:val="28"/>
          <w:szCs w:val="28"/>
        </w:rPr>
        <w:t>и налоговых органов.</w:t>
      </w:r>
    </w:p>
    <w:p w:rsidR="00E14D91" w:rsidRPr="004929EA" w:rsidRDefault="00E14D91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9.5.Организационное обеспечение </w:t>
      </w:r>
      <w:r w:rsidRPr="004929EA">
        <w:rPr>
          <w:sz w:val="28"/>
          <w:szCs w:val="28"/>
        </w:rPr>
        <w:t>работы комитета Законодательного Собрания, проводящего мониторинг, осуществляет аппарат данного комитета совместно с другими структурными подразделениями аппарата Законодательного Собрания.</w:t>
      </w:r>
    </w:p>
    <w:p w:rsidR="00E14D91" w:rsidRDefault="00E14D91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4929EA">
        <w:rPr>
          <w:sz w:val="28"/>
          <w:szCs w:val="28"/>
        </w:rPr>
        <w:t>Правовое, методическое, информационное и документационное обеспечение мониторинга осуществляет отдел мониторинга.</w:t>
      </w:r>
      <w:r>
        <w:rPr>
          <w:sz w:val="28"/>
          <w:szCs w:val="28"/>
        </w:rPr>
        <w:t xml:space="preserve"> </w:t>
      </w:r>
    </w:p>
    <w:p w:rsidR="00E14D91" w:rsidRDefault="00E14D91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Отдел мониторинга </w:t>
      </w:r>
      <w:r w:rsidRPr="004929EA">
        <w:rPr>
          <w:sz w:val="28"/>
          <w:szCs w:val="28"/>
        </w:rPr>
        <w:t>участв</w:t>
      </w:r>
      <w:r>
        <w:rPr>
          <w:sz w:val="28"/>
          <w:szCs w:val="28"/>
        </w:rPr>
        <w:t>ует в заседаниях рабочих органов Законодательного Собрания, семинарах, совещаниях, рабочих встречах, проводимых в Приморском крае по вопросам мониторинга.</w:t>
      </w:r>
    </w:p>
    <w:p w:rsidR="00E14D91" w:rsidRDefault="00E14D91" w:rsidP="00AE7711">
      <w:pPr>
        <w:tabs>
          <w:tab w:val="left" w:pos="4080"/>
        </w:tabs>
        <w:ind w:firstLine="709"/>
        <w:jc w:val="both"/>
        <w:rPr>
          <w:sz w:val="28"/>
          <w:szCs w:val="28"/>
        </w:rPr>
      </w:pPr>
      <w:r w:rsidRPr="00102186">
        <w:rPr>
          <w:sz w:val="28"/>
          <w:szCs w:val="28"/>
        </w:rPr>
        <w:t>9.</w:t>
      </w:r>
      <w:r>
        <w:rPr>
          <w:sz w:val="28"/>
          <w:szCs w:val="28"/>
        </w:rPr>
        <w:t>6</w:t>
      </w:r>
      <w:r w:rsidRPr="00102186">
        <w:rPr>
          <w:sz w:val="28"/>
          <w:szCs w:val="28"/>
        </w:rPr>
        <w:t>.Комитет</w:t>
      </w:r>
      <w:r>
        <w:rPr>
          <w:sz w:val="28"/>
          <w:szCs w:val="28"/>
        </w:rPr>
        <w:t xml:space="preserve"> Законодательного Собрания</w:t>
      </w:r>
      <w:r w:rsidRPr="00102186">
        <w:rPr>
          <w:sz w:val="28"/>
          <w:szCs w:val="28"/>
        </w:rPr>
        <w:t>, проводящий мониторинг, вправе привлекать к своей работе депутатов других комитетов Законодательного Собрания, экспертов, а также представителей заинтересованных государственных органов</w:t>
      </w:r>
      <w:r>
        <w:rPr>
          <w:sz w:val="28"/>
          <w:szCs w:val="28"/>
        </w:rPr>
        <w:t xml:space="preserve"> </w:t>
      </w:r>
      <w:r w:rsidRPr="00102186">
        <w:rPr>
          <w:sz w:val="28"/>
          <w:szCs w:val="28"/>
        </w:rPr>
        <w:t>и общественных объединений.</w:t>
      </w:r>
    </w:p>
    <w:p w:rsidR="00E14D91" w:rsidRPr="001616C9" w:rsidRDefault="00E14D91" w:rsidP="00AE7711">
      <w:pPr>
        <w:ind w:firstLine="709"/>
        <w:jc w:val="both"/>
        <w:rPr>
          <w:sz w:val="28"/>
          <w:szCs w:val="28"/>
        </w:rPr>
      </w:pPr>
      <w:r w:rsidRPr="001616C9">
        <w:rPr>
          <w:sz w:val="28"/>
          <w:szCs w:val="28"/>
        </w:rPr>
        <w:t xml:space="preserve">9.7.В процессе мониторинга: </w:t>
      </w:r>
    </w:p>
    <w:p w:rsidR="00E14D91" w:rsidRPr="001616C9" w:rsidRDefault="00E14D91" w:rsidP="00AE7711">
      <w:pPr>
        <w:ind w:firstLine="709"/>
        <w:jc w:val="both"/>
        <w:rPr>
          <w:sz w:val="28"/>
          <w:szCs w:val="28"/>
        </w:rPr>
      </w:pPr>
      <w:r w:rsidRPr="001616C9">
        <w:rPr>
          <w:sz w:val="28"/>
          <w:szCs w:val="28"/>
        </w:rPr>
        <w:t>9.7.1</w:t>
      </w:r>
      <w:r>
        <w:rPr>
          <w:sz w:val="28"/>
          <w:szCs w:val="28"/>
        </w:rPr>
        <w:t>.</w:t>
      </w:r>
      <w:r w:rsidRPr="001616C9">
        <w:rPr>
          <w:sz w:val="28"/>
          <w:szCs w:val="28"/>
        </w:rPr>
        <w:t>комитет</w:t>
      </w:r>
      <w:r>
        <w:rPr>
          <w:sz w:val="28"/>
          <w:szCs w:val="28"/>
        </w:rPr>
        <w:t xml:space="preserve"> Законодательного Собрания</w:t>
      </w:r>
      <w:r w:rsidRPr="001616C9">
        <w:rPr>
          <w:sz w:val="28"/>
          <w:szCs w:val="28"/>
        </w:rPr>
        <w:t>, проводящий мониторинг:</w:t>
      </w:r>
    </w:p>
    <w:p w:rsidR="00E14D91" w:rsidRPr="001616C9" w:rsidRDefault="00E14D91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1616C9">
        <w:rPr>
          <w:sz w:val="28"/>
          <w:szCs w:val="28"/>
        </w:rPr>
        <w:t xml:space="preserve">определяет необходимость и достаточность </w:t>
      </w:r>
      <w:r>
        <w:rPr>
          <w:sz w:val="28"/>
          <w:szCs w:val="28"/>
        </w:rPr>
        <w:t xml:space="preserve">законодательных и </w:t>
      </w:r>
      <w:r w:rsidRPr="00BD6B21">
        <w:rPr>
          <w:sz w:val="28"/>
          <w:szCs w:val="28"/>
        </w:rPr>
        <w:t>иных нормативных правовых актов Приморского края</w:t>
      </w:r>
      <w:r>
        <w:rPr>
          <w:sz w:val="28"/>
          <w:szCs w:val="28"/>
        </w:rPr>
        <w:t xml:space="preserve"> </w:t>
      </w:r>
      <w:r w:rsidRPr="001616C9">
        <w:rPr>
          <w:sz w:val="28"/>
          <w:szCs w:val="28"/>
        </w:rPr>
        <w:t>для урегулирования общественных отношений;</w:t>
      </w:r>
    </w:p>
    <w:p w:rsidR="00E14D91" w:rsidRPr="001616C9" w:rsidRDefault="00E14D91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1616C9">
        <w:rPr>
          <w:sz w:val="28"/>
          <w:szCs w:val="28"/>
        </w:rPr>
        <w:t xml:space="preserve">проводит сбор официальной информации о реализации </w:t>
      </w:r>
      <w:r w:rsidRPr="004C5F06">
        <w:rPr>
          <w:sz w:val="28"/>
          <w:szCs w:val="28"/>
        </w:rPr>
        <w:t>нормативных правовых актов Приморского края;</w:t>
      </w:r>
    </w:p>
    <w:p w:rsidR="00E14D91" w:rsidRPr="001616C9" w:rsidRDefault="00E14D91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1616C9">
        <w:rPr>
          <w:sz w:val="28"/>
          <w:szCs w:val="28"/>
        </w:rPr>
        <w:t>изучает практику применения объекта мониторинга с проведением совещаний, рабочих встреч;</w:t>
      </w:r>
    </w:p>
    <w:p w:rsidR="00E14D91" w:rsidRPr="001616C9" w:rsidRDefault="00E14D91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1616C9">
        <w:rPr>
          <w:sz w:val="28"/>
          <w:szCs w:val="28"/>
        </w:rPr>
        <w:t>разрабатывает (готовит) предложения по принятию мер, обеспечивающих повышение эффективности применения объекта мониторинга;</w:t>
      </w:r>
    </w:p>
    <w:p w:rsidR="00E14D91" w:rsidRPr="001616C9" w:rsidRDefault="00E14D91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1616C9">
        <w:rPr>
          <w:sz w:val="28"/>
          <w:szCs w:val="28"/>
        </w:rPr>
        <w:t>разрабатывает (готовит) предложения по совершенствованию федерального законодательства и законодательства Приморского края.</w:t>
      </w:r>
    </w:p>
    <w:p w:rsidR="00E14D91" w:rsidRPr="001616C9" w:rsidRDefault="00E14D91" w:rsidP="0060242E">
      <w:pPr>
        <w:ind w:firstLine="709"/>
        <w:jc w:val="both"/>
        <w:rPr>
          <w:sz w:val="28"/>
          <w:szCs w:val="28"/>
        </w:rPr>
      </w:pPr>
      <w:r w:rsidRPr="001616C9">
        <w:rPr>
          <w:sz w:val="28"/>
          <w:szCs w:val="28"/>
        </w:rPr>
        <w:t>9.7.2.отдел мониторинга:</w:t>
      </w:r>
    </w:p>
    <w:p w:rsidR="00E14D91" w:rsidRPr="001616C9" w:rsidRDefault="00E14D91" w:rsidP="006B3A18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1616C9">
        <w:rPr>
          <w:sz w:val="28"/>
          <w:szCs w:val="28"/>
        </w:rPr>
        <w:t xml:space="preserve">проводит анализ и оценку собранной комитетом </w:t>
      </w:r>
      <w:r>
        <w:rPr>
          <w:sz w:val="28"/>
          <w:szCs w:val="28"/>
        </w:rPr>
        <w:t xml:space="preserve">Законодательного Собрания </w:t>
      </w:r>
      <w:r w:rsidRPr="001616C9">
        <w:rPr>
          <w:sz w:val="28"/>
          <w:szCs w:val="28"/>
        </w:rPr>
        <w:t xml:space="preserve">официальной информации о реализации </w:t>
      </w:r>
      <w:r w:rsidRPr="00B40090">
        <w:rPr>
          <w:sz w:val="28"/>
          <w:szCs w:val="28"/>
        </w:rPr>
        <w:t>нормативных правовых актов Приморского края;</w:t>
      </w:r>
    </w:p>
    <w:p w:rsidR="00E14D91" w:rsidRPr="001616C9" w:rsidRDefault="00E14D91" w:rsidP="0060242E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1616C9">
        <w:rPr>
          <w:sz w:val="28"/>
          <w:szCs w:val="28"/>
        </w:rPr>
        <w:t>выявляет проблемы, которые возникают у правоприменителей в ходе исполнения объекта мониторинга;</w:t>
      </w:r>
    </w:p>
    <w:p w:rsidR="00E14D91" w:rsidRPr="001616C9" w:rsidRDefault="00E14D91" w:rsidP="0060242E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1616C9">
        <w:rPr>
          <w:sz w:val="28"/>
          <w:szCs w:val="28"/>
        </w:rPr>
        <w:t>выявляет факторы (в том числе коррупцио</w:t>
      </w:r>
      <w:r>
        <w:rPr>
          <w:sz w:val="28"/>
          <w:szCs w:val="28"/>
        </w:rPr>
        <w:t>генные</w:t>
      </w:r>
      <w:r w:rsidRPr="001616C9">
        <w:rPr>
          <w:sz w:val="28"/>
          <w:szCs w:val="28"/>
        </w:rPr>
        <w:t>), снижающие эффективность реализации объекта мониторинга;</w:t>
      </w:r>
    </w:p>
    <w:p w:rsidR="00E14D91" w:rsidRPr="001616C9" w:rsidRDefault="00E14D91" w:rsidP="0060242E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1616C9">
        <w:rPr>
          <w:sz w:val="28"/>
          <w:szCs w:val="28"/>
        </w:rPr>
        <w:t>определяет пути решения проблем, возникших в ходе применения объекта мониторинга;</w:t>
      </w:r>
    </w:p>
    <w:p w:rsidR="00E14D91" w:rsidRPr="001616C9" w:rsidRDefault="00E14D91" w:rsidP="0060242E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1616C9">
        <w:rPr>
          <w:sz w:val="28"/>
          <w:szCs w:val="28"/>
        </w:rPr>
        <w:t>разрабатывает (готовит) предложения по принятию мер, обеспечивающих повышение эффективности применения объекта мониторинга</w:t>
      </w:r>
    </w:p>
    <w:p w:rsidR="00E14D91" w:rsidRDefault="00E14D91" w:rsidP="0060242E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1616C9">
        <w:rPr>
          <w:sz w:val="28"/>
          <w:szCs w:val="28"/>
        </w:rPr>
        <w:t>разрабатывает (готовит) предложения по совершенствованию федерального законодательства и законодательства Приморского края</w:t>
      </w:r>
      <w:r>
        <w:rPr>
          <w:sz w:val="28"/>
          <w:szCs w:val="28"/>
        </w:rPr>
        <w:t>.</w:t>
      </w:r>
    </w:p>
    <w:p w:rsidR="00E14D91" w:rsidRDefault="00E14D91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E14D91" w:rsidRPr="000E2B47" w:rsidRDefault="00E14D91" w:rsidP="00AE7711">
      <w:pPr>
        <w:autoSpaceDE w:val="0"/>
        <w:autoSpaceDN w:val="0"/>
        <w:adjustRightInd w:val="0"/>
        <w:ind w:firstLine="709"/>
        <w:jc w:val="both"/>
        <w:outlineLvl w:val="1"/>
        <w:rPr>
          <w:color w:val="333399"/>
          <w:sz w:val="28"/>
          <w:szCs w:val="28"/>
          <w:highlight w:val="yellow"/>
        </w:rPr>
      </w:pPr>
      <w:r w:rsidRPr="000E2B47">
        <w:rPr>
          <w:color w:val="333399"/>
          <w:sz w:val="28"/>
          <w:szCs w:val="28"/>
          <w:highlight w:val="yellow"/>
        </w:rPr>
        <w:t>10.Подведение итогов мониторинга</w:t>
      </w:r>
    </w:p>
    <w:p w:rsidR="00E14D91" w:rsidRPr="000E2B47" w:rsidRDefault="00E14D91" w:rsidP="00AE7711">
      <w:pPr>
        <w:autoSpaceDE w:val="0"/>
        <w:autoSpaceDN w:val="0"/>
        <w:adjustRightInd w:val="0"/>
        <w:ind w:firstLine="709"/>
        <w:jc w:val="both"/>
        <w:outlineLvl w:val="1"/>
        <w:rPr>
          <w:color w:val="333399"/>
          <w:sz w:val="28"/>
          <w:szCs w:val="28"/>
          <w:highlight w:val="yellow"/>
        </w:rPr>
      </w:pPr>
    </w:p>
    <w:p w:rsidR="00E14D91" w:rsidRPr="000E2B47" w:rsidRDefault="00E14D91" w:rsidP="00AE7711">
      <w:pPr>
        <w:autoSpaceDE w:val="0"/>
        <w:autoSpaceDN w:val="0"/>
        <w:adjustRightInd w:val="0"/>
        <w:ind w:firstLine="709"/>
        <w:jc w:val="both"/>
        <w:outlineLvl w:val="1"/>
        <w:rPr>
          <w:color w:val="333399"/>
          <w:sz w:val="28"/>
          <w:szCs w:val="28"/>
          <w:highlight w:val="yellow"/>
        </w:rPr>
      </w:pPr>
      <w:r w:rsidRPr="000E2B47">
        <w:rPr>
          <w:color w:val="333399"/>
          <w:sz w:val="28"/>
          <w:szCs w:val="28"/>
          <w:highlight w:val="yellow"/>
        </w:rPr>
        <w:t>10.1.По результатам мониторинга комитет Законодательного Собрания, проводящий мониторинг, принимает решение комитета о результатах мониторинга, которое направляется председателю Законодательного Собрания, заместителю председателя Законодательного Собрания.</w:t>
      </w:r>
    </w:p>
    <w:p w:rsidR="00E14D91" w:rsidRPr="000E2B47" w:rsidRDefault="00E14D91" w:rsidP="00AE7711">
      <w:pPr>
        <w:autoSpaceDE w:val="0"/>
        <w:autoSpaceDN w:val="0"/>
        <w:adjustRightInd w:val="0"/>
        <w:ind w:firstLine="709"/>
        <w:jc w:val="both"/>
        <w:outlineLvl w:val="1"/>
        <w:rPr>
          <w:color w:val="333399"/>
          <w:sz w:val="28"/>
          <w:szCs w:val="28"/>
          <w:highlight w:val="yellow"/>
        </w:rPr>
      </w:pPr>
      <w:r w:rsidRPr="000E2B47">
        <w:rPr>
          <w:color w:val="333399"/>
          <w:sz w:val="28"/>
          <w:szCs w:val="28"/>
          <w:highlight w:val="yellow"/>
        </w:rPr>
        <w:t>10.2.По результатам мониторинга, в том числе по предложению отдела мониторинга, комитет Законодательного Собрания может разработать и внести на рассмотрение Законодательного Собрания:</w:t>
      </w:r>
    </w:p>
    <w:p w:rsidR="00E14D91" w:rsidRPr="000E2B47" w:rsidRDefault="00E14D91" w:rsidP="00AE7711">
      <w:pPr>
        <w:autoSpaceDE w:val="0"/>
        <w:autoSpaceDN w:val="0"/>
        <w:adjustRightInd w:val="0"/>
        <w:ind w:firstLine="709"/>
        <w:jc w:val="both"/>
        <w:outlineLvl w:val="1"/>
        <w:rPr>
          <w:color w:val="333399"/>
          <w:sz w:val="28"/>
          <w:szCs w:val="28"/>
          <w:highlight w:val="yellow"/>
        </w:rPr>
      </w:pPr>
      <w:r w:rsidRPr="000E2B47">
        <w:rPr>
          <w:color w:val="333399"/>
          <w:sz w:val="28"/>
          <w:szCs w:val="28"/>
          <w:highlight w:val="yellow"/>
        </w:rPr>
        <w:t>10.2.1.проект закона Приморского края, в том числе о внесении изменений в закон Приморского края, о признании утратившими силу законов Приморского края, их отдельных положений;</w:t>
      </w:r>
    </w:p>
    <w:p w:rsidR="00E14D91" w:rsidRPr="000E2B47" w:rsidRDefault="00E14D91" w:rsidP="00AE7711">
      <w:pPr>
        <w:autoSpaceDE w:val="0"/>
        <w:autoSpaceDN w:val="0"/>
        <w:adjustRightInd w:val="0"/>
        <w:ind w:firstLine="709"/>
        <w:jc w:val="both"/>
        <w:outlineLvl w:val="1"/>
        <w:rPr>
          <w:color w:val="333399"/>
          <w:sz w:val="28"/>
          <w:szCs w:val="28"/>
          <w:highlight w:val="yellow"/>
        </w:rPr>
      </w:pPr>
      <w:r w:rsidRPr="000E2B47">
        <w:rPr>
          <w:color w:val="333399"/>
          <w:sz w:val="28"/>
          <w:szCs w:val="28"/>
          <w:highlight w:val="yellow"/>
        </w:rPr>
        <w:t>10.2.2.проект постановления Законодательного Собрания, в котором отражаются предложения и (или) рекомендации, в том числе:</w:t>
      </w:r>
    </w:p>
    <w:p w:rsidR="00E14D91" w:rsidRPr="000E2B47" w:rsidRDefault="00E14D91" w:rsidP="00AE7711">
      <w:pPr>
        <w:autoSpaceDE w:val="0"/>
        <w:autoSpaceDN w:val="0"/>
        <w:adjustRightInd w:val="0"/>
        <w:ind w:firstLine="709"/>
        <w:jc w:val="both"/>
        <w:outlineLvl w:val="1"/>
        <w:rPr>
          <w:color w:val="333399"/>
          <w:sz w:val="28"/>
          <w:szCs w:val="28"/>
          <w:highlight w:val="yellow"/>
        </w:rPr>
      </w:pPr>
      <w:r w:rsidRPr="000E2B47">
        <w:rPr>
          <w:color w:val="333399"/>
          <w:sz w:val="28"/>
          <w:szCs w:val="28"/>
          <w:highlight w:val="yellow"/>
        </w:rPr>
        <w:t>о внесении изменений в постановление Законодательного Собрания;</w:t>
      </w:r>
    </w:p>
    <w:p w:rsidR="00E14D91" w:rsidRPr="000E2B47" w:rsidRDefault="00E14D91" w:rsidP="00AE7711">
      <w:pPr>
        <w:autoSpaceDE w:val="0"/>
        <w:autoSpaceDN w:val="0"/>
        <w:adjustRightInd w:val="0"/>
        <w:ind w:firstLine="709"/>
        <w:jc w:val="both"/>
        <w:outlineLvl w:val="1"/>
        <w:rPr>
          <w:color w:val="333399"/>
          <w:sz w:val="28"/>
          <w:szCs w:val="28"/>
          <w:highlight w:val="yellow"/>
        </w:rPr>
      </w:pPr>
      <w:r w:rsidRPr="000E2B47">
        <w:rPr>
          <w:color w:val="333399"/>
          <w:sz w:val="28"/>
          <w:szCs w:val="28"/>
          <w:highlight w:val="yellow"/>
        </w:rPr>
        <w:t>о внесении в Государственную Думу Федерального Собрания Российской Федерации в порядке законодательной инициативы Законодательного Собрания проекта федерального закона;</w:t>
      </w:r>
    </w:p>
    <w:p w:rsidR="00E14D91" w:rsidRPr="000E2B47" w:rsidRDefault="00E14D91" w:rsidP="00AE7711">
      <w:pPr>
        <w:autoSpaceDE w:val="0"/>
        <w:autoSpaceDN w:val="0"/>
        <w:adjustRightInd w:val="0"/>
        <w:ind w:firstLine="709"/>
        <w:jc w:val="both"/>
        <w:outlineLvl w:val="1"/>
        <w:rPr>
          <w:color w:val="333399"/>
          <w:sz w:val="28"/>
          <w:szCs w:val="28"/>
          <w:highlight w:val="yellow"/>
        </w:rPr>
      </w:pPr>
      <w:r w:rsidRPr="000E2B47">
        <w:rPr>
          <w:color w:val="333399"/>
          <w:sz w:val="28"/>
          <w:szCs w:val="28"/>
          <w:highlight w:val="yellow"/>
        </w:rPr>
        <w:t>об обращении Законодательного Собрания в федеральные государственные органы, государственные органы Приморского края и к их должностным лицам, органы местного самоуправления по вопросам, выявленным в процессе мониторинга.</w:t>
      </w:r>
    </w:p>
    <w:p w:rsidR="00E14D91" w:rsidRPr="000E2B47" w:rsidRDefault="00E14D91" w:rsidP="00AE7711">
      <w:pPr>
        <w:autoSpaceDE w:val="0"/>
        <w:autoSpaceDN w:val="0"/>
        <w:adjustRightInd w:val="0"/>
        <w:ind w:firstLine="709"/>
        <w:jc w:val="both"/>
        <w:outlineLvl w:val="1"/>
        <w:rPr>
          <w:color w:val="333399"/>
          <w:sz w:val="28"/>
          <w:szCs w:val="28"/>
          <w:highlight w:val="yellow"/>
        </w:rPr>
      </w:pPr>
      <w:r w:rsidRPr="000E2B47">
        <w:rPr>
          <w:color w:val="333399"/>
          <w:sz w:val="28"/>
          <w:szCs w:val="28"/>
          <w:highlight w:val="yellow"/>
        </w:rPr>
        <w:t>10.3.По результатам мониторинга комитет Законодательного Собрания совместно с отделом мониторинга может провести информационные мероприятия, направленные на повышение эффективности исполнения законодательных и иных нормативных правовых актов Приморского края.</w:t>
      </w:r>
    </w:p>
    <w:p w:rsidR="00E14D91" w:rsidRPr="000E2B47" w:rsidRDefault="00E14D91" w:rsidP="00AE7711">
      <w:pPr>
        <w:autoSpaceDE w:val="0"/>
        <w:autoSpaceDN w:val="0"/>
        <w:adjustRightInd w:val="0"/>
        <w:ind w:firstLine="709"/>
        <w:jc w:val="both"/>
        <w:outlineLvl w:val="1"/>
        <w:rPr>
          <w:color w:val="333399"/>
          <w:sz w:val="28"/>
          <w:szCs w:val="28"/>
          <w:highlight w:val="yellow"/>
        </w:rPr>
      </w:pPr>
      <w:r w:rsidRPr="000E2B47">
        <w:rPr>
          <w:color w:val="333399"/>
          <w:sz w:val="28"/>
          <w:szCs w:val="28"/>
          <w:highlight w:val="yellow"/>
        </w:rPr>
        <w:t xml:space="preserve">10.4.На основании решений комитетов проводящих мониторинг, отдел мониторинга формирует доклад о результатах мониторинга за год, который направляется заместителем председателя Законодательного Собрания в комитет Законодательного Собрания по регламенту, депутатской этике и организации работы Законодательного Собрания для рассмотрения. </w:t>
      </w:r>
    </w:p>
    <w:p w:rsidR="00E14D91" w:rsidRPr="000E2B47" w:rsidRDefault="00E14D91" w:rsidP="00AE7711">
      <w:pPr>
        <w:autoSpaceDE w:val="0"/>
        <w:autoSpaceDN w:val="0"/>
        <w:adjustRightInd w:val="0"/>
        <w:ind w:firstLine="709"/>
        <w:jc w:val="both"/>
        <w:outlineLvl w:val="0"/>
        <w:rPr>
          <w:color w:val="333399"/>
          <w:sz w:val="28"/>
          <w:szCs w:val="28"/>
          <w:highlight w:val="yellow"/>
        </w:rPr>
      </w:pPr>
      <w:r w:rsidRPr="000E2B47">
        <w:rPr>
          <w:color w:val="333399"/>
          <w:sz w:val="28"/>
          <w:szCs w:val="28"/>
          <w:highlight w:val="yellow"/>
        </w:rPr>
        <w:t>10.5.Доклад о результатах мониторинга за год должен быть рассмотрен на заседании Законодательного Собрания не позднее 1 марта следующего календарного года.</w:t>
      </w:r>
    </w:p>
    <w:p w:rsidR="00E14D91" w:rsidRPr="000E2B47" w:rsidRDefault="00E14D91" w:rsidP="00AE7711">
      <w:pPr>
        <w:autoSpaceDE w:val="0"/>
        <w:autoSpaceDN w:val="0"/>
        <w:adjustRightInd w:val="0"/>
        <w:ind w:firstLine="709"/>
        <w:jc w:val="both"/>
        <w:outlineLvl w:val="0"/>
        <w:rPr>
          <w:color w:val="333399"/>
          <w:sz w:val="28"/>
          <w:szCs w:val="28"/>
          <w:highlight w:val="yellow"/>
        </w:rPr>
      </w:pPr>
      <w:r w:rsidRPr="000E2B47">
        <w:rPr>
          <w:color w:val="333399"/>
          <w:sz w:val="28"/>
          <w:szCs w:val="28"/>
          <w:highlight w:val="yellow"/>
        </w:rPr>
        <w:t>10.6.По итогам рассмотрения доклада о результатах мониторинга за год принимается постановление Законодательного Собрания.</w:t>
      </w:r>
    </w:p>
    <w:p w:rsidR="00E14D91" w:rsidRPr="000E2B47" w:rsidRDefault="00E14D91" w:rsidP="00AE7711">
      <w:pPr>
        <w:autoSpaceDE w:val="0"/>
        <w:autoSpaceDN w:val="0"/>
        <w:adjustRightInd w:val="0"/>
        <w:ind w:firstLine="709"/>
        <w:jc w:val="both"/>
        <w:outlineLvl w:val="0"/>
        <w:rPr>
          <w:color w:val="333399"/>
          <w:sz w:val="28"/>
          <w:szCs w:val="28"/>
          <w:highlight w:val="yellow"/>
        </w:rPr>
      </w:pPr>
      <w:r w:rsidRPr="000E2B47">
        <w:rPr>
          <w:color w:val="333399"/>
          <w:sz w:val="28"/>
          <w:szCs w:val="28"/>
          <w:highlight w:val="yellow"/>
        </w:rPr>
        <w:t>10.7.Доклад о результатах мониторинга за год публикуется в официальных печатных изданиях и размещается на официальном сайте Законодательного Собрания в информационно-коммуникационной сети "Интернет".</w:t>
      </w:r>
    </w:p>
    <w:p w:rsidR="00E14D91" w:rsidRPr="00FE7044" w:rsidRDefault="00E14D91" w:rsidP="00AE7711">
      <w:pPr>
        <w:autoSpaceDE w:val="0"/>
        <w:autoSpaceDN w:val="0"/>
        <w:adjustRightInd w:val="0"/>
        <w:ind w:firstLine="709"/>
        <w:jc w:val="both"/>
        <w:outlineLvl w:val="0"/>
        <w:rPr>
          <w:color w:val="333399"/>
          <w:sz w:val="28"/>
          <w:szCs w:val="28"/>
        </w:rPr>
      </w:pPr>
      <w:r w:rsidRPr="000E2B47">
        <w:rPr>
          <w:color w:val="333399"/>
          <w:sz w:val="28"/>
          <w:szCs w:val="28"/>
          <w:highlight w:val="yellow"/>
        </w:rPr>
        <w:t>10.8.По решению Законодательного Собрания доклад о результатах мониторинга может направляться в Министерство юстиции Российской Федерации ежегодно, до 1 июня.</w:t>
      </w:r>
    </w:p>
    <w:p w:rsidR="00E14D91" w:rsidRPr="00F0676F" w:rsidRDefault="00E14D91" w:rsidP="00AE7711">
      <w:pPr>
        <w:autoSpaceDE w:val="0"/>
        <w:autoSpaceDN w:val="0"/>
        <w:adjustRightInd w:val="0"/>
        <w:ind w:firstLine="709"/>
        <w:jc w:val="both"/>
        <w:outlineLvl w:val="0"/>
        <w:rPr>
          <w:color w:val="993300"/>
          <w:sz w:val="28"/>
          <w:szCs w:val="28"/>
        </w:rPr>
      </w:pPr>
    </w:p>
    <w:p w:rsidR="00E14D91" w:rsidRDefault="00E14D91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11.Контроль за проведением мониторинга</w:t>
      </w:r>
    </w:p>
    <w:p w:rsidR="00E14D91" w:rsidRDefault="00E14D91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E14D91" w:rsidRDefault="00E14D91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Контроль за проведением мониторинга осуществляет заместитель председателя Законодательного Собрания.</w:t>
      </w:r>
    </w:p>
    <w:sectPr w:rsidR="00E14D91" w:rsidSect="007D5EFF">
      <w:headerReference w:type="even" r:id="rId7"/>
      <w:headerReference w:type="default" r:id="rId8"/>
      <w:pgSz w:w="11906" w:h="16838"/>
      <w:pgMar w:top="1134" w:right="850" w:bottom="1134" w:left="1701" w:header="708" w:footer="708" w:gutter="0"/>
      <w:pgNumType w:chapStyle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4D91" w:rsidRDefault="00E14D91" w:rsidP="0042060C">
      <w:r>
        <w:separator/>
      </w:r>
    </w:p>
  </w:endnote>
  <w:endnote w:type="continuationSeparator" w:id="1">
    <w:p w:rsidR="00E14D91" w:rsidRDefault="00E14D91" w:rsidP="004206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4D91" w:rsidRDefault="00E14D91" w:rsidP="0042060C">
      <w:r>
        <w:separator/>
      </w:r>
    </w:p>
  </w:footnote>
  <w:footnote w:type="continuationSeparator" w:id="1">
    <w:p w:rsidR="00E14D91" w:rsidRDefault="00E14D91" w:rsidP="0042060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D91" w:rsidRDefault="00E14D91" w:rsidP="007D5EFF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6</w:t>
    </w:r>
    <w:r>
      <w:rPr>
        <w:rStyle w:val="PageNumber"/>
      </w:rPr>
      <w:fldChar w:fldCharType="end"/>
    </w:r>
  </w:p>
  <w:p w:rsidR="00E14D91" w:rsidRDefault="00E14D91" w:rsidP="007D5EFF">
    <w:pPr>
      <w:pStyle w:val="Header"/>
      <w:ind w:right="360" w:firstLine="360"/>
      <w:jc w:val="righ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D91" w:rsidRDefault="00E14D91" w:rsidP="007D5EFF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7</w:t>
    </w:r>
    <w:r>
      <w:rPr>
        <w:rStyle w:val="PageNumber"/>
      </w:rPr>
      <w:fldChar w:fldCharType="end"/>
    </w:r>
  </w:p>
  <w:p w:rsidR="00E14D91" w:rsidRDefault="00E14D91" w:rsidP="007D5EFF">
    <w:pPr>
      <w:pStyle w:val="Header"/>
      <w:ind w:right="360" w:firstLine="360"/>
      <w:jc w:val="right"/>
    </w:pPr>
  </w:p>
  <w:p w:rsidR="00E14D91" w:rsidRDefault="00E14D91" w:rsidP="0042060C">
    <w:pPr>
      <w:pStyle w:val="Header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8E7CCF"/>
    <w:multiLevelType w:val="hybridMultilevel"/>
    <w:tmpl w:val="C3BEE69A"/>
    <w:lvl w:ilvl="0" w:tplc="920EC51C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evenAndOddHeaders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22DBD"/>
    <w:rsid w:val="00002650"/>
    <w:rsid w:val="000059B2"/>
    <w:rsid w:val="00015A9A"/>
    <w:rsid w:val="00024037"/>
    <w:rsid w:val="00034F3B"/>
    <w:rsid w:val="00036253"/>
    <w:rsid w:val="00036A70"/>
    <w:rsid w:val="00062A55"/>
    <w:rsid w:val="00066B1D"/>
    <w:rsid w:val="00067856"/>
    <w:rsid w:val="0007541C"/>
    <w:rsid w:val="00077765"/>
    <w:rsid w:val="00080EA1"/>
    <w:rsid w:val="00082082"/>
    <w:rsid w:val="00094567"/>
    <w:rsid w:val="00095BF2"/>
    <w:rsid w:val="000C7BDD"/>
    <w:rsid w:val="000D046D"/>
    <w:rsid w:val="000D38FE"/>
    <w:rsid w:val="000E0137"/>
    <w:rsid w:val="000E2B47"/>
    <w:rsid w:val="000E6AFB"/>
    <w:rsid w:val="00102186"/>
    <w:rsid w:val="0010772C"/>
    <w:rsid w:val="0011162D"/>
    <w:rsid w:val="00113A5E"/>
    <w:rsid w:val="00113BA1"/>
    <w:rsid w:val="00114BC6"/>
    <w:rsid w:val="00116584"/>
    <w:rsid w:val="00132D72"/>
    <w:rsid w:val="00133A39"/>
    <w:rsid w:val="001410C8"/>
    <w:rsid w:val="00157801"/>
    <w:rsid w:val="001616C9"/>
    <w:rsid w:val="001644CB"/>
    <w:rsid w:val="0017369B"/>
    <w:rsid w:val="00182295"/>
    <w:rsid w:val="00183926"/>
    <w:rsid w:val="00186CF6"/>
    <w:rsid w:val="00187993"/>
    <w:rsid w:val="00193C28"/>
    <w:rsid w:val="00195F64"/>
    <w:rsid w:val="00196F06"/>
    <w:rsid w:val="001A4B41"/>
    <w:rsid w:val="001C549C"/>
    <w:rsid w:val="001C7CC6"/>
    <w:rsid w:val="001D214F"/>
    <w:rsid w:val="001D6D4F"/>
    <w:rsid w:val="001E178C"/>
    <w:rsid w:val="001E53C0"/>
    <w:rsid w:val="001E58D8"/>
    <w:rsid w:val="00206BA2"/>
    <w:rsid w:val="00215DA8"/>
    <w:rsid w:val="00216FBF"/>
    <w:rsid w:val="002265E3"/>
    <w:rsid w:val="00232DC6"/>
    <w:rsid w:val="00243F57"/>
    <w:rsid w:val="002467DF"/>
    <w:rsid w:val="00251BA4"/>
    <w:rsid w:val="00252037"/>
    <w:rsid w:val="002537D1"/>
    <w:rsid w:val="002640AF"/>
    <w:rsid w:val="0026590F"/>
    <w:rsid w:val="002702B2"/>
    <w:rsid w:val="0027038A"/>
    <w:rsid w:val="002750B8"/>
    <w:rsid w:val="00283A78"/>
    <w:rsid w:val="002947F8"/>
    <w:rsid w:val="00294EA7"/>
    <w:rsid w:val="00295340"/>
    <w:rsid w:val="002A6E20"/>
    <w:rsid w:val="002B114B"/>
    <w:rsid w:val="002D372F"/>
    <w:rsid w:val="002D43E5"/>
    <w:rsid w:val="002D43F7"/>
    <w:rsid w:val="002D4A6B"/>
    <w:rsid w:val="002F221B"/>
    <w:rsid w:val="002F39C2"/>
    <w:rsid w:val="002F507E"/>
    <w:rsid w:val="0030332E"/>
    <w:rsid w:val="003203E5"/>
    <w:rsid w:val="00322DBD"/>
    <w:rsid w:val="00330FD7"/>
    <w:rsid w:val="00335F15"/>
    <w:rsid w:val="003420E2"/>
    <w:rsid w:val="00352DD8"/>
    <w:rsid w:val="00355DD4"/>
    <w:rsid w:val="003569CF"/>
    <w:rsid w:val="003645C1"/>
    <w:rsid w:val="00365C21"/>
    <w:rsid w:val="00371CB1"/>
    <w:rsid w:val="00377053"/>
    <w:rsid w:val="003804C3"/>
    <w:rsid w:val="00380732"/>
    <w:rsid w:val="003918AF"/>
    <w:rsid w:val="00393D52"/>
    <w:rsid w:val="00394506"/>
    <w:rsid w:val="003A048F"/>
    <w:rsid w:val="003A04B2"/>
    <w:rsid w:val="003A283C"/>
    <w:rsid w:val="003B49A4"/>
    <w:rsid w:val="003C7F32"/>
    <w:rsid w:val="003D2DFE"/>
    <w:rsid w:val="003E59B5"/>
    <w:rsid w:val="003F1725"/>
    <w:rsid w:val="003F5E51"/>
    <w:rsid w:val="00402CBE"/>
    <w:rsid w:val="00404A8D"/>
    <w:rsid w:val="00407E9F"/>
    <w:rsid w:val="004157C3"/>
    <w:rsid w:val="0042060C"/>
    <w:rsid w:val="00430E20"/>
    <w:rsid w:val="00432E26"/>
    <w:rsid w:val="0044162F"/>
    <w:rsid w:val="00442051"/>
    <w:rsid w:val="00446E70"/>
    <w:rsid w:val="0044762F"/>
    <w:rsid w:val="00450134"/>
    <w:rsid w:val="00450AB5"/>
    <w:rsid w:val="004546E3"/>
    <w:rsid w:val="00467FE0"/>
    <w:rsid w:val="004834C5"/>
    <w:rsid w:val="004839D8"/>
    <w:rsid w:val="004929EA"/>
    <w:rsid w:val="004C27E0"/>
    <w:rsid w:val="004C5F06"/>
    <w:rsid w:val="004C6BC8"/>
    <w:rsid w:val="004D0FBB"/>
    <w:rsid w:val="004D603D"/>
    <w:rsid w:val="004E220C"/>
    <w:rsid w:val="004E2919"/>
    <w:rsid w:val="004E4350"/>
    <w:rsid w:val="004E7F70"/>
    <w:rsid w:val="004F3BBC"/>
    <w:rsid w:val="00503A47"/>
    <w:rsid w:val="00507D1D"/>
    <w:rsid w:val="005143B7"/>
    <w:rsid w:val="0052276C"/>
    <w:rsid w:val="00522DA5"/>
    <w:rsid w:val="0052453A"/>
    <w:rsid w:val="00525F74"/>
    <w:rsid w:val="0052731A"/>
    <w:rsid w:val="00532467"/>
    <w:rsid w:val="00533969"/>
    <w:rsid w:val="00540875"/>
    <w:rsid w:val="00550D5F"/>
    <w:rsid w:val="00560005"/>
    <w:rsid w:val="00565807"/>
    <w:rsid w:val="00581D29"/>
    <w:rsid w:val="00582498"/>
    <w:rsid w:val="00583858"/>
    <w:rsid w:val="00585CC0"/>
    <w:rsid w:val="005973EA"/>
    <w:rsid w:val="005B27BF"/>
    <w:rsid w:val="005B3592"/>
    <w:rsid w:val="005B3B9E"/>
    <w:rsid w:val="005C7F12"/>
    <w:rsid w:val="005D06DB"/>
    <w:rsid w:val="005D6E73"/>
    <w:rsid w:val="005E4BDB"/>
    <w:rsid w:val="0060242E"/>
    <w:rsid w:val="00624085"/>
    <w:rsid w:val="00624F9E"/>
    <w:rsid w:val="0065348D"/>
    <w:rsid w:val="00674D06"/>
    <w:rsid w:val="0068241F"/>
    <w:rsid w:val="00686922"/>
    <w:rsid w:val="00690E2F"/>
    <w:rsid w:val="00691300"/>
    <w:rsid w:val="0069703B"/>
    <w:rsid w:val="006B16AD"/>
    <w:rsid w:val="006B3A18"/>
    <w:rsid w:val="006B47DC"/>
    <w:rsid w:val="006B7B1A"/>
    <w:rsid w:val="006C18A6"/>
    <w:rsid w:val="006C1ED5"/>
    <w:rsid w:val="006D079E"/>
    <w:rsid w:val="006D710D"/>
    <w:rsid w:val="006E2977"/>
    <w:rsid w:val="00716BBB"/>
    <w:rsid w:val="00720445"/>
    <w:rsid w:val="00722350"/>
    <w:rsid w:val="0073503F"/>
    <w:rsid w:val="00741168"/>
    <w:rsid w:val="0074409B"/>
    <w:rsid w:val="00745769"/>
    <w:rsid w:val="00746F8B"/>
    <w:rsid w:val="007472E5"/>
    <w:rsid w:val="00747AA5"/>
    <w:rsid w:val="007640F8"/>
    <w:rsid w:val="00765EB8"/>
    <w:rsid w:val="007752AE"/>
    <w:rsid w:val="00776D99"/>
    <w:rsid w:val="00783301"/>
    <w:rsid w:val="00786690"/>
    <w:rsid w:val="00791B7A"/>
    <w:rsid w:val="007A2138"/>
    <w:rsid w:val="007A4367"/>
    <w:rsid w:val="007A4E9F"/>
    <w:rsid w:val="007B73BB"/>
    <w:rsid w:val="007C44C6"/>
    <w:rsid w:val="007C517C"/>
    <w:rsid w:val="007D1DF4"/>
    <w:rsid w:val="007D5EFF"/>
    <w:rsid w:val="007D76E8"/>
    <w:rsid w:val="007F41FE"/>
    <w:rsid w:val="007F4F39"/>
    <w:rsid w:val="008072C5"/>
    <w:rsid w:val="008126F7"/>
    <w:rsid w:val="00814C65"/>
    <w:rsid w:val="00844F11"/>
    <w:rsid w:val="0084561C"/>
    <w:rsid w:val="00871850"/>
    <w:rsid w:val="00874752"/>
    <w:rsid w:val="00876B14"/>
    <w:rsid w:val="00880850"/>
    <w:rsid w:val="008909C6"/>
    <w:rsid w:val="008915C2"/>
    <w:rsid w:val="008951BB"/>
    <w:rsid w:val="0089724F"/>
    <w:rsid w:val="008A7124"/>
    <w:rsid w:val="008A774F"/>
    <w:rsid w:val="008B067E"/>
    <w:rsid w:val="008B1D8C"/>
    <w:rsid w:val="008B4E9B"/>
    <w:rsid w:val="008C1C82"/>
    <w:rsid w:val="008C3E7E"/>
    <w:rsid w:val="008D283F"/>
    <w:rsid w:val="008E5C94"/>
    <w:rsid w:val="00901DB4"/>
    <w:rsid w:val="00904008"/>
    <w:rsid w:val="00915EB1"/>
    <w:rsid w:val="00921074"/>
    <w:rsid w:val="00921854"/>
    <w:rsid w:val="00927C09"/>
    <w:rsid w:val="00943166"/>
    <w:rsid w:val="009542D2"/>
    <w:rsid w:val="00955D9D"/>
    <w:rsid w:val="0097575B"/>
    <w:rsid w:val="00982EF9"/>
    <w:rsid w:val="00983324"/>
    <w:rsid w:val="009978BE"/>
    <w:rsid w:val="009B4BB2"/>
    <w:rsid w:val="009C6514"/>
    <w:rsid w:val="009C68AD"/>
    <w:rsid w:val="009C70D0"/>
    <w:rsid w:val="009E121F"/>
    <w:rsid w:val="00A01054"/>
    <w:rsid w:val="00A019E1"/>
    <w:rsid w:val="00A14F5F"/>
    <w:rsid w:val="00A23E29"/>
    <w:rsid w:val="00A30D63"/>
    <w:rsid w:val="00A35353"/>
    <w:rsid w:val="00A35C38"/>
    <w:rsid w:val="00A3734B"/>
    <w:rsid w:val="00A43DE1"/>
    <w:rsid w:val="00A603B6"/>
    <w:rsid w:val="00A60D0E"/>
    <w:rsid w:val="00A64964"/>
    <w:rsid w:val="00A65DF1"/>
    <w:rsid w:val="00A72485"/>
    <w:rsid w:val="00A80E2B"/>
    <w:rsid w:val="00A87A2F"/>
    <w:rsid w:val="00A92EDA"/>
    <w:rsid w:val="00AA114C"/>
    <w:rsid w:val="00AA2EF9"/>
    <w:rsid w:val="00AA4DD5"/>
    <w:rsid w:val="00AA79C5"/>
    <w:rsid w:val="00AC307B"/>
    <w:rsid w:val="00AC5409"/>
    <w:rsid w:val="00AD7781"/>
    <w:rsid w:val="00AE7711"/>
    <w:rsid w:val="00AF0294"/>
    <w:rsid w:val="00AF4D8B"/>
    <w:rsid w:val="00B03B9E"/>
    <w:rsid w:val="00B120A5"/>
    <w:rsid w:val="00B12A97"/>
    <w:rsid w:val="00B145AB"/>
    <w:rsid w:val="00B2688A"/>
    <w:rsid w:val="00B40090"/>
    <w:rsid w:val="00B61D01"/>
    <w:rsid w:val="00B70D95"/>
    <w:rsid w:val="00B70E62"/>
    <w:rsid w:val="00B744DA"/>
    <w:rsid w:val="00B752E3"/>
    <w:rsid w:val="00B75774"/>
    <w:rsid w:val="00B761AD"/>
    <w:rsid w:val="00B804D4"/>
    <w:rsid w:val="00B80601"/>
    <w:rsid w:val="00B80A08"/>
    <w:rsid w:val="00B83104"/>
    <w:rsid w:val="00B875F0"/>
    <w:rsid w:val="00B929D8"/>
    <w:rsid w:val="00BB5CB3"/>
    <w:rsid w:val="00BB6861"/>
    <w:rsid w:val="00BB78DE"/>
    <w:rsid w:val="00BD2418"/>
    <w:rsid w:val="00BD578D"/>
    <w:rsid w:val="00BD6B21"/>
    <w:rsid w:val="00BF4016"/>
    <w:rsid w:val="00BF62F0"/>
    <w:rsid w:val="00BF66C8"/>
    <w:rsid w:val="00C03E1C"/>
    <w:rsid w:val="00C06AAA"/>
    <w:rsid w:val="00C17A5A"/>
    <w:rsid w:val="00C17F58"/>
    <w:rsid w:val="00C23B2A"/>
    <w:rsid w:val="00C271EE"/>
    <w:rsid w:val="00C5754F"/>
    <w:rsid w:val="00C70D08"/>
    <w:rsid w:val="00C805EB"/>
    <w:rsid w:val="00C94375"/>
    <w:rsid w:val="00C945F7"/>
    <w:rsid w:val="00C97575"/>
    <w:rsid w:val="00C97FBE"/>
    <w:rsid w:val="00CA667B"/>
    <w:rsid w:val="00CB686B"/>
    <w:rsid w:val="00CC0DAE"/>
    <w:rsid w:val="00CC55CC"/>
    <w:rsid w:val="00CC7911"/>
    <w:rsid w:val="00CE36C4"/>
    <w:rsid w:val="00D003F0"/>
    <w:rsid w:val="00D070AF"/>
    <w:rsid w:val="00D115F1"/>
    <w:rsid w:val="00D14307"/>
    <w:rsid w:val="00D16D9D"/>
    <w:rsid w:val="00D364D9"/>
    <w:rsid w:val="00D41B39"/>
    <w:rsid w:val="00D52B39"/>
    <w:rsid w:val="00D55237"/>
    <w:rsid w:val="00D57290"/>
    <w:rsid w:val="00D57E58"/>
    <w:rsid w:val="00D76969"/>
    <w:rsid w:val="00D83221"/>
    <w:rsid w:val="00D835F8"/>
    <w:rsid w:val="00D8453C"/>
    <w:rsid w:val="00D849E1"/>
    <w:rsid w:val="00D852DE"/>
    <w:rsid w:val="00D86E15"/>
    <w:rsid w:val="00DA1D9E"/>
    <w:rsid w:val="00DA6532"/>
    <w:rsid w:val="00DA739C"/>
    <w:rsid w:val="00DB671A"/>
    <w:rsid w:val="00DB7951"/>
    <w:rsid w:val="00DD4135"/>
    <w:rsid w:val="00DE670B"/>
    <w:rsid w:val="00DF0771"/>
    <w:rsid w:val="00E00206"/>
    <w:rsid w:val="00E007F4"/>
    <w:rsid w:val="00E044C0"/>
    <w:rsid w:val="00E073FE"/>
    <w:rsid w:val="00E10253"/>
    <w:rsid w:val="00E11423"/>
    <w:rsid w:val="00E14D91"/>
    <w:rsid w:val="00E23B5D"/>
    <w:rsid w:val="00E26C3A"/>
    <w:rsid w:val="00E2740F"/>
    <w:rsid w:val="00E34F47"/>
    <w:rsid w:val="00E377F9"/>
    <w:rsid w:val="00E37947"/>
    <w:rsid w:val="00E37BA0"/>
    <w:rsid w:val="00E464D9"/>
    <w:rsid w:val="00E467F5"/>
    <w:rsid w:val="00E52394"/>
    <w:rsid w:val="00E563FE"/>
    <w:rsid w:val="00E61A86"/>
    <w:rsid w:val="00E869F1"/>
    <w:rsid w:val="00EC4288"/>
    <w:rsid w:val="00EC5FE9"/>
    <w:rsid w:val="00EC6F36"/>
    <w:rsid w:val="00ED3719"/>
    <w:rsid w:val="00ED3CB3"/>
    <w:rsid w:val="00ED694F"/>
    <w:rsid w:val="00EE2F2B"/>
    <w:rsid w:val="00EE417E"/>
    <w:rsid w:val="00EE4F9B"/>
    <w:rsid w:val="00EE64B4"/>
    <w:rsid w:val="00EE71CE"/>
    <w:rsid w:val="00EF420E"/>
    <w:rsid w:val="00EF5BE5"/>
    <w:rsid w:val="00F01DED"/>
    <w:rsid w:val="00F03441"/>
    <w:rsid w:val="00F0676F"/>
    <w:rsid w:val="00F117AA"/>
    <w:rsid w:val="00F133EF"/>
    <w:rsid w:val="00F3236E"/>
    <w:rsid w:val="00F54352"/>
    <w:rsid w:val="00F63C5B"/>
    <w:rsid w:val="00F651CF"/>
    <w:rsid w:val="00F6557E"/>
    <w:rsid w:val="00F83438"/>
    <w:rsid w:val="00F85313"/>
    <w:rsid w:val="00F861D6"/>
    <w:rsid w:val="00F90DBD"/>
    <w:rsid w:val="00FA192E"/>
    <w:rsid w:val="00FB1F33"/>
    <w:rsid w:val="00FB6C16"/>
    <w:rsid w:val="00FC539E"/>
    <w:rsid w:val="00FD7E4C"/>
    <w:rsid w:val="00FE7044"/>
    <w:rsid w:val="00FF64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7D1D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37BA0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rsid w:val="0042060C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2060C"/>
    <w:rPr>
      <w:rFonts w:cs="Times New Roman"/>
      <w:sz w:val="24"/>
    </w:rPr>
  </w:style>
  <w:style w:type="paragraph" w:styleId="Footer">
    <w:name w:val="footer"/>
    <w:basedOn w:val="Normal"/>
    <w:link w:val="FooterChar"/>
    <w:uiPriority w:val="99"/>
    <w:rsid w:val="0042060C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2060C"/>
    <w:rPr>
      <w:rFonts w:cs="Times New Roman"/>
      <w:sz w:val="24"/>
    </w:rPr>
  </w:style>
  <w:style w:type="character" w:styleId="PageNumber">
    <w:name w:val="page number"/>
    <w:basedOn w:val="DefaultParagraphFont"/>
    <w:uiPriority w:val="99"/>
    <w:rsid w:val="007D5EFF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F034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cs="Times New Roman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36</TotalTime>
  <Pages>7</Pages>
  <Words>1947</Words>
  <Characters>11103</Characters>
  <Application>Microsoft Office Outlook</Application>
  <DocSecurity>0</DocSecurity>
  <Lines>0</Lines>
  <Paragraphs>0</Paragraphs>
  <ScaleCrop>false</ScaleCrop>
  <Company>zspk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subject/>
  <dc:creator>kurnosov_a_a</dc:creator>
  <cp:keywords/>
  <dc:description/>
  <cp:lastModifiedBy>alhimenko_v_p</cp:lastModifiedBy>
  <cp:revision>4</cp:revision>
  <cp:lastPrinted>2012-10-10T22:55:00Z</cp:lastPrinted>
  <dcterms:created xsi:type="dcterms:W3CDTF">2012-10-10T06:04:00Z</dcterms:created>
  <dcterms:modified xsi:type="dcterms:W3CDTF">2012-10-10T23:01:00Z</dcterms:modified>
</cp:coreProperties>
</file>