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BE3CE7">
        <w:trPr>
          <w:cantSplit/>
          <w:trHeight w:val="1278"/>
        </w:trPr>
        <w:tc>
          <w:tcPr>
            <w:tcW w:w="4820" w:type="dxa"/>
            <w:gridSpan w:val="5"/>
          </w:tcPr>
          <w:p w:rsidR="00BE3CE7" w:rsidRDefault="00BE3CE7" w:rsidP="00DE4CC3">
            <w:pPr>
              <w:pStyle w:val="Heading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71949603" r:id="rId7"/>
              </w:object>
            </w:r>
          </w:p>
        </w:tc>
        <w:tc>
          <w:tcPr>
            <w:tcW w:w="425" w:type="dxa"/>
          </w:tcPr>
          <w:p w:rsidR="00BE3CE7" w:rsidRDefault="00BE3CE7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BE3CE7" w:rsidRDefault="00BE3CE7" w:rsidP="00436EDC"/>
        </w:tc>
      </w:tr>
      <w:tr w:rsidR="00BE3CE7">
        <w:trPr>
          <w:cantSplit/>
          <w:trHeight w:val="1835"/>
        </w:trPr>
        <w:tc>
          <w:tcPr>
            <w:tcW w:w="4820" w:type="dxa"/>
            <w:gridSpan w:val="5"/>
          </w:tcPr>
          <w:p w:rsidR="00BE3CE7" w:rsidRDefault="00BE3CE7" w:rsidP="0075686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BE3CE7" w:rsidRDefault="00BE3CE7" w:rsidP="0075686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BE3CE7" w:rsidRDefault="00BE3CE7" w:rsidP="0075686F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BE3CE7" w:rsidRDefault="00BE3CE7" w:rsidP="0075686F">
            <w:pPr>
              <w:pStyle w:val="Heading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BE3CE7" w:rsidRDefault="00BE3CE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BE3CE7" w:rsidRDefault="00BE3CE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BE3CE7" w:rsidRDefault="00BE3CE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BE3CE7" w:rsidRDefault="00BE3CE7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BE3CE7" w:rsidRPr="00315FC0" w:rsidRDefault="00BE3CE7" w:rsidP="00436EDC">
            <w:r w:rsidRPr="00315FC0">
              <w:t xml:space="preserve">Председателю </w:t>
            </w:r>
          </w:p>
          <w:p w:rsidR="00BE3CE7" w:rsidRPr="00315FC0" w:rsidRDefault="00BE3CE7" w:rsidP="00436EDC">
            <w:r w:rsidRPr="00315FC0">
              <w:t>Законодательного Собрания</w:t>
            </w:r>
          </w:p>
          <w:p w:rsidR="00BE3CE7" w:rsidRPr="00315FC0" w:rsidRDefault="00BE3CE7" w:rsidP="00436EDC">
            <w:r w:rsidRPr="00315FC0">
              <w:t>Приморского края</w:t>
            </w:r>
          </w:p>
          <w:p w:rsidR="00BE3CE7" w:rsidRPr="00315FC0" w:rsidRDefault="00BE3CE7" w:rsidP="00436EDC"/>
          <w:p w:rsidR="00BE3CE7" w:rsidRPr="00315FC0" w:rsidRDefault="00BE3CE7" w:rsidP="00436EDC">
            <w:r w:rsidRPr="00315FC0">
              <w:t>Горчакову В.В.</w:t>
            </w:r>
          </w:p>
          <w:p w:rsidR="00BE3CE7" w:rsidRPr="000A3F20" w:rsidRDefault="00BE3CE7" w:rsidP="0085618A">
            <w:pPr>
              <w:rPr>
                <w:sz w:val="26"/>
                <w:szCs w:val="26"/>
              </w:rPr>
            </w:pPr>
          </w:p>
        </w:tc>
      </w:tr>
      <w:tr w:rsidR="00BE3CE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BE3CE7" w:rsidRDefault="00BE3CE7" w:rsidP="005D18C9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11.09.2014</w:t>
            </w:r>
          </w:p>
        </w:tc>
        <w:tc>
          <w:tcPr>
            <w:tcW w:w="425" w:type="dxa"/>
            <w:vAlign w:val="bottom"/>
          </w:tcPr>
          <w:p w:rsidR="00BE3CE7" w:rsidRDefault="00BE3CE7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E3CE7" w:rsidRDefault="00BE3CE7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14-11/154</w:t>
            </w:r>
          </w:p>
        </w:tc>
        <w:tc>
          <w:tcPr>
            <w:tcW w:w="425" w:type="dxa"/>
          </w:tcPr>
          <w:p w:rsidR="00BE3CE7" w:rsidRDefault="00BE3CE7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BE3CE7" w:rsidRDefault="00BE3CE7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BE3CE7">
        <w:trPr>
          <w:gridBefore w:val="1"/>
          <w:wBefore w:w="284" w:type="dxa"/>
          <w:cantSplit/>
        </w:trPr>
        <w:tc>
          <w:tcPr>
            <w:tcW w:w="709" w:type="dxa"/>
          </w:tcPr>
          <w:p w:rsidR="00BE3CE7" w:rsidRDefault="00BE3CE7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E3CE7" w:rsidRDefault="00BE3CE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BE3CE7" w:rsidRDefault="00BE3CE7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E3CE7" w:rsidRDefault="00BE3CE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BE3CE7" w:rsidRDefault="00BE3CE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BE3CE7" w:rsidRDefault="00BE3CE7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BE3CE7" w:rsidRPr="00315FC0" w:rsidRDefault="00BE3CE7"/>
    <w:p w:rsidR="00BE3CE7" w:rsidRPr="00315FC0" w:rsidRDefault="00BE3CE7" w:rsidP="00917307">
      <w:pPr>
        <w:jc w:val="center"/>
      </w:pPr>
    </w:p>
    <w:p w:rsidR="00BE3CE7" w:rsidRPr="00315FC0" w:rsidRDefault="00BE3CE7" w:rsidP="00917307">
      <w:pPr>
        <w:jc w:val="center"/>
      </w:pPr>
      <w:r w:rsidRPr="00315FC0">
        <w:t>Уважаемый Виктор Васильевич!</w:t>
      </w:r>
    </w:p>
    <w:p w:rsidR="00BE3CE7" w:rsidRPr="00315FC0" w:rsidRDefault="00BE3CE7" w:rsidP="00917307">
      <w:pPr>
        <w:jc w:val="center"/>
      </w:pPr>
    </w:p>
    <w:p w:rsidR="00BE3CE7" w:rsidRPr="00315FC0" w:rsidRDefault="00BE3CE7" w:rsidP="007372B9">
      <w:pPr>
        <w:pStyle w:val="125"/>
        <w:rPr>
          <w:szCs w:val="28"/>
        </w:rPr>
      </w:pPr>
      <w:r w:rsidRPr="00315FC0">
        <w:rPr>
          <w:szCs w:val="28"/>
        </w:rPr>
        <w:t xml:space="preserve">На основании статьи 3 Закона Приморского края от 22 декабря </w:t>
      </w:r>
      <w:r w:rsidRPr="00315FC0">
        <w:rPr>
          <w:szCs w:val="28"/>
        </w:rPr>
        <w:br/>
        <w:t xml:space="preserve">2008 года № 373-КЗ "О законодательной деятельности в Приморском крае" </w:t>
      </w:r>
      <w:r w:rsidRPr="00315FC0">
        <w:rPr>
          <w:szCs w:val="28"/>
        </w:rPr>
        <w:br/>
        <w:t>в качестве законодательной инициативы вносится проект закона Приморского края "</w:t>
      </w:r>
      <w:r w:rsidRPr="00315FC0">
        <w:rPr>
          <w:bCs/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315FC0">
        <w:rPr>
          <w:szCs w:val="28"/>
        </w:rPr>
        <w:t xml:space="preserve">" в связи с изменением федерального законодательства </w:t>
      </w:r>
      <w:r w:rsidRPr="00315FC0">
        <w:rPr>
          <w:szCs w:val="28"/>
          <w:lang w:eastAsia="en-US"/>
        </w:rPr>
        <w:t xml:space="preserve">в части </w:t>
      </w:r>
      <w:r w:rsidRPr="00315FC0">
        <w:rPr>
          <w:szCs w:val="28"/>
        </w:rPr>
        <w:t>дополнения перечня категорий граждан</w:t>
      </w:r>
      <w:r w:rsidRPr="00315FC0">
        <w:rPr>
          <w:szCs w:val="28"/>
          <w:lang w:eastAsia="en-US"/>
        </w:rPr>
        <w:t xml:space="preserve">, </w:t>
      </w:r>
      <w:r w:rsidRPr="00315FC0">
        <w:rPr>
          <w:szCs w:val="28"/>
        </w:rPr>
        <w:t xml:space="preserve">имеющих право </w:t>
      </w:r>
      <w:r w:rsidRPr="00315FC0">
        <w:rPr>
          <w:szCs w:val="28"/>
          <w:lang w:eastAsia="en-US"/>
        </w:rPr>
        <w:t xml:space="preserve">на получение бесплатной юридической помощи </w:t>
      </w:r>
      <w:r w:rsidRPr="00315FC0">
        <w:rPr>
          <w:szCs w:val="28"/>
        </w:rPr>
        <w:t>в рамках государственной системы бесплатной юридической помощи</w:t>
      </w:r>
      <w:r w:rsidRPr="00315FC0">
        <w:rPr>
          <w:szCs w:val="28"/>
          <w:lang w:eastAsia="en-US"/>
        </w:rPr>
        <w:t>, пострадавшим в результате чрезвычайных ситуаций</w:t>
      </w:r>
      <w:r w:rsidRPr="00315FC0">
        <w:rPr>
          <w:szCs w:val="28"/>
        </w:rPr>
        <w:t>.</w:t>
      </w:r>
    </w:p>
    <w:p w:rsidR="00BE3CE7" w:rsidRPr="00315FC0" w:rsidRDefault="00BE3CE7" w:rsidP="00AB7DE4">
      <w:pPr>
        <w:jc w:val="both"/>
        <w:rPr>
          <w:position w:val="2"/>
        </w:rPr>
      </w:pPr>
    </w:p>
    <w:p w:rsidR="00BE3CE7" w:rsidRPr="00315FC0" w:rsidRDefault="00BE3CE7" w:rsidP="006C153C">
      <w:pPr>
        <w:rPr>
          <w:position w:val="2"/>
        </w:rPr>
      </w:pPr>
      <w:r w:rsidRPr="00315FC0">
        <w:rPr>
          <w:position w:val="2"/>
        </w:rPr>
        <w:t>Приложения:</w:t>
      </w:r>
    </w:p>
    <w:p w:rsidR="00BE3CE7" w:rsidRPr="00315FC0" w:rsidRDefault="00BE3CE7" w:rsidP="00A865CD">
      <w:pPr>
        <w:pStyle w:val="2125"/>
        <w:rPr>
          <w:sz w:val="28"/>
          <w:szCs w:val="28"/>
        </w:rPr>
      </w:pPr>
      <w:r w:rsidRPr="00315FC0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 w:rsidRPr="00315FC0">
          <w:rPr>
            <w:sz w:val="28"/>
            <w:szCs w:val="28"/>
          </w:rPr>
          <w:t>1 л</w:t>
        </w:r>
      </w:smartTag>
      <w:r w:rsidRPr="00315FC0">
        <w:rPr>
          <w:sz w:val="28"/>
          <w:szCs w:val="28"/>
        </w:rPr>
        <w:t>. в 1 экз.;</w:t>
      </w:r>
    </w:p>
    <w:p w:rsidR="00BE3CE7" w:rsidRPr="00315FC0" w:rsidRDefault="00BE3CE7" w:rsidP="001B1A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315FC0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 w:rsidRPr="00315FC0">
          <w:rPr>
            <w:sz w:val="28"/>
            <w:szCs w:val="28"/>
          </w:rPr>
          <w:t>1 л</w:t>
        </w:r>
      </w:smartTag>
      <w:r w:rsidRPr="00315FC0">
        <w:rPr>
          <w:sz w:val="28"/>
          <w:szCs w:val="28"/>
        </w:rPr>
        <w:t>. в 1 экз.;</w:t>
      </w:r>
    </w:p>
    <w:p w:rsidR="00BE3CE7" w:rsidRPr="00315FC0" w:rsidRDefault="00BE3CE7" w:rsidP="001B1A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315FC0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315FC0">
          <w:rPr>
            <w:sz w:val="28"/>
            <w:szCs w:val="28"/>
          </w:rPr>
          <w:t>1 л</w:t>
        </w:r>
      </w:smartTag>
      <w:r w:rsidRPr="00315FC0">
        <w:rPr>
          <w:sz w:val="28"/>
          <w:szCs w:val="28"/>
        </w:rPr>
        <w:t>. в 1 экз.;</w:t>
      </w:r>
    </w:p>
    <w:p w:rsidR="00BE3CE7" w:rsidRPr="00315FC0" w:rsidRDefault="00BE3CE7" w:rsidP="001B1A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315FC0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315FC0">
          <w:rPr>
            <w:sz w:val="28"/>
            <w:szCs w:val="28"/>
          </w:rPr>
          <w:t>1 л</w:t>
        </w:r>
      </w:smartTag>
      <w:r w:rsidRPr="00315FC0">
        <w:rPr>
          <w:sz w:val="28"/>
          <w:szCs w:val="28"/>
        </w:rPr>
        <w:t>. в 1 экз.</w:t>
      </w:r>
    </w:p>
    <w:p w:rsidR="00BE3CE7" w:rsidRPr="00315FC0" w:rsidRDefault="00BE3CE7" w:rsidP="00DB1598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</w:p>
    <w:p w:rsidR="00BE3CE7" w:rsidRPr="00315FC0" w:rsidRDefault="00BE3CE7" w:rsidP="00936FE2">
      <w:pPr>
        <w:pStyle w:val="BodyText"/>
        <w:ind w:firstLine="709"/>
        <w:rPr>
          <w:sz w:val="28"/>
          <w:szCs w:val="28"/>
        </w:rPr>
      </w:pPr>
    </w:p>
    <w:p w:rsidR="00BE3CE7" w:rsidRPr="00315FC0" w:rsidRDefault="00BE3CE7" w:rsidP="00936FE2">
      <w:pPr>
        <w:pStyle w:val="BodyText"/>
        <w:ind w:firstLine="709"/>
        <w:rPr>
          <w:sz w:val="28"/>
          <w:szCs w:val="28"/>
        </w:rPr>
      </w:pPr>
    </w:p>
    <w:p w:rsidR="00BE3CE7" w:rsidRPr="00315FC0" w:rsidRDefault="00BE3CE7" w:rsidP="00936FE2">
      <w:pPr>
        <w:pStyle w:val="BodyText"/>
        <w:rPr>
          <w:sz w:val="28"/>
          <w:szCs w:val="28"/>
        </w:rPr>
      </w:pPr>
      <w:r w:rsidRPr="00315FC0">
        <w:rPr>
          <w:sz w:val="28"/>
          <w:szCs w:val="28"/>
        </w:rPr>
        <w:t>Председатель комитета</w:t>
      </w:r>
      <w:r w:rsidRPr="00315FC0">
        <w:rPr>
          <w:sz w:val="28"/>
          <w:szCs w:val="28"/>
        </w:rPr>
        <w:tab/>
      </w:r>
      <w:r w:rsidRPr="00315FC0">
        <w:rPr>
          <w:sz w:val="28"/>
          <w:szCs w:val="28"/>
        </w:rPr>
        <w:tab/>
      </w:r>
      <w:r w:rsidRPr="00315FC0">
        <w:rPr>
          <w:sz w:val="28"/>
          <w:szCs w:val="28"/>
        </w:rPr>
        <w:tab/>
      </w:r>
      <w:r w:rsidRPr="00315FC0">
        <w:rPr>
          <w:sz w:val="28"/>
          <w:szCs w:val="28"/>
        </w:rPr>
        <w:tab/>
      </w:r>
      <w:r w:rsidRPr="00315FC0">
        <w:rPr>
          <w:sz w:val="28"/>
          <w:szCs w:val="28"/>
        </w:rPr>
        <w:tab/>
      </w:r>
      <w:r w:rsidRPr="00315FC0">
        <w:rPr>
          <w:sz w:val="28"/>
          <w:szCs w:val="28"/>
        </w:rPr>
        <w:tab/>
      </w:r>
      <w:r w:rsidRPr="00315FC0">
        <w:rPr>
          <w:sz w:val="28"/>
          <w:szCs w:val="28"/>
        </w:rPr>
        <w:tab/>
      </w:r>
      <w:r w:rsidRPr="00315FC0">
        <w:rPr>
          <w:sz w:val="28"/>
          <w:szCs w:val="28"/>
        </w:rPr>
        <w:tab/>
        <w:t xml:space="preserve"> Д.А. Текиев</w:t>
      </w:r>
    </w:p>
    <w:sectPr w:rsidR="00BE3CE7" w:rsidRPr="00315FC0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CE7" w:rsidRDefault="00BE3CE7">
      <w:r>
        <w:separator/>
      </w:r>
    </w:p>
  </w:endnote>
  <w:endnote w:type="continuationSeparator" w:id="0">
    <w:p w:rsidR="00BE3CE7" w:rsidRDefault="00BE3C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CE7" w:rsidRPr="000A3F20" w:rsidRDefault="00BE3CE7" w:rsidP="00ED2CBA">
    <w:pPr>
      <w:pStyle w:val="BodyText"/>
      <w:rPr>
        <w:sz w:val="20"/>
        <w:szCs w:val="20"/>
      </w:rPr>
    </w:pPr>
    <w:r>
      <w:rPr>
        <w:sz w:val="20"/>
        <w:szCs w:val="20"/>
      </w:rPr>
      <w:t>Омельченко</w:t>
    </w:r>
  </w:p>
  <w:p w:rsidR="00BE3CE7" w:rsidRPr="000A3F20" w:rsidRDefault="00BE3CE7" w:rsidP="00ED2CBA">
    <w:pPr>
      <w:pStyle w:val="BodyText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BE3CE7" w:rsidRPr="00ED2CBA" w:rsidRDefault="00BE3CE7" w:rsidP="00ED2CBA">
    <w:pPr>
      <w:pStyle w:val="BodyText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CE7" w:rsidRDefault="00BE3CE7">
      <w:r>
        <w:separator/>
      </w:r>
    </w:p>
  </w:footnote>
  <w:footnote w:type="continuationSeparator" w:id="0">
    <w:p w:rsidR="00BE3CE7" w:rsidRDefault="00BE3C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35435"/>
    <w:rsid w:val="000415EE"/>
    <w:rsid w:val="00057A38"/>
    <w:rsid w:val="00070287"/>
    <w:rsid w:val="000922C9"/>
    <w:rsid w:val="000A3F20"/>
    <w:rsid w:val="000A66ED"/>
    <w:rsid w:val="000D2F12"/>
    <w:rsid w:val="000D607C"/>
    <w:rsid w:val="000D6256"/>
    <w:rsid w:val="00121509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21C9A"/>
    <w:rsid w:val="0023017C"/>
    <w:rsid w:val="00233560"/>
    <w:rsid w:val="00235B46"/>
    <w:rsid w:val="00237659"/>
    <w:rsid w:val="00237F08"/>
    <w:rsid w:val="00277251"/>
    <w:rsid w:val="002A5A6C"/>
    <w:rsid w:val="002B0128"/>
    <w:rsid w:val="002D1978"/>
    <w:rsid w:val="002D5123"/>
    <w:rsid w:val="002F1316"/>
    <w:rsid w:val="002F73A5"/>
    <w:rsid w:val="00315311"/>
    <w:rsid w:val="00315FC0"/>
    <w:rsid w:val="003227B1"/>
    <w:rsid w:val="003265B4"/>
    <w:rsid w:val="00352E0E"/>
    <w:rsid w:val="003B2A74"/>
    <w:rsid w:val="003F2DE3"/>
    <w:rsid w:val="003F3564"/>
    <w:rsid w:val="00436EDC"/>
    <w:rsid w:val="004535EE"/>
    <w:rsid w:val="00471767"/>
    <w:rsid w:val="0048263B"/>
    <w:rsid w:val="00483306"/>
    <w:rsid w:val="0049228D"/>
    <w:rsid w:val="004A7A0A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47404"/>
    <w:rsid w:val="0055063B"/>
    <w:rsid w:val="005914CF"/>
    <w:rsid w:val="00594C57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700525"/>
    <w:rsid w:val="007012E5"/>
    <w:rsid w:val="00706751"/>
    <w:rsid w:val="00707560"/>
    <w:rsid w:val="007372B9"/>
    <w:rsid w:val="007546FA"/>
    <w:rsid w:val="0075686F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A17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96357"/>
    <w:rsid w:val="00AB7DE4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D509B"/>
    <w:rsid w:val="00BE3CE7"/>
    <w:rsid w:val="00BE7529"/>
    <w:rsid w:val="00BF6541"/>
    <w:rsid w:val="00C045FB"/>
    <w:rsid w:val="00C05B08"/>
    <w:rsid w:val="00C12CB1"/>
    <w:rsid w:val="00C447B9"/>
    <w:rsid w:val="00C64A02"/>
    <w:rsid w:val="00C91374"/>
    <w:rsid w:val="00CA372E"/>
    <w:rsid w:val="00CB5843"/>
    <w:rsid w:val="00CC4E53"/>
    <w:rsid w:val="00CD5870"/>
    <w:rsid w:val="00CF5B04"/>
    <w:rsid w:val="00CF6F07"/>
    <w:rsid w:val="00D17505"/>
    <w:rsid w:val="00D21A4F"/>
    <w:rsid w:val="00D248AA"/>
    <w:rsid w:val="00D40F1D"/>
    <w:rsid w:val="00D94E27"/>
    <w:rsid w:val="00DA48AE"/>
    <w:rsid w:val="00DB1598"/>
    <w:rsid w:val="00DC6791"/>
    <w:rsid w:val="00DE06A8"/>
    <w:rsid w:val="00DE4CC3"/>
    <w:rsid w:val="00DE6A90"/>
    <w:rsid w:val="00E00517"/>
    <w:rsid w:val="00E10501"/>
    <w:rsid w:val="00E17A98"/>
    <w:rsid w:val="00E3239D"/>
    <w:rsid w:val="00E831FC"/>
    <w:rsid w:val="00E93C9C"/>
    <w:rsid w:val="00EC0A88"/>
    <w:rsid w:val="00ED2CBA"/>
    <w:rsid w:val="00F245F1"/>
    <w:rsid w:val="00F370CC"/>
    <w:rsid w:val="00F37FB3"/>
    <w:rsid w:val="00F445A9"/>
    <w:rsid w:val="00F55B20"/>
    <w:rsid w:val="00F6094D"/>
    <w:rsid w:val="00F71210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400AC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AC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AC6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0AC6"/>
    <w:rPr>
      <w:sz w:val="28"/>
      <w:szCs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0AC6"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AC6"/>
    <w:rPr>
      <w:sz w:val="0"/>
      <w:szCs w:val="0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rFonts w:cs="Times New Roman"/>
      <w:sz w:val="24"/>
      <w:szCs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28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148</TotalTime>
  <Pages>1</Pages>
  <Words>215</Words>
  <Characters>1232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70</cp:revision>
  <cp:lastPrinted>2013-05-14T02:57:00Z</cp:lastPrinted>
  <dcterms:created xsi:type="dcterms:W3CDTF">2012-02-13T00:05:00Z</dcterms:created>
  <dcterms:modified xsi:type="dcterms:W3CDTF">2014-09-11T03:07:00Z</dcterms:modified>
</cp:coreProperties>
</file>