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366651">
        <w:trPr>
          <w:cantSplit/>
          <w:trHeight w:val="1278"/>
        </w:trPr>
        <w:tc>
          <w:tcPr>
            <w:tcW w:w="4820" w:type="dxa"/>
            <w:gridSpan w:val="5"/>
          </w:tcPr>
          <w:p w:rsidR="00366651" w:rsidRDefault="00366651" w:rsidP="00DE4CC3">
            <w:pPr>
              <w:pStyle w:val="Heading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6" o:title=""/>
                </v:shape>
                <o:OLEObject Type="Embed" ProgID="Word.Picture.8" ShapeID="_x0000_i1025" DrawAspect="Content" ObjectID="_1471869103" r:id="rId7"/>
              </w:object>
            </w:r>
          </w:p>
        </w:tc>
        <w:tc>
          <w:tcPr>
            <w:tcW w:w="425" w:type="dxa"/>
          </w:tcPr>
          <w:p w:rsidR="00366651" w:rsidRDefault="00366651">
            <w:pPr>
              <w:pStyle w:val="Heading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366651" w:rsidRDefault="00366651" w:rsidP="00436EDC"/>
        </w:tc>
      </w:tr>
      <w:tr w:rsidR="00366651">
        <w:trPr>
          <w:cantSplit/>
          <w:trHeight w:val="1835"/>
        </w:trPr>
        <w:tc>
          <w:tcPr>
            <w:tcW w:w="4820" w:type="dxa"/>
            <w:gridSpan w:val="5"/>
          </w:tcPr>
          <w:p w:rsidR="00366651" w:rsidRDefault="00366651" w:rsidP="0075686F">
            <w:pPr>
              <w:pStyle w:val="Heading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66651" w:rsidRDefault="00366651" w:rsidP="0075686F">
            <w:pPr>
              <w:pStyle w:val="Heading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66651" w:rsidRDefault="00366651" w:rsidP="0075686F">
            <w:pPr>
              <w:pStyle w:val="Heading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366651" w:rsidRDefault="00366651" w:rsidP="0075686F">
            <w:pPr>
              <w:pStyle w:val="Heading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366651" w:rsidRDefault="00366651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366651" w:rsidRDefault="00366651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366651" w:rsidRDefault="00366651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8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366651" w:rsidRDefault="00366651">
            <w:pPr>
              <w:pStyle w:val="Heading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366651" w:rsidRPr="00F32A58" w:rsidRDefault="00366651" w:rsidP="00436EDC">
            <w:r w:rsidRPr="00F32A58">
              <w:t xml:space="preserve">Председателю </w:t>
            </w:r>
          </w:p>
          <w:p w:rsidR="00366651" w:rsidRPr="00F32A58" w:rsidRDefault="00366651" w:rsidP="00436EDC">
            <w:r w:rsidRPr="00F32A58">
              <w:t>Законодательного Собрания</w:t>
            </w:r>
          </w:p>
          <w:p w:rsidR="00366651" w:rsidRPr="00F32A58" w:rsidRDefault="00366651" w:rsidP="00436EDC">
            <w:r w:rsidRPr="00F32A58">
              <w:t>Приморского края</w:t>
            </w:r>
          </w:p>
          <w:p w:rsidR="00366651" w:rsidRPr="00F32A58" w:rsidRDefault="00366651" w:rsidP="00436EDC"/>
          <w:p w:rsidR="00366651" w:rsidRPr="00F32A58" w:rsidRDefault="00366651" w:rsidP="00436EDC">
            <w:r w:rsidRPr="00F32A58">
              <w:t>Горчакову В.В.</w:t>
            </w:r>
          </w:p>
          <w:p w:rsidR="00366651" w:rsidRPr="000A3F20" w:rsidRDefault="00366651" w:rsidP="0085618A">
            <w:pPr>
              <w:rPr>
                <w:sz w:val="26"/>
                <w:szCs w:val="26"/>
              </w:rPr>
            </w:pPr>
          </w:p>
        </w:tc>
      </w:tr>
      <w:tr w:rsidR="00366651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366651" w:rsidRDefault="00366651" w:rsidP="00F32A58">
            <w:pPr>
              <w:pStyle w:val="Heading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10.09.2014</w:t>
            </w:r>
          </w:p>
        </w:tc>
        <w:tc>
          <w:tcPr>
            <w:tcW w:w="425" w:type="dxa"/>
            <w:vAlign w:val="bottom"/>
          </w:tcPr>
          <w:p w:rsidR="00366651" w:rsidRDefault="00366651">
            <w:pPr>
              <w:pStyle w:val="Heading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66651" w:rsidRDefault="00366651">
            <w:pPr>
              <w:pStyle w:val="Heading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14-11/151</w:t>
            </w:r>
          </w:p>
        </w:tc>
        <w:tc>
          <w:tcPr>
            <w:tcW w:w="425" w:type="dxa"/>
          </w:tcPr>
          <w:p w:rsidR="00366651" w:rsidRDefault="00366651">
            <w:pPr>
              <w:pStyle w:val="Heading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366651" w:rsidRDefault="00366651">
            <w:pPr>
              <w:pStyle w:val="Heading2"/>
              <w:spacing w:before="140" w:line="240" w:lineRule="auto"/>
              <w:rPr>
                <w:sz w:val="24"/>
              </w:rPr>
            </w:pPr>
          </w:p>
        </w:tc>
      </w:tr>
      <w:tr w:rsidR="00366651">
        <w:trPr>
          <w:gridBefore w:val="1"/>
          <w:wBefore w:w="284" w:type="dxa"/>
          <w:cantSplit/>
        </w:trPr>
        <w:tc>
          <w:tcPr>
            <w:tcW w:w="709" w:type="dxa"/>
          </w:tcPr>
          <w:p w:rsidR="00366651" w:rsidRDefault="00366651">
            <w:pPr>
              <w:pStyle w:val="Heading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66651" w:rsidRDefault="00366651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66651" w:rsidRDefault="00366651">
            <w:pPr>
              <w:pStyle w:val="Heading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66651" w:rsidRDefault="00366651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66651" w:rsidRDefault="00366651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366651" w:rsidRDefault="00366651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366651" w:rsidRPr="00F32A58" w:rsidRDefault="00366651"/>
    <w:p w:rsidR="00366651" w:rsidRPr="00F32A58" w:rsidRDefault="00366651" w:rsidP="00F32A58"/>
    <w:p w:rsidR="00366651" w:rsidRPr="008D030E" w:rsidRDefault="00366651" w:rsidP="00917307">
      <w:pPr>
        <w:jc w:val="center"/>
      </w:pPr>
      <w:r w:rsidRPr="008D030E">
        <w:t xml:space="preserve">Уважаемый </w:t>
      </w:r>
      <w:r>
        <w:t>Виктор Васильевич</w:t>
      </w:r>
      <w:r w:rsidRPr="008D030E">
        <w:t>!</w:t>
      </w:r>
    </w:p>
    <w:p w:rsidR="00366651" w:rsidRPr="008D030E" w:rsidRDefault="00366651" w:rsidP="00F32A58"/>
    <w:p w:rsidR="00366651" w:rsidRDefault="00366651" w:rsidP="00F32A58">
      <w:pPr>
        <w:pStyle w:val="125"/>
      </w:pPr>
      <w:r w:rsidRPr="008D030E">
        <w:t xml:space="preserve">На основании статьи 3 Закона Приморского края от 22 декабря </w:t>
      </w:r>
      <w:r>
        <w:br/>
      </w:r>
      <w:r w:rsidRPr="008D030E">
        <w:t>2008 года № 373</w:t>
      </w:r>
      <w:r>
        <w:t>-КЗ</w:t>
      </w:r>
      <w:r w:rsidRPr="008D030E">
        <w:t xml:space="preserve"> "О законодательной деятельности в Приморском крае" </w:t>
      </w:r>
      <w:r>
        <w:br/>
      </w:r>
      <w:r w:rsidRPr="008D030E">
        <w:t xml:space="preserve">в качестве законодательной инициативы вносится проект закона Приморского края </w:t>
      </w:r>
      <w:r>
        <w:t>"</w:t>
      </w:r>
      <w:r>
        <w:rPr>
          <w:bCs/>
          <w:szCs w:val="28"/>
        </w:rPr>
        <w:t>О внесении изменений в статью 12 Закона Приморского края "О мировых судьях в Приморском крае</w:t>
      </w:r>
      <w:r>
        <w:t>"</w:t>
      </w:r>
      <w:r w:rsidRPr="007372B9">
        <w:t xml:space="preserve"> </w:t>
      </w:r>
      <w:r>
        <w:t xml:space="preserve">в связи с изменением федерального законодательства в части того, что финансирование расходов на обеспечение мировых судей Приморского края, нуждающихся в улучшении жилищных условий, жилыми помещениями, осуществляется из федерального бюджета через Управление Судебного департамента в Приморском крае. </w:t>
      </w:r>
    </w:p>
    <w:p w:rsidR="00366651" w:rsidRDefault="00366651" w:rsidP="00F32A58">
      <w:pPr>
        <w:ind w:firstLine="709"/>
        <w:jc w:val="both"/>
        <w:rPr>
          <w:position w:val="2"/>
        </w:rPr>
      </w:pPr>
    </w:p>
    <w:p w:rsidR="00366651" w:rsidRPr="00B5231D" w:rsidRDefault="00366651" w:rsidP="00F32A58">
      <w:pPr>
        <w:rPr>
          <w:position w:val="2"/>
        </w:rPr>
      </w:pPr>
      <w:r w:rsidRPr="00B5231D">
        <w:rPr>
          <w:position w:val="2"/>
        </w:rPr>
        <w:t>Приложени</w:t>
      </w:r>
      <w:r>
        <w:rPr>
          <w:position w:val="2"/>
        </w:rPr>
        <w:t>я</w:t>
      </w:r>
      <w:r w:rsidRPr="00B5231D">
        <w:rPr>
          <w:position w:val="2"/>
        </w:rPr>
        <w:t>:</w:t>
      </w:r>
    </w:p>
    <w:p w:rsidR="00366651" w:rsidRPr="00B5231D" w:rsidRDefault="00366651" w:rsidP="00F32A58">
      <w:pPr>
        <w:pStyle w:val="2125"/>
        <w:rPr>
          <w:sz w:val="28"/>
          <w:szCs w:val="28"/>
        </w:rPr>
      </w:pPr>
      <w:r w:rsidRPr="00B5231D">
        <w:rPr>
          <w:sz w:val="28"/>
          <w:szCs w:val="28"/>
        </w:rPr>
        <w:t xml:space="preserve">текст проекта закона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B5231D">
          <w:rPr>
            <w:sz w:val="28"/>
            <w:szCs w:val="28"/>
          </w:rPr>
          <w:t xml:space="preserve"> л</w:t>
        </w:r>
      </w:smartTag>
      <w:r w:rsidRPr="00B5231D">
        <w:rPr>
          <w:sz w:val="28"/>
          <w:szCs w:val="28"/>
        </w:rPr>
        <w:t>. в 1 экз.;</w:t>
      </w:r>
    </w:p>
    <w:p w:rsidR="00366651" w:rsidRPr="008D030E" w:rsidRDefault="00366651" w:rsidP="00F32A58">
      <w:pPr>
        <w:pStyle w:val="BodyText"/>
        <w:tabs>
          <w:tab w:val="left" w:pos="6379"/>
        </w:tabs>
        <w:ind w:firstLine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8D030E">
          <w:rPr>
            <w:sz w:val="28"/>
            <w:szCs w:val="28"/>
          </w:rPr>
          <w:t xml:space="preserve"> л</w:t>
        </w:r>
      </w:smartTag>
      <w:r w:rsidRPr="008D030E">
        <w:rPr>
          <w:sz w:val="28"/>
          <w:szCs w:val="28"/>
        </w:rPr>
        <w:t>. в 1 экз.;</w:t>
      </w:r>
    </w:p>
    <w:p w:rsidR="00366651" w:rsidRPr="008D030E" w:rsidRDefault="00366651" w:rsidP="00F32A58">
      <w:pPr>
        <w:pStyle w:val="BodyText"/>
        <w:tabs>
          <w:tab w:val="left" w:pos="6379"/>
        </w:tabs>
        <w:ind w:firstLine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366651" w:rsidRPr="00F32A58" w:rsidRDefault="00366651" w:rsidP="00F32A58">
      <w:pPr>
        <w:pStyle w:val="BodyText"/>
        <w:tabs>
          <w:tab w:val="left" w:pos="6379"/>
        </w:tabs>
        <w:ind w:firstLine="709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</w:t>
      </w:r>
    </w:p>
    <w:p w:rsidR="00366651" w:rsidRPr="008D030E" w:rsidRDefault="00366651" w:rsidP="00F32A58">
      <w:pPr>
        <w:pStyle w:val="BodyText"/>
        <w:tabs>
          <w:tab w:val="left" w:pos="6379"/>
        </w:tabs>
        <w:rPr>
          <w:sz w:val="28"/>
          <w:szCs w:val="28"/>
        </w:rPr>
      </w:pPr>
    </w:p>
    <w:p w:rsidR="00366651" w:rsidRPr="008D030E" w:rsidRDefault="00366651" w:rsidP="00F32A58">
      <w:pPr>
        <w:pStyle w:val="BodyText"/>
        <w:rPr>
          <w:sz w:val="28"/>
          <w:szCs w:val="28"/>
        </w:rPr>
      </w:pPr>
    </w:p>
    <w:p w:rsidR="00366651" w:rsidRPr="008D030E" w:rsidRDefault="00366651" w:rsidP="00F32A58">
      <w:pPr>
        <w:pStyle w:val="BodyText"/>
        <w:rPr>
          <w:sz w:val="28"/>
          <w:szCs w:val="28"/>
        </w:rPr>
      </w:pPr>
    </w:p>
    <w:p w:rsidR="00366651" w:rsidRPr="008D030E" w:rsidRDefault="00366651" w:rsidP="00936FE2">
      <w:pPr>
        <w:pStyle w:val="BodyText"/>
        <w:rPr>
          <w:sz w:val="28"/>
          <w:szCs w:val="28"/>
        </w:rPr>
      </w:pPr>
      <w:r w:rsidRPr="008D030E">
        <w:rPr>
          <w:sz w:val="28"/>
          <w:szCs w:val="28"/>
        </w:rPr>
        <w:t>Председатель к</w:t>
      </w:r>
      <w:r>
        <w:rPr>
          <w:sz w:val="28"/>
          <w:szCs w:val="28"/>
        </w:rPr>
        <w:t>омитета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8D030E">
        <w:rPr>
          <w:sz w:val="28"/>
          <w:szCs w:val="28"/>
        </w:rPr>
        <w:t>Д.А. Текиев</w:t>
      </w:r>
    </w:p>
    <w:sectPr w:rsidR="00366651" w:rsidRPr="008D030E" w:rsidSect="001711F6">
      <w:footerReference w:type="default" r:id="rId9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6651" w:rsidRDefault="00366651">
      <w:r>
        <w:separator/>
      </w:r>
    </w:p>
  </w:endnote>
  <w:endnote w:type="continuationSeparator" w:id="0">
    <w:p w:rsidR="00366651" w:rsidRDefault="003666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651" w:rsidRPr="000A3F20" w:rsidRDefault="00366651" w:rsidP="00ED2CBA">
    <w:pPr>
      <w:pStyle w:val="BodyText"/>
      <w:rPr>
        <w:sz w:val="20"/>
        <w:szCs w:val="20"/>
      </w:rPr>
    </w:pPr>
    <w:r>
      <w:rPr>
        <w:sz w:val="20"/>
        <w:szCs w:val="20"/>
      </w:rPr>
      <w:t>Яцук</w:t>
    </w:r>
  </w:p>
  <w:p w:rsidR="00366651" w:rsidRPr="000A3F20" w:rsidRDefault="00366651" w:rsidP="00ED2CBA">
    <w:pPr>
      <w:pStyle w:val="BodyText"/>
      <w:rPr>
        <w:sz w:val="20"/>
        <w:szCs w:val="20"/>
      </w:rPr>
    </w:pPr>
    <w:r>
      <w:rPr>
        <w:sz w:val="20"/>
        <w:szCs w:val="20"/>
      </w:rPr>
      <w:t>Марина Валентиновна</w:t>
    </w:r>
  </w:p>
  <w:p w:rsidR="00366651" w:rsidRPr="00ED2CBA" w:rsidRDefault="00366651" w:rsidP="00ED2CBA">
    <w:pPr>
      <w:pStyle w:val="BodyText"/>
      <w:rPr>
        <w:sz w:val="20"/>
        <w:szCs w:val="20"/>
      </w:rPr>
    </w:pPr>
    <w:r w:rsidRPr="000A3F20">
      <w:rPr>
        <w:sz w:val="20"/>
        <w:szCs w:val="20"/>
      </w:rPr>
      <w:t>220</w:t>
    </w:r>
    <w:r>
      <w:rPr>
        <w:sz w:val="20"/>
        <w:szCs w:val="20"/>
      </w:rPr>
      <w:t>5407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6651" w:rsidRDefault="00366651">
      <w:r>
        <w:separator/>
      </w:r>
    </w:p>
  </w:footnote>
  <w:footnote w:type="continuationSeparator" w:id="0">
    <w:p w:rsidR="00366651" w:rsidRDefault="003666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66ED"/>
    <w:rsid w:val="00000901"/>
    <w:rsid w:val="00006BE4"/>
    <w:rsid w:val="00020D30"/>
    <w:rsid w:val="000415EE"/>
    <w:rsid w:val="00057A38"/>
    <w:rsid w:val="00070287"/>
    <w:rsid w:val="000922C9"/>
    <w:rsid w:val="000A3F20"/>
    <w:rsid w:val="000A66ED"/>
    <w:rsid w:val="000D2F12"/>
    <w:rsid w:val="000D607C"/>
    <w:rsid w:val="000D6256"/>
    <w:rsid w:val="00121509"/>
    <w:rsid w:val="001301C6"/>
    <w:rsid w:val="00136BDB"/>
    <w:rsid w:val="001400C6"/>
    <w:rsid w:val="00142C5F"/>
    <w:rsid w:val="001711F6"/>
    <w:rsid w:val="001759B7"/>
    <w:rsid w:val="001B0887"/>
    <w:rsid w:val="001B1A6A"/>
    <w:rsid w:val="001F0762"/>
    <w:rsid w:val="00215B3E"/>
    <w:rsid w:val="00221C9A"/>
    <w:rsid w:val="0023017C"/>
    <w:rsid w:val="00233560"/>
    <w:rsid w:val="00235B46"/>
    <w:rsid w:val="00237659"/>
    <w:rsid w:val="00237F08"/>
    <w:rsid w:val="00277251"/>
    <w:rsid w:val="002A5A6C"/>
    <w:rsid w:val="002B0128"/>
    <w:rsid w:val="002D1978"/>
    <w:rsid w:val="002D5123"/>
    <w:rsid w:val="002F1316"/>
    <w:rsid w:val="002F73A5"/>
    <w:rsid w:val="003147B2"/>
    <w:rsid w:val="00315311"/>
    <w:rsid w:val="003227B1"/>
    <w:rsid w:val="003265B4"/>
    <w:rsid w:val="00352E0E"/>
    <w:rsid w:val="00366651"/>
    <w:rsid w:val="003B2A74"/>
    <w:rsid w:val="003F2DE3"/>
    <w:rsid w:val="003F3564"/>
    <w:rsid w:val="00436EDC"/>
    <w:rsid w:val="004535EE"/>
    <w:rsid w:val="00471767"/>
    <w:rsid w:val="0048263B"/>
    <w:rsid w:val="0049228D"/>
    <w:rsid w:val="004A7A0A"/>
    <w:rsid w:val="004B0C31"/>
    <w:rsid w:val="004E4C23"/>
    <w:rsid w:val="005002F3"/>
    <w:rsid w:val="005039CA"/>
    <w:rsid w:val="00515590"/>
    <w:rsid w:val="005172A0"/>
    <w:rsid w:val="00526622"/>
    <w:rsid w:val="00530BE8"/>
    <w:rsid w:val="0053798C"/>
    <w:rsid w:val="0054269B"/>
    <w:rsid w:val="00547404"/>
    <w:rsid w:val="0055063B"/>
    <w:rsid w:val="005914CF"/>
    <w:rsid w:val="00594C57"/>
    <w:rsid w:val="005C1179"/>
    <w:rsid w:val="005D18C9"/>
    <w:rsid w:val="005D36D6"/>
    <w:rsid w:val="005E5003"/>
    <w:rsid w:val="005F233B"/>
    <w:rsid w:val="005F3EDE"/>
    <w:rsid w:val="0062197A"/>
    <w:rsid w:val="00655592"/>
    <w:rsid w:val="00656524"/>
    <w:rsid w:val="0066040F"/>
    <w:rsid w:val="0066475C"/>
    <w:rsid w:val="00674C47"/>
    <w:rsid w:val="00696442"/>
    <w:rsid w:val="006A501C"/>
    <w:rsid w:val="006A6137"/>
    <w:rsid w:val="006A6196"/>
    <w:rsid w:val="006B40BA"/>
    <w:rsid w:val="006C153C"/>
    <w:rsid w:val="006C5132"/>
    <w:rsid w:val="006D32B6"/>
    <w:rsid w:val="006E22E1"/>
    <w:rsid w:val="006E526B"/>
    <w:rsid w:val="006E6AF7"/>
    <w:rsid w:val="00700525"/>
    <w:rsid w:val="007012E5"/>
    <w:rsid w:val="00706751"/>
    <w:rsid w:val="00707560"/>
    <w:rsid w:val="007372B9"/>
    <w:rsid w:val="007546FA"/>
    <w:rsid w:val="0075686F"/>
    <w:rsid w:val="00772ED9"/>
    <w:rsid w:val="007839F4"/>
    <w:rsid w:val="007B1CA6"/>
    <w:rsid w:val="007B32D2"/>
    <w:rsid w:val="007C665B"/>
    <w:rsid w:val="007D4C41"/>
    <w:rsid w:val="007E4153"/>
    <w:rsid w:val="007E7F09"/>
    <w:rsid w:val="007F2136"/>
    <w:rsid w:val="00821BB1"/>
    <w:rsid w:val="0085618A"/>
    <w:rsid w:val="0088103F"/>
    <w:rsid w:val="008D030E"/>
    <w:rsid w:val="008E3860"/>
    <w:rsid w:val="008F2ACC"/>
    <w:rsid w:val="008F5B3F"/>
    <w:rsid w:val="009106E4"/>
    <w:rsid w:val="009113BA"/>
    <w:rsid w:val="00913A79"/>
    <w:rsid w:val="00917307"/>
    <w:rsid w:val="00934D74"/>
    <w:rsid w:val="00936A17"/>
    <w:rsid w:val="00936FE2"/>
    <w:rsid w:val="00937D34"/>
    <w:rsid w:val="00943890"/>
    <w:rsid w:val="009A4C39"/>
    <w:rsid w:val="009B01D4"/>
    <w:rsid w:val="009B7B0E"/>
    <w:rsid w:val="00A04F91"/>
    <w:rsid w:val="00A15966"/>
    <w:rsid w:val="00A2574A"/>
    <w:rsid w:val="00A2797E"/>
    <w:rsid w:val="00A52B37"/>
    <w:rsid w:val="00A55E75"/>
    <w:rsid w:val="00A708BB"/>
    <w:rsid w:val="00A751C1"/>
    <w:rsid w:val="00A83EA6"/>
    <w:rsid w:val="00A865CD"/>
    <w:rsid w:val="00A96357"/>
    <w:rsid w:val="00AB7DE4"/>
    <w:rsid w:val="00B12431"/>
    <w:rsid w:val="00B14385"/>
    <w:rsid w:val="00B33908"/>
    <w:rsid w:val="00B36A87"/>
    <w:rsid w:val="00B5231D"/>
    <w:rsid w:val="00B52847"/>
    <w:rsid w:val="00B60690"/>
    <w:rsid w:val="00B61225"/>
    <w:rsid w:val="00B618AC"/>
    <w:rsid w:val="00B66E92"/>
    <w:rsid w:val="00BA5AF9"/>
    <w:rsid w:val="00BD509B"/>
    <w:rsid w:val="00BE7529"/>
    <w:rsid w:val="00BF6541"/>
    <w:rsid w:val="00C045FB"/>
    <w:rsid w:val="00C325F8"/>
    <w:rsid w:val="00C447B9"/>
    <w:rsid w:val="00C64A02"/>
    <w:rsid w:val="00C8309C"/>
    <w:rsid w:val="00CA372E"/>
    <w:rsid w:val="00CB5843"/>
    <w:rsid w:val="00CC4E53"/>
    <w:rsid w:val="00CF5B04"/>
    <w:rsid w:val="00CF6F07"/>
    <w:rsid w:val="00D17505"/>
    <w:rsid w:val="00D21A4F"/>
    <w:rsid w:val="00D248AA"/>
    <w:rsid w:val="00D40F1D"/>
    <w:rsid w:val="00D90D9E"/>
    <w:rsid w:val="00D94E27"/>
    <w:rsid w:val="00DA48AE"/>
    <w:rsid w:val="00DB1598"/>
    <w:rsid w:val="00DC6791"/>
    <w:rsid w:val="00DE06A8"/>
    <w:rsid w:val="00DE4CC3"/>
    <w:rsid w:val="00DE6A90"/>
    <w:rsid w:val="00E00517"/>
    <w:rsid w:val="00E10501"/>
    <w:rsid w:val="00E17A98"/>
    <w:rsid w:val="00E3239D"/>
    <w:rsid w:val="00E831FC"/>
    <w:rsid w:val="00EC0A88"/>
    <w:rsid w:val="00ED2CBA"/>
    <w:rsid w:val="00F245F1"/>
    <w:rsid w:val="00F32A58"/>
    <w:rsid w:val="00F370CC"/>
    <w:rsid w:val="00F37FB3"/>
    <w:rsid w:val="00F445A9"/>
    <w:rsid w:val="00F55B20"/>
    <w:rsid w:val="00F6094D"/>
    <w:rsid w:val="00F71210"/>
    <w:rsid w:val="00F8695E"/>
    <w:rsid w:val="00F96F5A"/>
    <w:rsid w:val="00FC6165"/>
    <w:rsid w:val="00FE2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256"/>
    <w:rPr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E6AF7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6E6AF7"/>
    <w:rPr>
      <w:rFonts w:ascii="Cambria" w:hAnsi="Cambria" w:cs="Times New Roman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6E6AF7"/>
    <w:rPr>
      <w:rFonts w:ascii="Calibri" w:hAnsi="Calibri" w:cs="Times New Roman"/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E6AF7"/>
    <w:rPr>
      <w:rFonts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E6AF7"/>
    <w:rPr>
      <w:rFonts w:cs="Times New Roman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E6AF7"/>
    <w:rPr>
      <w:rFonts w:cs="Times New Roman"/>
      <w:sz w:val="2"/>
    </w:rPr>
  </w:style>
  <w:style w:type="paragraph" w:styleId="BodyText">
    <w:name w:val="Body Text"/>
    <w:basedOn w:val="Normal"/>
    <w:link w:val="BodyTextChar"/>
    <w:uiPriority w:val="99"/>
    <w:rsid w:val="00917307"/>
    <w:pPr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917307"/>
    <w:rPr>
      <w:rFonts w:cs="Times New Roman"/>
      <w:sz w:val="24"/>
      <w:szCs w:val="24"/>
    </w:rPr>
  </w:style>
  <w:style w:type="paragraph" w:styleId="BodyText2">
    <w:name w:val="Body Text 2"/>
    <w:basedOn w:val="Normal"/>
    <w:next w:val="Normal"/>
    <w:link w:val="BodyText2Char"/>
    <w:uiPriority w:val="99"/>
    <w:rsid w:val="0091730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BodyText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Normal"/>
    <w:uiPriority w:val="99"/>
    <w:rsid w:val="00FE272E"/>
    <w:pPr>
      <w:ind w:firstLine="709"/>
      <w:jc w:val="both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434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4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irman@zspk.gov.ru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155</TotalTime>
  <Pages>1</Pages>
  <Words>215</Words>
  <Characters>1228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</dc:creator>
  <cp:keywords/>
  <dc:description/>
  <cp:lastModifiedBy>yachuk_m_v</cp:lastModifiedBy>
  <cp:revision>70</cp:revision>
  <cp:lastPrinted>2013-05-14T02:57:00Z</cp:lastPrinted>
  <dcterms:created xsi:type="dcterms:W3CDTF">2012-02-13T00:05:00Z</dcterms:created>
  <dcterms:modified xsi:type="dcterms:W3CDTF">2014-09-10T04:45:00Z</dcterms:modified>
</cp:coreProperties>
</file>