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CB6" w:rsidRPr="00F80778" w:rsidRDefault="00DB2CB6">
      <w:pPr>
        <w:ind w:left="567"/>
        <w:jc w:val="center"/>
      </w:pPr>
      <w:r w:rsidRPr="008A4651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9pt;height:53.6pt" o:ole="" fillcolor="window">
            <v:imagedata r:id="rId7" o:title=""/>
          </v:shape>
          <o:OLEObject Type="Embed" ProgID="Word.Picture.8" ShapeID="_x0000_i1025" DrawAspect="Content" ObjectID="_1471875347" r:id="rId8"/>
        </w:object>
      </w:r>
    </w:p>
    <w:p w:rsidR="00E371A6" w:rsidRPr="00E371A6" w:rsidRDefault="00E371A6">
      <w:pPr>
        <w:ind w:left="567"/>
        <w:jc w:val="center"/>
        <w:rPr>
          <w:sz w:val="24"/>
          <w:szCs w:val="24"/>
        </w:rPr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842"/>
        <w:gridCol w:w="993"/>
        <w:gridCol w:w="2375"/>
        <w:gridCol w:w="709"/>
        <w:gridCol w:w="850"/>
      </w:tblGrid>
      <w:tr w:rsidR="00DB2CB6">
        <w:trPr>
          <w:gridBefore w:val="1"/>
          <w:wBefore w:w="1702" w:type="dxa"/>
          <w:cantSplit/>
          <w:trHeight w:val="1141"/>
        </w:trPr>
        <w:tc>
          <w:tcPr>
            <w:tcW w:w="6769" w:type="dxa"/>
            <w:gridSpan w:val="5"/>
          </w:tcPr>
          <w:p w:rsidR="00DB2CB6" w:rsidRDefault="00DB2CB6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DB2CB6" w:rsidRDefault="00DB2CB6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B2CB6" w:rsidRDefault="00DB2CB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DB2CB6" w:rsidRDefault="00DB2CB6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DB2CB6">
        <w:trPr>
          <w:cantSplit/>
        </w:trPr>
        <w:tc>
          <w:tcPr>
            <w:tcW w:w="3544" w:type="dxa"/>
            <w:gridSpan w:val="2"/>
          </w:tcPr>
          <w:p w:rsidR="00DB2CB6" w:rsidRPr="006F2C0D" w:rsidRDefault="00F80778" w:rsidP="00A437A0">
            <w:pPr>
              <w:spacing w:after="120"/>
              <w:ind w:firstLine="34"/>
              <w:rPr>
                <w:szCs w:val="28"/>
              </w:rPr>
            </w:pPr>
            <w:bookmarkStart w:id="0" w:name="_GoBack"/>
            <w:bookmarkEnd w:id="0"/>
            <w:r>
              <w:rPr>
                <w:szCs w:val="28"/>
              </w:rPr>
              <w:t>10.09.2014</w:t>
            </w:r>
          </w:p>
        </w:tc>
        <w:tc>
          <w:tcPr>
            <w:tcW w:w="3368" w:type="dxa"/>
            <w:gridSpan w:val="2"/>
          </w:tcPr>
          <w:p w:rsidR="00DB2CB6" w:rsidRPr="00814A7C" w:rsidRDefault="00DB2CB6">
            <w:pPr>
              <w:ind w:left="1311"/>
              <w:jc w:val="center"/>
              <w:rPr>
                <w:szCs w:val="28"/>
              </w:rPr>
            </w:pPr>
          </w:p>
        </w:tc>
        <w:tc>
          <w:tcPr>
            <w:tcW w:w="709" w:type="dxa"/>
          </w:tcPr>
          <w:p w:rsidR="00DB2CB6" w:rsidRPr="006F2C0D" w:rsidRDefault="00DB2CB6">
            <w:pPr>
              <w:jc w:val="right"/>
              <w:rPr>
                <w:szCs w:val="28"/>
              </w:rPr>
            </w:pPr>
            <w:r w:rsidRPr="006F2C0D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DB2CB6" w:rsidRPr="006F2C0D" w:rsidRDefault="00F80778" w:rsidP="00833248">
            <w:pPr>
              <w:rPr>
                <w:szCs w:val="28"/>
              </w:rPr>
            </w:pPr>
            <w:r>
              <w:rPr>
                <w:szCs w:val="28"/>
              </w:rPr>
              <w:t>303</w:t>
            </w:r>
          </w:p>
        </w:tc>
      </w:tr>
      <w:tr w:rsidR="00DB2CB6">
        <w:trPr>
          <w:cantSplit/>
        </w:trPr>
        <w:tc>
          <w:tcPr>
            <w:tcW w:w="8471" w:type="dxa"/>
            <w:gridSpan w:val="6"/>
          </w:tcPr>
          <w:p w:rsidR="00DB2CB6" w:rsidRDefault="00DB2CB6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B2CB6">
        <w:trPr>
          <w:gridAfter w:val="3"/>
          <w:wAfter w:w="3934" w:type="dxa"/>
        </w:trPr>
        <w:tc>
          <w:tcPr>
            <w:tcW w:w="4537" w:type="dxa"/>
            <w:gridSpan w:val="3"/>
          </w:tcPr>
          <w:p w:rsidR="00DB2CB6" w:rsidRDefault="006F45C1" w:rsidP="000043A9">
            <w:pPr>
              <w:jc w:val="both"/>
            </w:pPr>
            <w:r w:rsidRPr="00CC639A">
              <w:rPr>
                <w:snapToGrid w:val="0"/>
              </w:rPr>
              <w:t>О проекте</w:t>
            </w:r>
            <w:r w:rsidRPr="00CC639A">
              <w:rPr>
                <w:bCs/>
              </w:rPr>
              <w:t xml:space="preserve"> </w:t>
            </w:r>
            <w:r w:rsidRPr="00CC639A">
              <w:t>закона Приморского края</w:t>
            </w:r>
            <w:r w:rsidRPr="00CC639A">
              <w:rPr>
                <w:bCs/>
              </w:rPr>
              <w:t xml:space="preserve"> </w:t>
            </w:r>
            <w:r w:rsidR="00833248">
              <w:t>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защите населения от болезней общих для человека и животных"</w:t>
            </w:r>
            <w:r w:rsidR="00833248">
              <w:rPr>
                <w:szCs w:val="28"/>
              </w:rPr>
              <w:t xml:space="preserve"> </w:t>
            </w:r>
            <w:r w:rsidR="00557590" w:rsidRPr="00557590">
              <w:rPr>
                <w:szCs w:val="28"/>
              </w:rPr>
              <w:t>(</w:t>
            </w:r>
            <w:r w:rsidR="005D50A3">
              <w:rPr>
                <w:szCs w:val="28"/>
              </w:rPr>
              <w:t>третье</w:t>
            </w:r>
            <w:r w:rsidR="00557590" w:rsidRPr="00557590">
              <w:rPr>
                <w:szCs w:val="28"/>
              </w:rPr>
              <w:t xml:space="preserve"> чтени</w:t>
            </w:r>
            <w:r w:rsidR="0079229A">
              <w:rPr>
                <w:szCs w:val="28"/>
              </w:rPr>
              <w:t>е</w:t>
            </w:r>
            <w:r w:rsidR="00557590" w:rsidRPr="00557590">
              <w:rPr>
                <w:szCs w:val="28"/>
              </w:rPr>
              <w:t>)</w:t>
            </w:r>
          </w:p>
        </w:tc>
      </w:tr>
    </w:tbl>
    <w:p w:rsidR="00DB2CB6" w:rsidRDefault="00DB2CB6">
      <w:pPr>
        <w:jc w:val="right"/>
      </w:pPr>
    </w:p>
    <w:p w:rsidR="006215C8" w:rsidRPr="00153A50" w:rsidRDefault="003D48CD" w:rsidP="006215C8">
      <w:pPr>
        <w:ind w:firstLine="720"/>
        <w:jc w:val="both"/>
      </w:pPr>
      <w:r>
        <w:t>Рассмотрев</w:t>
      </w:r>
      <w:r w:rsidR="00A052DE">
        <w:t xml:space="preserve"> и обсудив</w:t>
      </w:r>
      <w:r>
        <w:t xml:space="preserve"> </w:t>
      </w:r>
      <w:r w:rsidR="006F45C1" w:rsidRPr="00CC639A">
        <w:rPr>
          <w:snapToGrid w:val="0"/>
        </w:rPr>
        <w:t>проект</w:t>
      </w:r>
      <w:r w:rsidR="006F45C1" w:rsidRPr="00CC639A">
        <w:rPr>
          <w:bCs/>
        </w:rPr>
        <w:t xml:space="preserve"> </w:t>
      </w:r>
      <w:r w:rsidR="006F45C1" w:rsidRPr="00CC639A">
        <w:t>закона Приморского края</w:t>
      </w:r>
      <w:r w:rsidR="006F45C1" w:rsidRPr="00CC639A">
        <w:rPr>
          <w:bCs/>
        </w:rPr>
        <w:t xml:space="preserve"> </w:t>
      </w:r>
      <w:r w:rsidR="00833248">
        <w:t>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защите населения от болезней общих для человека и животных"</w:t>
      </w:r>
      <w:r w:rsidR="00100A84">
        <w:t>,</w:t>
      </w:r>
      <w:r w:rsidR="00A64F6E">
        <w:t xml:space="preserve"> </w:t>
      </w:r>
      <w:r w:rsidR="00A64F6E" w:rsidRPr="00153A50">
        <w:t>комитет</w:t>
      </w:r>
    </w:p>
    <w:p w:rsidR="006215C8" w:rsidRPr="000B1A03" w:rsidRDefault="006215C8" w:rsidP="006215C8"/>
    <w:p w:rsidR="006215C8" w:rsidRDefault="006215C8" w:rsidP="006215C8">
      <w:r>
        <w:t>РЕШИЛ:</w:t>
      </w:r>
    </w:p>
    <w:p w:rsidR="006215C8" w:rsidRDefault="006215C8" w:rsidP="006215C8"/>
    <w:p w:rsidR="000043A9" w:rsidRPr="0015191D" w:rsidRDefault="00814A7C" w:rsidP="000043A9">
      <w:pPr>
        <w:autoSpaceDE w:val="0"/>
        <w:autoSpaceDN w:val="0"/>
        <w:adjustRightInd w:val="0"/>
        <w:ind w:firstLine="720"/>
        <w:jc w:val="both"/>
      </w:pPr>
      <w:r w:rsidRPr="000B1A03">
        <w:t>1.</w:t>
      </w:r>
      <w:r>
        <w:t>Рассмотреть</w:t>
      </w:r>
      <w:r w:rsidR="00A437A0">
        <w:t xml:space="preserve"> </w:t>
      </w:r>
      <w:r w:rsidR="006F45C1" w:rsidRPr="00CC639A">
        <w:rPr>
          <w:snapToGrid w:val="0"/>
        </w:rPr>
        <w:t>проект</w:t>
      </w:r>
      <w:r w:rsidR="006F45C1" w:rsidRPr="00CC639A">
        <w:rPr>
          <w:bCs/>
        </w:rPr>
        <w:t xml:space="preserve"> </w:t>
      </w:r>
      <w:r w:rsidR="006F45C1" w:rsidRPr="00CC639A">
        <w:t>закона Приморского края</w:t>
      </w:r>
      <w:r w:rsidR="006F45C1" w:rsidRPr="00CC639A">
        <w:rPr>
          <w:bCs/>
        </w:rPr>
        <w:t xml:space="preserve"> </w:t>
      </w:r>
      <w:r w:rsidR="00A052DE">
        <w:t>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защите населения от болезней общих для человека и животных"</w:t>
      </w:r>
      <w:r w:rsidR="000043A9">
        <w:t xml:space="preserve"> на</w:t>
      </w:r>
      <w:r w:rsidR="000043A9" w:rsidRPr="000B1A03">
        <w:t xml:space="preserve"> </w:t>
      </w:r>
      <w:r w:rsidR="000043A9">
        <w:t xml:space="preserve">очередном заседании </w:t>
      </w:r>
      <w:r w:rsidR="000043A9" w:rsidRPr="000B1A03">
        <w:t xml:space="preserve">Законодательного Собрания </w:t>
      </w:r>
      <w:r w:rsidR="00AD7584">
        <w:t>в сентябре</w:t>
      </w:r>
      <w:r w:rsidR="00A052DE">
        <w:t xml:space="preserve"> 2014</w:t>
      </w:r>
      <w:r w:rsidR="000043A9">
        <w:t xml:space="preserve"> года</w:t>
      </w:r>
      <w:r w:rsidR="000043A9" w:rsidRPr="0015191D">
        <w:t xml:space="preserve"> в </w:t>
      </w:r>
      <w:r w:rsidR="000043A9">
        <w:t>третьем чтении.</w:t>
      </w:r>
    </w:p>
    <w:p w:rsidR="000043A9" w:rsidRPr="0015191D" w:rsidRDefault="000043A9" w:rsidP="000043A9"/>
    <w:p w:rsidR="000043A9" w:rsidRDefault="000043A9" w:rsidP="000043A9">
      <w:pPr>
        <w:ind w:firstLine="720"/>
        <w:jc w:val="both"/>
      </w:pPr>
      <w:r>
        <w:t>2.Рекомендовать Законодательному Собранию принять указанный законопрое</w:t>
      </w:r>
      <w:proofErr w:type="gramStart"/>
      <w:r>
        <w:t xml:space="preserve">кт </w:t>
      </w:r>
      <w:r w:rsidRPr="000B1A03">
        <w:t xml:space="preserve">в </w:t>
      </w:r>
      <w:r>
        <w:t>тр</w:t>
      </w:r>
      <w:proofErr w:type="gramEnd"/>
      <w:r>
        <w:t>етьем</w:t>
      </w:r>
      <w:r w:rsidRPr="000B1A03">
        <w:t xml:space="preserve"> чтении</w:t>
      </w:r>
      <w:r>
        <w:t>.</w:t>
      </w:r>
    </w:p>
    <w:p w:rsidR="000043A9" w:rsidRDefault="000043A9" w:rsidP="000043A9">
      <w:pPr>
        <w:ind w:firstLine="720"/>
        <w:jc w:val="both"/>
      </w:pPr>
    </w:p>
    <w:p w:rsidR="000043A9" w:rsidRDefault="00C95918" w:rsidP="000043A9">
      <w:pPr>
        <w:ind w:firstLine="720"/>
        <w:jc w:val="both"/>
      </w:pPr>
      <w:r>
        <w:t>3.Поручить Корнееву Ю.А</w:t>
      </w:r>
      <w:r w:rsidR="00A052DE">
        <w:t xml:space="preserve">., </w:t>
      </w:r>
      <w:r>
        <w:t>заместителю председателя</w:t>
      </w:r>
      <w:r w:rsidR="00740670" w:rsidRPr="00CB4C38">
        <w:t xml:space="preserve"> комитета </w:t>
      </w:r>
      <w:r w:rsidR="00740670">
        <w:t xml:space="preserve">Законодательного Собрания </w:t>
      </w:r>
      <w:r w:rsidR="00740670" w:rsidRPr="00CB4C38">
        <w:t>по продовольственной политике и природопользованию</w:t>
      </w:r>
      <w:r w:rsidR="000043A9">
        <w:t xml:space="preserve"> выступить с докладом по данному вопросу на заседании Законодательного Собрания.</w:t>
      </w:r>
    </w:p>
    <w:p w:rsidR="000043A9" w:rsidRDefault="000043A9" w:rsidP="000043A9">
      <w:pPr>
        <w:ind w:firstLine="720"/>
        <w:jc w:val="both"/>
      </w:pPr>
      <w:r>
        <w:lastRenderedPageBreak/>
        <w:t>4.Определить время для рассмотрения указанного вопроса на заседании  Законодательного Собрания - 5 минут</w:t>
      </w:r>
      <w:r w:rsidR="00AD7584">
        <w:t>, в  том числе  для  доклада - 2</w:t>
      </w:r>
      <w:r>
        <w:t xml:space="preserve"> минуты.</w:t>
      </w:r>
    </w:p>
    <w:p w:rsidR="000043A9" w:rsidRDefault="000043A9" w:rsidP="000043A9"/>
    <w:p w:rsidR="00B439C4" w:rsidRDefault="00B439C4" w:rsidP="00B439C4">
      <w:pPr>
        <w:pStyle w:val="a3"/>
        <w:tabs>
          <w:tab w:val="clear" w:pos="4153"/>
          <w:tab w:val="clear" w:pos="8306"/>
        </w:tabs>
        <w:jc w:val="both"/>
      </w:pPr>
    </w:p>
    <w:p w:rsidR="00557590" w:rsidRDefault="00557590" w:rsidP="00814A7C">
      <w:pPr>
        <w:pStyle w:val="a3"/>
        <w:tabs>
          <w:tab w:val="clear" w:pos="4153"/>
          <w:tab w:val="clear" w:pos="8306"/>
        </w:tabs>
        <w:jc w:val="both"/>
      </w:pPr>
    </w:p>
    <w:p w:rsidR="008C6974" w:rsidRDefault="008137B6" w:rsidP="00814A7C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Е</w:t>
      </w:r>
      <w:r w:rsidR="00814A7C">
        <w:t>.</w:t>
      </w:r>
      <w:r>
        <w:t>А</w:t>
      </w:r>
      <w:r w:rsidR="00814A7C">
        <w:t xml:space="preserve">. </w:t>
      </w:r>
      <w:r>
        <w:t>Зотов</w:t>
      </w:r>
    </w:p>
    <w:p w:rsidR="00814A7C" w:rsidRPr="008C6974" w:rsidRDefault="00814A7C" w:rsidP="008C6974">
      <w:pPr>
        <w:tabs>
          <w:tab w:val="left" w:pos="6313"/>
        </w:tabs>
      </w:pPr>
    </w:p>
    <w:sectPr w:rsidR="00814A7C" w:rsidRPr="008C6974" w:rsidSect="00AD7584">
      <w:headerReference w:type="default" r:id="rId9"/>
      <w:pgSz w:w="11906" w:h="16838"/>
      <w:pgMar w:top="851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6160" w:rsidRDefault="00026160" w:rsidP="00DB2CB6">
      <w:r>
        <w:separator/>
      </w:r>
    </w:p>
  </w:endnote>
  <w:endnote w:type="continuationSeparator" w:id="0">
    <w:p w:rsidR="00026160" w:rsidRDefault="00026160" w:rsidP="00DB2C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6160" w:rsidRDefault="00026160" w:rsidP="00DB2CB6">
      <w:r>
        <w:separator/>
      </w:r>
    </w:p>
  </w:footnote>
  <w:footnote w:type="continuationSeparator" w:id="0">
    <w:p w:rsidR="00026160" w:rsidRDefault="00026160" w:rsidP="00DB2CB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543231"/>
      <w:docPartObj>
        <w:docPartGallery w:val="Page Numbers (Top of Page)"/>
        <w:docPartUnique/>
      </w:docPartObj>
    </w:sdtPr>
    <w:sdtContent>
      <w:p w:rsidR="00AD7584" w:rsidRDefault="009074EF">
        <w:pPr>
          <w:pStyle w:val="a3"/>
          <w:jc w:val="right"/>
        </w:pPr>
        <w:fldSimple w:instr=" PAGE   \* MERGEFORMAT ">
          <w:r w:rsidR="00F80778">
            <w:rPr>
              <w:noProof/>
            </w:rPr>
            <w:t>2</w:t>
          </w:r>
        </w:fldSimple>
      </w:p>
    </w:sdtContent>
  </w:sdt>
  <w:p w:rsidR="006F45C1" w:rsidRDefault="006F45C1">
    <w:pPr>
      <w:pStyle w:val="a3"/>
      <w:jc w:val="right"/>
      <w:rPr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attachedTemplate r:id="rId1"/>
  <w:stylePaneFormatFilter w:val="3F01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3612"/>
    <w:rsid w:val="000043A9"/>
    <w:rsid w:val="00006294"/>
    <w:rsid w:val="00015E95"/>
    <w:rsid w:val="00024916"/>
    <w:rsid w:val="00024A82"/>
    <w:rsid w:val="00026160"/>
    <w:rsid w:val="00096772"/>
    <w:rsid w:val="0009743F"/>
    <w:rsid w:val="000B1150"/>
    <w:rsid w:val="000B2158"/>
    <w:rsid w:val="000E5283"/>
    <w:rsid w:val="000E597C"/>
    <w:rsid w:val="00100A84"/>
    <w:rsid w:val="001046C9"/>
    <w:rsid w:val="00110BD8"/>
    <w:rsid w:val="00113215"/>
    <w:rsid w:val="00167DC7"/>
    <w:rsid w:val="00192E4B"/>
    <w:rsid w:val="001B66D4"/>
    <w:rsid w:val="001C17E4"/>
    <w:rsid w:val="001D1E03"/>
    <w:rsid w:val="001D2D53"/>
    <w:rsid w:val="00210450"/>
    <w:rsid w:val="00216CF8"/>
    <w:rsid w:val="002371B4"/>
    <w:rsid w:val="002D0321"/>
    <w:rsid w:val="002D42FC"/>
    <w:rsid w:val="002F7172"/>
    <w:rsid w:val="0030149F"/>
    <w:rsid w:val="00312CEA"/>
    <w:rsid w:val="00313612"/>
    <w:rsid w:val="00350B0A"/>
    <w:rsid w:val="00362E0B"/>
    <w:rsid w:val="00363598"/>
    <w:rsid w:val="003726D5"/>
    <w:rsid w:val="003A141E"/>
    <w:rsid w:val="003A2BBF"/>
    <w:rsid w:val="003D48CD"/>
    <w:rsid w:val="003D6D17"/>
    <w:rsid w:val="003E70C5"/>
    <w:rsid w:val="00403F97"/>
    <w:rsid w:val="00413C9C"/>
    <w:rsid w:val="004155F4"/>
    <w:rsid w:val="00421C53"/>
    <w:rsid w:val="00440ADF"/>
    <w:rsid w:val="00460446"/>
    <w:rsid w:val="004646B2"/>
    <w:rsid w:val="0047468B"/>
    <w:rsid w:val="004B282D"/>
    <w:rsid w:val="004D24F1"/>
    <w:rsid w:val="004E2CD1"/>
    <w:rsid w:val="004F7335"/>
    <w:rsid w:val="00533718"/>
    <w:rsid w:val="005409B3"/>
    <w:rsid w:val="00557590"/>
    <w:rsid w:val="00570274"/>
    <w:rsid w:val="00577A33"/>
    <w:rsid w:val="00580007"/>
    <w:rsid w:val="005D50A3"/>
    <w:rsid w:val="005F41ED"/>
    <w:rsid w:val="00600938"/>
    <w:rsid w:val="006215C8"/>
    <w:rsid w:val="006257D9"/>
    <w:rsid w:val="00636CB8"/>
    <w:rsid w:val="00645206"/>
    <w:rsid w:val="006A0A6E"/>
    <w:rsid w:val="006B2437"/>
    <w:rsid w:val="006D5132"/>
    <w:rsid w:val="006F2C0D"/>
    <w:rsid w:val="006F45C1"/>
    <w:rsid w:val="00705DFB"/>
    <w:rsid w:val="007241DC"/>
    <w:rsid w:val="00736256"/>
    <w:rsid w:val="00740670"/>
    <w:rsid w:val="007630F1"/>
    <w:rsid w:val="0078409B"/>
    <w:rsid w:val="0079229A"/>
    <w:rsid w:val="00794460"/>
    <w:rsid w:val="007A00FE"/>
    <w:rsid w:val="007D287D"/>
    <w:rsid w:val="007E5364"/>
    <w:rsid w:val="007F79C4"/>
    <w:rsid w:val="008137B6"/>
    <w:rsid w:val="00814A7C"/>
    <w:rsid w:val="00826ED5"/>
    <w:rsid w:val="00833248"/>
    <w:rsid w:val="00835CFB"/>
    <w:rsid w:val="00845525"/>
    <w:rsid w:val="00852A55"/>
    <w:rsid w:val="00871E0E"/>
    <w:rsid w:val="00884FA0"/>
    <w:rsid w:val="008A3676"/>
    <w:rsid w:val="008A4651"/>
    <w:rsid w:val="008A7428"/>
    <w:rsid w:val="008C6974"/>
    <w:rsid w:val="008F6C13"/>
    <w:rsid w:val="0090088C"/>
    <w:rsid w:val="00901773"/>
    <w:rsid w:val="009074EF"/>
    <w:rsid w:val="009155F9"/>
    <w:rsid w:val="00922532"/>
    <w:rsid w:val="00946D6E"/>
    <w:rsid w:val="00957A7F"/>
    <w:rsid w:val="00960543"/>
    <w:rsid w:val="0097608E"/>
    <w:rsid w:val="00982013"/>
    <w:rsid w:val="00985C83"/>
    <w:rsid w:val="00991FC4"/>
    <w:rsid w:val="009F0E43"/>
    <w:rsid w:val="009F27A6"/>
    <w:rsid w:val="00A052DE"/>
    <w:rsid w:val="00A437A0"/>
    <w:rsid w:val="00A442C4"/>
    <w:rsid w:val="00A50DBC"/>
    <w:rsid w:val="00A64DE6"/>
    <w:rsid w:val="00A64F6E"/>
    <w:rsid w:val="00A92F08"/>
    <w:rsid w:val="00AA09D9"/>
    <w:rsid w:val="00AB5193"/>
    <w:rsid w:val="00AD7584"/>
    <w:rsid w:val="00AE4F0C"/>
    <w:rsid w:val="00AE75CA"/>
    <w:rsid w:val="00B026EC"/>
    <w:rsid w:val="00B2221C"/>
    <w:rsid w:val="00B31C61"/>
    <w:rsid w:val="00B439C4"/>
    <w:rsid w:val="00B470D3"/>
    <w:rsid w:val="00B53E00"/>
    <w:rsid w:val="00B95224"/>
    <w:rsid w:val="00B96395"/>
    <w:rsid w:val="00BB6D4E"/>
    <w:rsid w:val="00BB6F00"/>
    <w:rsid w:val="00BC57F6"/>
    <w:rsid w:val="00BC67AB"/>
    <w:rsid w:val="00BF21DA"/>
    <w:rsid w:val="00C30047"/>
    <w:rsid w:val="00C33DE7"/>
    <w:rsid w:val="00C65BE4"/>
    <w:rsid w:val="00C6712E"/>
    <w:rsid w:val="00C70691"/>
    <w:rsid w:val="00C721AE"/>
    <w:rsid w:val="00C95918"/>
    <w:rsid w:val="00CC0669"/>
    <w:rsid w:val="00CE178C"/>
    <w:rsid w:val="00CF0E2A"/>
    <w:rsid w:val="00CF30F3"/>
    <w:rsid w:val="00D00F58"/>
    <w:rsid w:val="00D3287A"/>
    <w:rsid w:val="00D50747"/>
    <w:rsid w:val="00D54145"/>
    <w:rsid w:val="00D94F5C"/>
    <w:rsid w:val="00DB2CB6"/>
    <w:rsid w:val="00DD138C"/>
    <w:rsid w:val="00E14C61"/>
    <w:rsid w:val="00E25AD7"/>
    <w:rsid w:val="00E371A6"/>
    <w:rsid w:val="00E438FD"/>
    <w:rsid w:val="00E44C20"/>
    <w:rsid w:val="00E616C6"/>
    <w:rsid w:val="00EA4C34"/>
    <w:rsid w:val="00EA5DA9"/>
    <w:rsid w:val="00EB4606"/>
    <w:rsid w:val="00F020EE"/>
    <w:rsid w:val="00F06E00"/>
    <w:rsid w:val="00F24204"/>
    <w:rsid w:val="00F50CA1"/>
    <w:rsid w:val="00F63557"/>
    <w:rsid w:val="00F742BA"/>
    <w:rsid w:val="00F7522E"/>
    <w:rsid w:val="00F80778"/>
    <w:rsid w:val="00FB7040"/>
    <w:rsid w:val="00FC77A7"/>
    <w:rsid w:val="00FD1B7D"/>
    <w:rsid w:val="00FD3866"/>
    <w:rsid w:val="00FD4140"/>
    <w:rsid w:val="00FD6FB7"/>
    <w:rsid w:val="00FD75DF"/>
    <w:rsid w:val="00FE65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A4651"/>
    <w:rPr>
      <w:sz w:val="28"/>
    </w:rPr>
  </w:style>
  <w:style w:type="paragraph" w:styleId="2">
    <w:name w:val="heading 2"/>
    <w:basedOn w:val="a"/>
    <w:next w:val="a"/>
    <w:qFormat/>
    <w:rsid w:val="008A4651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A4651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A4651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A4651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A4651"/>
    <w:pPr>
      <w:tabs>
        <w:tab w:val="center" w:pos="4153"/>
        <w:tab w:val="right" w:pos="8306"/>
      </w:tabs>
    </w:pPr>
  </w:style>
  <w:style w:type="paragraph" w:styleId="20">
    <w:name w:val="Body Text 2"/>
    <w:basedOn w:val="a"/>
    <w:rsid w:val="006215C8"/>
    <w:pPr>
      <w:ind w:firstLine="720"/>
      <w:jc w:val="both"/>
    </w:pPr>
    <w:rPr>
      <w:szCs w:val="28"/>
    </w:rPr>
  </w:style>
  <w:style w:type="paragraph" w:styleId="a6">
    <w:name w:val="Balloon Text"/>
    <w:basedOn w:val="a"/>
    <w:semiHidden/>
    <w:rsid w:val="0090088C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AD7584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20">
    <w:name w:val="Body Text 2"/>
    <w:basedOn w:val="a"/>
    <w:rsid w:val="006215C8"/>
    <w:pPr>
      <w:ind w:firstLine="720"/>
      <w:jc w:val="both"/>
    </w:pPr>
    <w:rPr>
      <w:szCs w:val="28"/>
    </w:rPr>
  </w:style>
  <w:style w:type="paragraph" w:styleId="a5">
    <w:name w:val="Balloon Text"/>
    <w:basedOn w:val="a"/>
    <w:semiHidden/>
    <w:rsid w:val="0090088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98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7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-a2\Application%20Data\Microsoft\&#1064;&#1072;&#1073;&#1083;&#1086;&#1085;&#1099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FE89A9-3B22-4A03-BE3D-EDC8CDCB7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природопольз..dot</Template>
  <TotalTime>2</TotalTime>
  <Pages>2</Pages>
  <Words>199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batova_a_v</cp:lastModifiedBy>
  <cp:revision>3</cp:revision>
  <cp:lastPrinted>2014-09-05T01:40:00Z</cp:lastPrinted>
  <dcterms:created xsi:type="dcterms:W3CDTF">2014-09-08T21:46:00Z</dcterms:created>
  <dcterms:modified xsi:type="dcterms:W3CDTF">2014-09-10T06:29:00Z</dcterms:modified>
</cp:coreProperties>
</file>