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F55533">
            <w:pPr>
              <w:jc w:val="both"/>
            </w:pPr>
            <w:r w:rsidRPr="00A50001">
              <w:t xml:space="preserve">О </w:t>
            </w:r>
            <w:r w:rsidR="008512C0">
              <w:t>З</w:t>
            </w:r>
            <w:r w:rsidRPr="00A50001">
              <w:t>акон</w:t>
            </w:r>
            <w:r w:rsidR="008512C0">
              <w:t>е</w:t>
            </w:r>
            <w:r w:rsidRPr="00A50001">
              <w:t xml:space="preserve"> Приморского края </w:t>
            </w:r>
            <w:r w:rsidR="007930BC">
              <w:t xml:space="preserve">             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 xml:space="preserve">О </w:t>
            </w:r>
            <w:proofErr w:type="spellStart"/>
            <w:proofErr w:type="gramStart"/>
            <w:r w:rsidR="009746D7">
              <w:rPr>
                <w:szCs w:val="28"/>
              </w:rPr>
              <w:t>регулиро</w:t>
            </w:r>
            <w:r w:rsidR="007930BC">
              <w:rPr>
                <w:szCs w:val="28"/>
              </w:rPr>
              <w:t>-</w:t>
            </w:r>
            <w:r w:rsidR="009746D7">
              <w:rPr>
                <w:szCs w:val="28"/>
              </w:rPr>
              <w:t>вании</w:t>
            </w:r>
            <w:proofErr w:type="spellEnd"/>
            <w:proofErr w:type="gramEnd"/>
            <w:r w:rsidR="009746D7">
              <w:rPr>
                <w:szCs w:val="28"/>
              </w:rPr>
              <w:t xml:space="preserve"> розничной продажи алкогольной продукции</w:t>
            </w:r>
            <w:r w:rsidR="001A7DEC">
              <w:rPr>
                <w:szCs w:val="28"/>
              </w:rPr>
              <w:t xml:space="preserve"> </w:t>
            </w:r>
            <w:r w:rsidR="009746D7">
              <w:rPr>
                <w:szCs w:val="28"/>
              </w:rPr>
              <w:t>и профилактике алкоголизма на территории</w:t>
            </w:r>
            <w:r w:rsidR="00B645BC" w:rsidRPr="00E23C63">
              <w:rPr>
                <w:szCs w:val="28"/>
              </w:rPr>
              <w:t xml:space="preserve"> Приморско</w:t>
            </w:r>
            <w:r w:rsidR="009746D7">
              <w:rPr>
                <w:szCs w:val="28"/>
              </w:rPr>
              <w:t>го</w:t>
            </w:r>
            <w:r w:rsidR="00B645BC" w:rsidRPr="00E23C63">
              <w:rPr>
                <w:szCs w:val="28"/>
              </w:rPr>
              <w:t xml:space="preserve"> кра</w:t>
            </w:r>
            <w:r w:rsidR="009746D7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</w:t>
      </w:r>
      <w:r w:rsidR="008512C0">
        <w:t>Закон</w:t>
      </w:r>
      <w:r>
        <w:t xml:space="preserve"> Приморского края </w:t>
      </w:r>
      <w:r w:rsidR="009746D7" w:rsidRPr="009746D7">
        <w:t>"О внесении изменений в Закон Приморского края "О регулировании розничной продажи алкогольной продукции</w:t>
      </w:r>
      <w:r w:rsidR="001A7DEC">
        <w:t xml:space="preserve"> </w:t>
      </w:r>
      <w:r w:rsidR="009746D7" w:rsidRPr="009746D7">
        <w:t>и профилактике алкоголизма на территории Приморского края"</w:t>
      </w:r>
      <w:r w:rsidR="00FB72C4">
        <w:t>.</w:t>
      </w:r>
      <w:r w:rsidR="006E17D8">
        <w:t xml:space="preserve"> </w:t>
      </w:r>
    </w:p>
    <w:p w:rsidR="00C14CF3" w:rsidRDefault="00C14CF3" w:rsidP="00C14CF3">
      <w:pPr>
        <w:pStyle w:val="a5"/>
        <w:ind w:firstLine="720"/>
      </w:pPr>
    </w:p>
    <w:p w:rsidR="00C14CF3" w:rsidRDefault="000E3D93" w:rsidP="00C14CF3">
      <w:pPr>
        <w:pStyle w:val="a5"/>
        <w:ind w:firstLine="720"/>
      </w:pPr>
      <w:r>
        <w:t>2</w:t>
      </w:r>
      <w:r w:rsidR="00C14CF3">
        <w:t>.</w:t>
      </w:r>
      <w:r w:rsidR="001A7DEC">
        <w:t xml:space="preserve">Направить указанный Закон </w:t>
      </w:r>
      <w:r w:rsidR="00FB72C4">
        <w:t>Губернатору Пр</w:t>
      </w:r>
      <w:bookmarkStart w:id="0" w:name="_GoBack"/>
      <w:bookmarkEnd w:id="0"/>
      <w:r w:rsidR="00FB72C4">
        <w:t>иморского края для обнародования</w:t>
      </w:r>
      <w:r w:rsidR="00C14CF3">
        <w:t>.</w:t>
      </w:r>
    </w:p>
    <w:p w:rsidR="00C14CF3" w:rsidRDefault="00C14CF3" w:rsidP="00C14CF3">
      <w:pPr>
        <w:pStyle w:val="a5"/>
        <w:ind w:firstLine="720"/>
      </w:pPr>
    </w:p>
    <w:p w:rsidR="00A304C7" w:rsidRDefault="00A304C7" w:rsidP="00C14CF3">
      <w:pPr>
        <w:pStyle w:val="a5"/>
        <w:ind w:firstLine="720"/>
      </w:pPr>
      <w:r w:rsidRPr="00A304C7"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A304C7" w:rsidRDefault="00A304C7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</w:t>
      </w:r>
      <w:r w:rsidR="00CC4C79">
        <w:t xml:space="preserve"> </w:t>
      </w:r>
      <w:r>
        <w:t xml:space="preserve">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12E" w:rsidRDefault="00D3112E" w:rsidP="00441D5E">
      <w:pPr>
        <w:pStyle w:val="1"/>
      </w:pPr>
      <w:r>
        <w:separator/>
      </w:r>
    </w:p>
  </w:endnote>
  <w:endnote w:type="continuationSeparator" w:id="0">
    <w:p w:rsidR="00D3112E" w:rsidRDefault="00D3112E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12E" w:rsidRDefault="00D3112E" w:rsidP="00441D5E">
      <w:pPr>
        <w:pStyle w:val="1"/>
      </w:pPr>
      <w:r>
        <w:separator/>
      </w:r>
    </w:p>
  </w:footnote>
  <w:footnote w:type="continuationSeparator" w:id="0">
    <w:p w:rsidR="00D3112E" w:rsidRDefault="00D3112E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D5E"/>
    <w:rsid w:val="000116DF"/>
    <w:rsid w:val="00012990"/>
    <w:rsid w:val="000148F6"/>
    <w:rsid w:val="00050622"/>
    <w:rsid w:val="00066152"/>
    <w:rsid w:val="00066BA0"/>
    <w:rsid w:val="0007734C"/>
    <w:rsid w:val="000B3284"/>
    <w:rsid w:val="000D1439"/>
    <w:rsid w:val="000E330B"/>
    <w:rsid w:val="000E3D93"/>
    <w:rsid w:val="000E4AAC"/>
    <w:rsid w:val="000E526A"/>
    <w:rsid w:val="001778DC"/>
    <w:rsid w:val="00190A48"/>
    <w:rsid w:val="00193589"/>
    <w:rsid w:val="0019761C"/>
    <w:rsid w:val="001A7DEC"/>
    <w:rsid w:val="001D4730"/>
    <w:rsid w:val="001D4915"/>
    <w:rsid w:val="001E5337"/>
    <w:rsid w:val="001F2789"/>
    <w:rsid w:val="00296104"/>
    <w:rsid w:val="002B312F"/>
    <w:rsid w:val="002D7F39"/>
    <w:rsid w:val="00323A73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7910"/>
    <w:rsid w:val="005F00E8"/>
    <w:rsid w:val="006672A8"/>
    <w:rsid w:val="00693028"/>
    <w:rsid w:val="00693F3B"/>
    <w:rsid w:val="006951FA"/>
    <w:rsid w:val="006B20DC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930BC"/>
    <w:rsid w:val="007B2214"/>
    <w:rsid w:val="007B3FAD"/>
    <w:rsid w:val="007C0F5F"/>
    <w:rsid w:val="007C2DB0"/>
    <w:rsid w:val="007D32EC"/>
    <w:rsid w:val="007F1037"/>
    <w:rsid w:val="00816774"/>
    <w:rsid w:val="008512C0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A4489"/>
    <w:rsid w:val="009C52C8"/>
    <w:rsid w:val="009E102D"/>
    <w:rsid w:val="009E306D"/>
    <w:rsid w:val="00A147B1"/>
    <w:rsid w:val="00A304C7"/>
    <w:rsid w:val="00A740D8"/>
    <w:rsid w:val="00A94C54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CC4C79"/>
    <w:rsid w:val="00D0544B"/>
    <w:rsid w:val="00D27AE0"/>
    <w:rsid w:val="00D3112E"/>
    <w:rsid w:val="00D54D6D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5533"/>
    <w:rsid w:val="00FA3A91"/>
    <w:rsid w:val="00FB72C4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28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Исакова</cp:lastModifiedBy>
  <cp:revision>13</cp:revision>
  <cp:lastPrinted>2014-09-09T00:00:00Z</cp:lastPrinted>
  <dcterms:created xsi:type="dcterms:W3CDTF">2013-06-17T22:29:00Z</dcterms:created>
  <dcterms:modified xsi:type="dcterms:W3CDTF">2014-09-09T23:52:00Z</dcterms:modified>
</cp:coreProperties>
</file>