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1pt" o:ole="" fillcolor="window">
                  <v:imagedata r:id="rId7" o:title=""/>
                </v:shape>
                <o:OLEObject Type="Embed" ProgID="Word.Picture.8" ShapeID="_x0000_i1025" DrawAspect="Content" ObjectID="_14687599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7F44" w:rsidRDefault="00C67F44" w:rsidP="00C67F44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C67F44" w:rsidRDefault="00C67F44" w:rsidP="00C67F44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"</w:t>
      </w:r>
      <w:r w:rsidRPr="00386795">
        <w:rPr>
          <w:b/>
          <w:szCs w:val="28"/>
        </w:rPr>
        <w:t xml:space="preserve">О </w:t>
      </w:r>
      <w:r>
        <w:rPr>
          <w:b/>
          <w:szCs w:val="28"/>
        </w:rPr>
        <w:t xml:space="preserve">РЕЕСТРЕ ДОЛЖНОСТЕЙ </w:t>
      </w:r>
      <w:r w:rsidRPr="00386795">
        <w:rPr>
          <w:b/>
          <w:szCs w:val="28"/>
        </w:rPr>
        <w:t>МУНИЦИПАЛЬНОЙ СЛУЖБ</w:t>
      </w:r>
      <w:r>
        <w:rPr>
          <w:b/>
          <w:szCs w:val="28"/>
        </w:rPr>
        <w:t>Ы</w:t>
      </w:r>
    </w:p>
    <w:p w:rsidR="00C67F44" w:rsidRDefault="00C67F44" w:rsidP="00C67F44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386795">
        <w:rPr>
          <w:b/>
          <w:szCs w:val="28"/>
        </w:rPr>
        <w:t>В ПРИМОРСКОМ КРАЕ</w:t>
      </w:r>
      <w:r>
        <w:rPr>
          <w:b/>
          <w:szCs w:val="28"/>
        </w:rPr>
        <w:t>"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652A">
        <w:rPr>
          <w:szCs w:val="28"/>
        </w:rPr>
        <w:t xml:space="preserve">Принят </w:t>
      </w:r>
      <w:r>
        <w:rPr>
          <w:szCs w:val="28"/>
        </w:rPr>
        <w:t xml:space="preserve">Законодательным Собранием Приморского края 30 июля </w:t>
      </w:r>
      <w:r>
        <w:rPr>
          <w:szCs w:val="28"/>
        </w:rPr>
        <w:br/>
        <w:t xml:space="preserve">2014 года 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67F44" w:rsidRDefault="00C67F44" w:rsidP="00C67F44">
      <w:pPr>
        <w:ind w:firstLine="709"/>
      </w:pPr>
      <w:r>
        <w:t>СТАТЬЯ 1.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2007 года </w:t>
      </w:r>
      <w:r>
        <w:rPr>
          <w:szCs w:val="28"/>
        </w:rPr>
        <w:br/>
        <w:t xml:space="preserve">№ 83-КЗ "О Реестре должностей муниципальной службы в Приморском крае" (Ведомости Законодательного Собрания Приморского края, 2007, </w:t>
      </w:r>
      <w:r>
        <w:rPr>
          <w:szCs w:val="28"/>
        </w:rPr>
        <w:br/>
        <w:t>№ 19, стр. 44, № 42, стр. 5; 2008, № 80, стр. 7, № 98, стр. 31; 2010, № 148,</w:t>
      </w:r>
      <w:r>
        <w:rPr>
          <w:szCs w:val="28"/>
        </w:rPr>
        <w:br/>
        <w:t>стр. 105; 2011, № 176, стр. 7, № 201, стр. 19) следующие изменения: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3 изложить в следующей редакции: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3. СООТНОШЕНИЕ ДОЛЖНОСТЕЙ МУНИЦИПАЛЬНОЙ</w:t>
      </w:r>
    </w:p>
    <w:p w:rsidR="00C67F44" w:rsidRDefault="00C67F44" w:rsidP="00C67F44">
      <w:pPr>
        <w:autoSpaceDE w:val="0"/>
        <w:autoSpaceDN w:val="0"/>
        <w:adjustRightInd w:val="0"/>
        <w:ind w:left="2127" w:firstLine="157"/>
        <w:jc w:val="both"/>
        <w:rPr>
          <w:szCs w:val="28"/>
        </w:rPr>
      </w:pPr>
      <w:r>
        <w:rPr>
          <w:szCs w:val="28"/>
        </w:rPr>
        <w:t>СЛУЖБЫ И ДОЛЖНОСТЕЙ ГОСУДАРСТВЕННОЙ</w:t>
      </w:r>
    </w:p>
    <w:p w:rsidR="00C67F44" w:rsidRDefault="00C67F44" w:rsidP="00C67F44">
      <w:pPr>
        <w:autoSpaceDE w:val="0"/>
        <w:autoSpaceDN w:val="0"/>
        <w:adjustRightInd w:val="0"/>
        <w:ind w:left="2127" w:firstLine="157"/>
        <w:jc w:val="both"/>
        <w:rPr>
          <w:szCs w:val="28"/>
        </w:rPr>
      </w:pPr>
      <w:r>
        <w:rPr>
          <w:szCs w:val="28"/>
        </w:rPr>
        <w:t>ГРАЖДАНСКОЙ СЛУЖБЫ ПРИМОРСКОГО КРАЯ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Должности муниципальной службы соотносятся с должностями государственной гражданской службы Приморского края в следующем порядке: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высшие должности муниципальной службы – высшие должности государственной гражданской службы Приморского края;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главные должности муниципальной службы – главные должности государственной гражданской службы Приморского края;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ведущие должности муниципальной службы – ведущие должности государственной гражданской службы Приморского края;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старшие должности муниципальной службы – старшие должности государственной гражданской службы Приморского края;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младшие должности муниципальной службы – младшие должности государственной гражданской службы Приморского края.";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2)приложение 1 изложить в следующей редакции: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"Приложение 1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к Закону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Приморского края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от 04.06.2007 № 83-КЗ</w:t>
      </w:r>
    </w:p>
    <w:p w:rsidR="00C67F44" w:rsidRDefault="00C67F44" w:rsidP="00C67F4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lastRenderedPageBreak/>
        <w:t>РЕЕСТР</w:t>
      </w:r>
    </w:p>
    <w:p w:rsidR="00C67F44" w:rsidRDefault="00C67F44" w:rsidP="00C67F44">
      <w:pPr>
        <w:tabs>
          <w:tab w:val="left" w:pos="1418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ДОЛЖНОСТЕЙ МУНИЦИПАЛЬНОЙ СЛУЖБЫ</w:t>
      </w:r>
    </w:p>
    <w:p w:rsidR="00C67F44" w:rsidRDefault="00C67F44" w:rsidP="00C67F44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 ПРИМОРСКОМ КРАЕ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C67F44" w:rsidTr="00687653"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Наименование должности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Регистрационный</w:t>
            </w:r>
          </w:p>
          <w:p w:rsidR="00C67F44" w:rsidRDefault="00C67F44" w:rsidP="00687653">
            <w:pPr>
              <w:jc w:val="center"/>
            </w:pPr>
            <w:r>
              <w:t>номер (код)</w:t>
            </w:r>
          </w:p>
        </w:tc>
      </w:tr>
      <w:tr w:rsidR="00C67F44" w:rsidTr="00687653"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1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2</w:t>
            </w:r>
          </w:p>
        </w:tc>
      </w:tr>
      <w:tr w:rsidR="00C67F44" w:rsidTr="00687653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1.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>должностей в аппарате Думы муниципального района, городского округа</w:t>
            </w:r>
          </w:p>
          <w:p w:rsidR="00C67F44" w:rsidRDefault="00C67F44" w:rsidP="00687653">
            <w:pPr>
              <w:jc w:val="center"/>
            </w:pPr>
            <w:r>
              <w:t xml:space="preserve"> </w:t>
            </w: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Высшая группа должностей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jc w:val="both"/>
            </w:pPr>
            <w:r w:rsidRPr="00E07BF0">
              <w:rPr>
                <w:szCs w:val="28"/>
              </w:rPr>
              <w:t>Руководитель аппарата Думы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1-1-01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jc w:val="center"/>
              <w:rPr>
                <w:i/>
              </w:rPr>
            </w:pPr>
            <w:r w:rsidRPr="00E07BF0">
              <w:rPr>
                <w:i/>
                <w:szCs w:val="28"/>
              </w:rPr>
              <w:t>Главная группа должностей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pStyle w:val="ConsPlusCell"/>
            </w:pPr>
            <w:r w:rsidRPr="004343BF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председателя Думы  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4343BF">
              <w:rPr>
                <w:szCs w:val="28"/>
              </w:rPr>
              <w:t>1-2-02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4343BF" w:rsidRDefault="00C67F44" w:rsidP="0068765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07BF0">
              <w:rPr>
                <w:rFonts w:eastAsia="Calibri"/>
                <w:szCs w:val="28"/>
                <w:lang w:eastAsia="en-US"/>
              </w:rPr>
              <w:t xml:space="preserve">Советник  председателя Думы 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4343BF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07BF0">
              <w:rPr>
                <w:rFonts w:eastAsia="Calibri"/>
                <w:szCs w:val="28"/>
                <w:lang w:eastAsia="en-US"/>
              </w:rPr>
              <w:t>1-2-03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E07BF0">
              <w:rPr>
                <w:rFonts w:eastAsia="Calibri"/>
                <w:szCs w:val="28"/>
                <w:lang w:eastAsia="en-US"/>
              </w:rPr>
              <w:t xml:space="preserve">Начальник отдела            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E07BF0">
              <w:rPr>
                <w:rFonts w:eastAsia="Calibri"/>
                <w:szCs w:val="28"/>
                <w:lang w:eastAsia="en-US"/>
              </w:rPr>
              <w:t>1-2-04</w:t>
            </w:r>
          </w:p>
          <w:p w:rsidR="00C67F44" w:rsidRPr="00E07BF0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i/>
                <w:szCs w:val="28"/>
              </w:rPr>
              <w:t>Ведущая</w:t>
            </w:r>
            <w:r w:rsidRPr="00E07BF0">
              <w:rPr>
                <w:i/>
                <w:szCs w:val="28"/>
              </w:rPr>
              <w:t xml:space="preserve"> группа должностей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</w:pPr>
            <w:r w:rsidRPr="00A53D7D">
              <w:rPr>
                <w:rFonts w:eastAsia="Calibri"/>
                <w:szCs w:val="28"/>
                <w:lang w:eastAsia="en-US"/>
              </w:rPr>
              <w:t xml:space="preserve">Заместитель начальника отдела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A53D7D">
              <w:rPr>
                <w:rFonts w:eastAsia="Calibri"/>
                <w:szCs w:val="28"/>
                <w:lang w:eastAsia="en-US"/>
              </w:rPr>
              <w:t>1-3-05</w:t>
            </w:r>
            <w:r>
              <w:rPr>
                <w:szCs w:val="28"/>
              </w:rPr>
              <w:t xml:space="preserve"> 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A53D7D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E4A28">
              <w:rPr>
                <w:rFonts w:eastAsia="Calibri"/>
                <w:szCs w:val="28"/>
                <w:lang w:eastAsia="en-US"/>
              </w:rPr>
              <w:t xml:space="preserve">Главный специалист 1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A53D7D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8E4A28">
              <w:rPr>
                <w:rFonts w:eastAsia="Calibri"/>
                <w:szCs w:val="28"/>
                <w:lang w:eastAsia="en-US"/>
              </w:rPr>
              <w:t>1-3-06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E4A28">
              <w:rPr>
                <w:rFonts w:eastAsia="Calibri"/>
                <w:szCs w:val="28"/>
                <w:lang w:eastAsia="en-US"/>
              </w:rPr>
              <w:t xml:space="preserve">Главный специалист 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8E4A28">
              <w:rPr>
                <w:rFonts w:eastAsia="Calibri"/>
                <w:szCs w:val="28"/>
                <w:lang w:eastAsia="en-US"/>
              </w:rPr>
              <w:t xml:space="preserve">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8E4A28">
              <w:rPr>
                <w:rFonts w:eastAsia="Calibri"/>
                <w:szCs w:val="28"/>
                <w:lang w:eastAsia="en-US"/>
              </w:rPr>
              <w:t>1-3-0</w:t>
            </w:r>
            <w:r>
              <w:rPr>
                <w:rFonts w:eastAsia="Calibri"/>
                <w:szCs w:val="28"/>
                <w:lang w:eastAsia="en-US"/>
              </w:rPr>
              <w:t>7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 xml:space="preserve">Ведущий специалист 1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>1-3-08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32D44">
              <w:rPr>
                <w:szCs w:val="28"/>
              </w:rPr>
              <w:t xml:space="preserve">Ведущий специалист </w:t>
            </w:r>
            <w:r>
              <w:rPr>
                <w:szCs w:val="28"/>
              </w:rPr>
              <w:t>2</w:t>
            </w:r>
            <w:r w:rsidRPr="00832D44">
              <w:rPr>
                <w:szCs w:val="28"/>
              </w:rPr>
              <w:t xml:space="preserve">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szCs w:val="28"/>
              </w:rPr>
            </w:pPr>
            <w:r w:rsidRPr="00832D44">
              <w:rPr>
                <w:szCs w:val="28"/>
              </w:rPr>
              <w:t>1-3-0</w:t>
            </w:r>
            <w:r>
              <w:rPr>
                <w:szCs w:val="28"/>
              </w:rPr>
              <w:t>9</w:t>
            </w:r>
          </w:p>
          <w:p w:rsidR="00C67F44" w:rsidRPr="00832D44" w:rsidRDefault="00C67F44" w:rsidP="00687653">
            <w:pPr>
              <w:jc w:val="center"/>
              <w:rPr>
                <w:szCs w:val="28"/>
              </w:rPr>
            </w:pP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jc w:val="center"/>
              <w:rPr>
                <w:i/>
                <w:szCs w:val="28"/>
              </w:rPr>
            </w:pPr>
            <w:r w:rsidRPr="008E4A28">
              <w:rPr>
                <w:rFonts w:eastAsia="Calibri"/>
                <w:i/>
                <w:szCs w:val="28"/>
                <w:lang w:eastAsia="en-US"/>
              </w:rPr>
              <w:t>Старшая группа должностей</w:t>
            </w:r>
          </w:p>
        </w:tc>
      </w:tr>
      <w:tr w:rsidR="00C67F44" w:rsidRPr="00E07BF0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 xml:space="preserve">Старший специалист 1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>1-4-</w:t>
            </w:r>
            <w:r>
              <w:rPr>
                <w:szCs w:val="28"/>
              </w:rPr>
              <w:t>10</w:t>
            </w:r>
          </w:p>
        </w:tc>
      </w:tr>
      <w:tr w:rsidR="00C67F44" w:rsidRPr="00E07BF0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32D44">
              <w:rPr>
                <w:szCs w:val="28"/>
              </w:rPr>
              <w:t xml:space="preserve">Старший специалист </w:t>
            </w:r>
            <w:r>
              <w:rPr>
                <w:szCs w:val="28"/>
              </w:rPr>
              <w:t>2</w:t>
            </w:r>
            <w:r w:rsidRPr="00832D44">
              <w:rPr>
                <w:szCs w:val="28"/>
              </w:rPr>
              <w:t xml:space="preserve">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32D44">
              <w:rPr>
                <w:szCs w:val="28"/>
              </w:rPr>
              <w:t>1-4-</w:t>
            </w:r>
            <w:r>
              <w:rPr>
                <w:szCs w:val="28"/>
              </w:rPr>
              <w:t>11</w:t>
            </w:r>
          </w:p>
          <w:p w:rsidR="00C67F44" w:rsidRPr="00832D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67F44" w:rsidRPr="00E07BF0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i/>
                <w:szCs w:val="28"/>
                <w:lang w:eastAsia="en-US"/>
              </w:rPr>
              <w:t>Младшая</w:t>
            </w:r>
            <w:r w:rsidRPr="008E4A28">
              <w:rPr>
                <w:rFonts w:eastAsia="Calibri"/>
                <w:i/>
                <w:szCs w:val="28"/>
                <w:lang w:eastAsia="en-US"/>
              </w:rPr>
              <w:t xml:space="preserve"> группа должностей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</w:pPr>
            <w:r>
              <w:rPr>
                <w:szCs w:val="28"/>
              </w:rPr>
              <w:t>С</w:t>
            </w:r>
            <w:r w:rsidRPr="00832D44">
              <w:rPr>
                <w:szCs w:val="28"/>
              </w:rPr>
              <w:t xml:space="preserve">пециалист 1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A53D7D">
              <w:rPr>
                <w:rFonts w:eastAsia="Calibri"/>
                <w:szCs w:val="28"/>
                <w:lang w:eastAsia="en-US"/>
              </w:rPr>
              <w:t>1-</w:t>
            </w:r>
            <w:r>
              <w:rPr>
                <w:rFonts w:eastAsia="Calibri"/>
                <w:szCs w:val="28"/>
                <w:lang w:eastAsia="en-US"/>
              </w:rPr>
              <w:t>5</w:t>
            </w:r>
            <w:r w:rsidRPr="00A53D7D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12</w:t>
            </w:r>
            <w:r>
              <w:rPr>
                <w:szCs w:val="28"/>
              </w:rPr>
              <w:t xml:space="preserve"> </w:t>
            </w: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2.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аппарате муниципального комитета городского, </w:t>
            </w:r>
          </w:p>
          <w:p w:rsidR="00C67F44" w:rsidRDefault="00C67F44" w:rsidP="00687653">
            <w:pPr>
              <w:jc w:val="center"/>
            </w:pPr>
            <w:r>
              <w:t>сельского поселения</w:t>
            </w:r>
          </w:p>
          <w:p w:rsidR="00C67F44" w:rsidRPr="00A53D7D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E07BF0">
              <w:rPr>
                <w:i/>
                <w:szCs w:val="28"/>
              </w:rPr>
              <w:t>Главная группа должностей</w:t>
            </w:r>
          </w:p>
        </w:tc>
      </w:tr>
      <w:tr w:rsidR="00C67F44" w:rsidRPr="00E07BF0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2F17C4">
              <w:rPr>
                <w:rFonts w:eastAsia="Calibri"/>
                <w:szCs w:val="28"/>
                <w:lang w:eastAsia="en-US"/>
              </w:rPr>
              <w:t>Управляющий делами муниципального комитета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2F17C4">
              <w:rPr>
                <w:rFonts w:eastAsia="Calibri"/>
                <w:szCs w:val="28"/>
                <w:lang w:eastAsia="en-US"/>
              </w:rPr>
              <w:t>2-2-</w:t>
            </w:r>
            <w:r>
              <w:rPr>
                <w:rFonts w:eastAsia="Calibri"/>
                <w:szCs w:val="28"/>
                <w:lang w:eastAsia="en-US"/>
              </w:rPr>
              <w:t>0</w:t>
            </w:r>
            <w:r w:rsidRPr="002F17C4">
              <w:rPr>
                <w:rFonts w:eastAsia="Calibri"/>
                <w:szCs w:val="28"/>
                <w:lang w:eastAsia="en-US"/>
              </w:rPr>
              <w:t>1</w:t>
            </w:r>
            <w:r>
              <w:rPr>
                <w:szCs w:val="28"/>
              </w:rPr>
              <w:t xml:space="preserve"> </w:t>
            </w:r>
          </w:p>
        </w:tc>
      </w:tr>
      <w:tr w:rsidR="00C67F44" w:rsidRPr="00E07BF0" w:rsidTr="00687653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i/>
                <w:szCs w:val="28"/>
              </w:rPr>
            </w:pPr>
          </w:p>
          <w:p w:rsidR="00C67F44" w:rsidRPr="002F17C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i/>
                <w:szCs w:val="28"/>
              </w:rPr>
              <w:t>Ведущая</w:t>
            </w:r>
            <w:r w:rsidRPr="00E07BF0">
              <w:rPr>
                <w:i/>
                <w:szCs w:val="28"/>
              </w:rPr>
              <w:t xml:space="preserve"> группа должностей</w:t>
            </w:r>
          </w:p>
        </w:tc>
      </w:tr>
      <w:tr w:rsidR="00C67F44" w:rsidRPr="008E4A28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E4A28">
              <w:rPr>
                <w:rFonts w:eastAsia="Calibri"/>
                <w:szCs w:val="28"/>
                <w:lang w:eastAsia="en-US"/>
              </w:rPr>
              <w:t xml:space="preserve">Главный специалист 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8E4A28">
              <w:rPr>
                <w:rFonts w:eastAsia="Calibri"/>
                <w:szCs w:val="28"/>
                <w:lang w:eastAsia="en-US"/>
              </w:rPr>
              <w:t xml:space="preserve"> разряда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2-3-02</w:t>
            </w:r>
          </w:p>
        </w:tc>
      </w:tr>
      <w:tr w:rsidR="00C67F44" w:rsidRPr="008E4A28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 xml:space="preserve">Ведущий специалист </w:t>
            </w:r>
            <w:r>
              <w:rPr>
                <w:szCs w:val="28"/>
              </w:rPr>
              <w:t>2</w:t>
            </w:r>
            <w:r w:rsidRPr="00832D44">
              <w:rPr>
                <w:szCs w:val="28"/>
              </w:rPr>
              <w:t xml:space="preserve"> разряда                        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8E4A28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>2-3-03</w:t>
            </w:r>
          </w:p>
        </w:tc>
      </w:tr>
    </w:tbl>
    <w:p w:rsidR="00C67F44" w:rsidRDefault="00C67F44" w:rsidP="00C67F44"/>
    <w:p w:rsidR="00C67F44" w:rsidRDefault="00C67F44" w:rsidP="00C67F44"/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C67F44" w:rsidTr="00687653">
        <w:tc>
          <w:tcPr>
            <w:tcW w:w="6630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67F44" w:rsidRPr="008E4A28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rFonts w:eastAsia="Calibri"/>
                <w:i/>
                <w:szCs w:val="28"/>
                <w:lang w:eastAsia="en-US"/>
              </w:rPr>
            </w:pPr>
          </w:p>
          <w:p w:rsidR="00C67F44" w:rsidRDefault="00C67F44" w:rsidP="00687653">
            <w:pPr>
              <w:jc w:val="center"/>
              <w:rPr>
                <w:szCs w:val="28"/>
              </w:rPr>
            </w:pPr>
            <w:r>
              <w:rPr>
                <w:rFonts w:eastAsia="Calibri"/>
                <w:i/>
                <w:szCs w:val="28"/>
                <w:lang w:eastAsia="en-US"/>
              </w:rPr>
              <w:t>Младшая</w:t>
            </w:r>
            <w:r w:rsidRPr="008E4A28">
              <w:rPr>
                <w:rFonts w:eastAsia="Calibri"/>
                <w:i/>
                <w:szCs w:val="28"/>
                <w:lang w:eastAsia="en-US"/>
              </w:rPr>
              <w:t xml:space="preserve">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</w:pPr>
            <w:r>
              <w:rPr>
                <w:szCs w:val="28"/>
              </w:rPr>
              <w:t>С</w:t>
            </w:r>
            <w:r w:rsidRPr="00832D44">
              <w:rPr>
                <w:szCs w:val="28"/>
              </w:rPr>
              <w:t xml:space="preserve">пециалист 1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szCs w:val="28"/>
              </w:rPr>
              <w:t xml:space="preserve">2-5-04 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3.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местной администрации муниципального района, </w:t>
            </w:r>
          </w:p>
          <w:p w:rsidR="00C67F44" w:rsidRDefault="00C67F44" w:rsidP="00687653">
            <w:pPr>
              <w:jc w:val="center"/>
            </w:pPr>
            <w:r>
              <w:t>городского округа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Высшая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Глава местной администрации, назначаемый по контракту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A653DC">
              <w:rPr>
                <w:szCs w:val="28"/>
              </w:rPr>
              <w:t>3-1-</w:t>
            </w:r>
            <w:r>
              <w:rPr>
                <w:szCs w:val="28"/>
              </w:rPr>
              <w:t>0</w:t>
            </w:r>
            <w:r w:rsidRPr="00A653DC">
              <w:rPr>
                <w:szCs w:val="28"/>
              </w:rPr>
              <w:t>1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Первый заместитель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A653DC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02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03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Руководитель аппарата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04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223EF8" w:rsidRDefault="00C67F44" w:rsidP="00687653">
            <w:pPr>
              <w:jc w:val="both"/>
            </w:pPr>
            <w:r w:rsidRPr="00223EF8">
              <w:t>Заместитель руководителя аппарата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05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223EF8" w:rsidRDefault="00C67F44" w:rsidP="00687653">
            <w:pPr>
              <w:jc w:val="both"/>
            </w:pPr>
            <w:r w:rsidRPr="00223EF8">
              <w:t>Начальник управления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06</w:t>
            </w:r>
          </w:p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Главная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 w:rsidRPr="00223EF8">
              <w:t>Помощник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 w:rsidRPr="00DC5917">
              <w:rPr>
                <w:rFonts w:eastAsia="Calibri"/>
                <w:szCs w:val="28"/>
                <w:lang w:eastAsia="en-US"/>
              </w:rPr>
              <w:t>3-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07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223EF8" w:rsidRDefault="00C67F44" w:rsidP="00687653">
            <w:pPr>
              <w:jc w:val="both"/>
            </w:pPr>
            <w:r>
              <w:t>Советник</w:t>
            </w:r>
            <w:r w:rsidRPr="00223EF8">
              <w:t xml:space="preserve">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08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 xml:space="preserve">Начальник отдела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09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Начальник отдела в управлении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10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 xml:space="preserve">Заместитель начальника управления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11</w:t>
            </w:r>
          </w:p>
          <w:p w:rsidR="00C67F44" w:rsidRPr="00DC5917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RPr="00641B76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641B76" w:rsidRDefault="00C67F44" w:rsidP="00687653">
            <w:pPr>
              <w:jc w:val="center"/>
              <w:rPr>
                <w:i/>
              </w:rPr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начальника отдела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3-3-12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начальника отдела в управлении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3-3-13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3-3-14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3-3-15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3-3-16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специалист 2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3-3-17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специалист 3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3-3-18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Старшая группа должностей</w:t>
            </w:r>
          </w:p>
        </w:tc>
      </w:tr>
      <w:tr w:rsidR="00C67F44" w:rsidRPr="00E07BF0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832D44">
              <w:rPr>
                <w:szCs w:val="28"/>
              </w:rPr>
              <w:t xml:space="preserve">Старший специалист 1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E07BF0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>3</w:t>
            </w:r>
            <w:r w:rsidRPr="00832D44">
              <w:rPr>
                <w:szCs w:val="28"/>
              </w:rPr>
              <w:t>-4-</w:t>
            </w:r>
            <w:r>
              <w:rPr>
                <w:szCs w:val="28"/>
              </w:rPr>
              <w:t>19</w:t>
            </w:r>
          </w:p>
        </w:tc>
      </w:tr>
      <w:tr w:rsidR="00C67F44" w:rsidRPr="00832D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32D44">
              <w:rPr>
                <w:szCs w:val="28"/>
              </w:rPr>
              <w:t xml:space="preserve">Старший специалист </w:t>
            </w:r>
            <w:r>
              <w:rPr>
                <w:szCs w:val="28"/>
              </w:rPr>
              <w:t>2</w:t>
            </w:r>
            <w:r w:rsidRPr="00832D44">
              <w:rPr>
                <w:szCs w:val="28"/>
              </w:rPr>
              <w:t xml:space="preserve">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832D44">
              <w:rPr>
                <w:szCs w:val="28"/>
              </w:rPr>
              <w:t>-4-</w:t>
            </w:r>
            <w:r>
              <w:rPr>
                <w:szCs w:val="28"/>
              </w:rPr>
              <w:t>20</w:t>
            </w:r>
          </w:p>
          <w:p w:rsidR="00C67F44" w:rsidRPr="00832D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67F44" w:rsidRPr="00832D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i/>
                <w:szCs w:val="28"/>
                <w:lang w:eastAsia="en-US"/>
              </w:rPr>
              <w:t>Младшая</w:t>
            </w:r>
            <w:r w:rsidRPr="008E4A28">
              <w:rPr>
                <w:rFonts w:eastAsia="Calibri"/>
                <w:i/>
                <w:szCs w:val="28"/>
                <w:lang w:eastAsia="en-US"/>
              </w:rPr>
              <w:t xml:space="preserve">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</w:pPr>
            <w:r>
              <w:rPr>
                <w:szCs w:val="28"/>
              </w:rPr>
              <w:t>С</w:t>
            </w:r>
            <w:r w:rsidRPr="00832D44">
              <w:rPr>
                <w:szCs w:val="28"/>
              </w:rPr>
              <w:t xml:space="preserve">пециалист 1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rFonts w:eastAsia="Calibri"/>
                <w:szCs w:val="28"/>
                <w:lang w:eastAsia="en-US"/>
              </w:rPr>
              <w:t>3</w:t>
            </w:r>
            <w:r w:rsidRPr="00A53D7D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5</w:t>
            </w:r>
            <w:r w:rsidRPr="00A53D7D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21</w:t>
            </w:r>
            <w:r>
              <w:rPr>
                <w:szCs w:val="28"/>
              </w:rPr>
              <w:t xml:space="preserve"> </w:t>
            </w:r>
          </w:p>
        </w:tc>
      </w:tr>
    </w:tbl>
    <w:p w:rsidR="00C67F44" w:rsidRDefault="00C67F44" w:rsidP="00C67F44"/>
    <w:p w:rsidR="00C67F44" w:rsidRDefault="00C67F44" w:rsidP="00C67F44"/>
    <w:p w:rsidR="00C67F44" w:rsidRDefault="00C67F44" w:rsidP="00C67F44"/>
    <w:p w:rsidR="00C67F44" w:rsidRDefault="00C67F44" w:rsidP="00C67F44"/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C67F44" w:rsidTr="00687653">
        <w:tc>
          <w:tcPr>
            <w:tcW w:w="6630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4.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местной администрации сельского, </w:t>
            </w:r>
          </w:p>
          <w:p w:rsidR="00C67F44" w:rsidRDefault="00C67F44" w:rsidP="00687653">
            <w:pPr>
              <w:jc w:val="center"/>
            </w:pPr>
            <w:r>
              <w:t>городского поселения</w:t>
            </w:r>
          </w:p>
          <w:p w:rsidR="00C67F44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Высшая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Глава местной администрации, назначаемый по контракту</w:t>
            </w:r>
          </w:p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4-1-01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Главная группа должностей</w:t>
            </w:r>
          </w:p>
        </w:tc>
      </w:tr>
      <w:tr w:rsidR="00C67F44" w:rsidRPr="00A653DC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Первый заместитель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A653DC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4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02</w:t>
            </w:r>
          </w:p>
        </w:tc>
      </w:tr>
      <w:tr w:rsidR="00C67F44" w:rsidRPr="00A653DC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главы местной администрации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03</w:t>
            </w:r>
          </w:p>
        </w:tc>
      </w:tr>
      <w:tr w:rsidR="00C67F44" w:rsidRPr="00A653DC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Начальник отдела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2</w:t>
            </w:r>
            <w:r w:rsidRPr="00DC5917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04</w:t>
            </w:r>
          </w:p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RPr="00A653DC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4-3-05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специалист 2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4-3-06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Старшая группа должностей</w:t>
            </w:r>
          </w:p>
        </w:tc>
      </w:tr>
      <w:tr w:rsidR="00C67F44" w:rsidRPr="00832D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Pr="00832D44" w:rsidRDefault="00C67F44" w:rsidP="0068765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32D44">
              <w:rPr>
                <w:szCs w:val="28"/>
              </w:rPr>
              <w:t xml:space="preserve">Старший специалист </w:t>
            </w:r>
            <w:r>
              <w:rPr>
                <w:szCs w:val="28"/>
              </w:rPr>
              <w:t>2</w:t>
            </w:r>
            <w:r w:rsidRPr="00832D44">
              <w:rPr>
                <w:szCs w:val="28"/>
              </w:rPr>
              <w:t xml:space="preserve">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832D44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  <w:r w:rsidRPr="00832D44">
              <w:rPr>
                <w:szCs w:val="28"/>
              </w:rPr>
              <w:t>-</w:t>
            </w:r>
            <w:r>
              <w:rPr>
                <w:szCs w:val="28"/>
              </w:rPr>
              <w:t>07</w:t>
            </w:r>
          </w:p>
          <w:p w:rsidR="00C67F44" w:rsidRPr="00832D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C67F44" w:rsidRPr="00832D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i/>
                <w:szCs w:val="28"/>
                <w:lang w:eastAsia="en-US"/>
              </w:rPr>
              <w:t>Младшая</w:t>
            </w:r>
            <w:r w:rsidRPr="008E4A28">
              <w:rPr>
                <w:rFonts w:eastAsia="Calibri"/>
                <w:i/>
                <w:szCs w:val="28"/>
                <w:lang w:eastAsia="en-US"/>
              </w:rPr>
              <w:t xml:space="preserve">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</w:pPr>
            <w:r>
              <w:rPr>
                <w:szCs w:val="28"/>
              </w:rPr>
              <w:t>С</w:t>
            </w:r>
            <w:r w:rsidRPr="00832D44">
              <w:rPr>
                <w:szCs w:val="28"/>
              </w:rPr>
              <w:t xml:space="preserve">пециалист 1 разряда                        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rFonts w:eastAsia="Calibri"/>
                <w:szCs w:val="28"/>
                <w:lang w:eastAsia="en-US"/>
              </w:rPr>
              <w:t>4</w:t>
            </w:r>
            <w:r w:rsidRPr="00A53D7D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5</w:t>
            </w:r>
            <w:r w:rsidRPr="00A53D7D"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08</w:t>
            </w:r>
            <w:r>
              <w:rPr>
                <w:szCs w:val="28"/>
              </w:rPr>
              <w:t xml:space="preserve"> 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5.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контрольно-счетном  органе муниципального района, городского округа  </w:t>
            </w:r>
          </w:p>
          <w:p w:rsidR="00C67F44" w:rsidRDefault="00C67F44" w:rsidP="00687653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Высшая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Председатель контрольно-счетного органа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5-1-01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/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i/>
              </w:rPr>
            </w:pPr>
            <w:r>
              <w:rPr>
                <w:i/>
              </w:rPr>
              <w:t>Главная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председателя контрольно-счетного органа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5-2-02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Аудитор контрольно-счетного органа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5-2-03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инспектор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5-2-04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Pr="00641B76" w:rsidRDefault="00C67F44" w:rsidP="00687653">
            <w:pPr>
              <w:jc w:val="center"/>
              <w:rPr>
                <w:i/>
              </w:rPr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инспектор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5-3-05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5-3-06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2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5-3-07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</w:tc>
      </w:tr>
    </w:tbl>
    <w:p w:rsidR="00C67F44" w:rsidRDefault="00C67F44" w:rsidP="00C67F44"/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C67F44" w:rsidTr="00687653">
        <w:tc>
          <w:tcPr>
            <w:tcW w:w="6630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C67F44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i/>
              </w:rPr>
            </w:pPr>
          </w:p>
          <w:p w:rsidR="00C67F44" w:rsidRPr="00457BFA" w:rsidRDefault="00C67F44" w:rsidP="00687653">
            <w:pPr>
              <w:jc w:val="center"/>
              <w:rPr>
                <w:i/>
              </w:rPr>
            </w:pPr>
            <w:r>
              <w:rPr>
                <w:i/>
              </w:rPr>
              <w:t>Старшая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Старший инспектор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5-4-08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Старший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5-4-09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i/>
              </w:rPr>
            </w:pPr>
            <w:r>
              <w:rPr>
                <w:i/>
              </w:rPr>
              <w:t>Младшая 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5-5-10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Раздел 6.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контрольно-счетном органе городского, сельского поселения  </w:t>
            </w:r>
          </w:p>
          <w:p w:rsidR="00C67F44" w:rsidRDefault="00C67F44" w:rsidP="00687653"/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Главная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Председатель контрольно-счетного органа</w:t>
            </w:r>
          </w:p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6-2-01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Аудитор контрольно-счетного органа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6-3-02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инспектор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6-3-03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Ведущий инспектор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6-3-04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Младшая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6-5-05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</w:p>
          <w:p w:rsidR="00C67F44" w:rsidRDefault="00C67F44" w:rsidP="00687653">
            <w:pPr>
              <w:jc w:val="center"/>
            </w:pPr>
            <w:r>
              <w:t>Раздел 7.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>должностей в аппарате избирательной комиссии муниципального района, городского округа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7-3-01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Младшая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7-5-02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Раздел 8.</w:t>
            </w:r>
          </w:p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в аппарате избирательной комиссии городского, </w:t>
            </w:r>
          </w:p>
          <w:p w:rsidR="00C67F44" w:rsidRDefault="00C67F44" w:rsidP="00687653">
            <w:pPr>
              <w:jc w:val="center"/>
            </w:pPr>
            <w:r>
              <w:t>сельского поселения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rPr>
                <w:i/>
              </w:rPr>
              <w:t>Ведущая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Главный 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8-3-01</w:t>
            </w:r>
          </w:p>
        </w:tc>
      </w:tr>
      <w:tr w:rsidR="00C67F44" w:rsidTr="00687653">
        <w:tc>
          <w:tcPr>
            <w:tcW w:w="9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  <w:rPr>
                <w:i/>
              </w:rPr>
            </w:pPr>
          </w:p>
          <w:p w:rsidR="00C67F44" w:rsidRDefault="00C67F44" w:rsidP="00687653">
            <w:pPr>
              <w:jc w:val="center"/>
            </w:pPr>
            <w:r>
              <w:rPr>
                <w:i/>
              </w:rPr>
              <w:t>Младшая группа должностей</w:t>
            </w:r>
          </w:p>
        </w:tc>
      </w:tr>
      <w:tr w:rsidR="00C67F44" w:rsidTr="00687653"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Специалист 1 разряда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 xml:space="preserve">  8-5-02";</w:t>
            </w:r>
          </w:p>
        </w:tc>
      </w:tr>
    </w:tbl>
    <w:p w:rsidR="00C67F44" w:rsidRDefault="00C67F44" w:rsidP="00C67F4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67F44" w:rsidRDefault="00C67F44" w:rsidP="00C67F4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3)приложение 2 изложить в следующей редакции:</w:t>
      </w:r>
    </w:p>
    <w:p w:rsidR="00C67F44" w:rsidRDefault="00C67F44" w:rsidP="00C67F44">
      <w:pPr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"Приложение 2</w:t>
      </w:r>
    </w:p>
    <w:p w:rsidR="00C67F44" w:rsidRDefault="00C67F44" w:rsidP="00C67F44">
      <w:pPr>
        <w:tabs>
          <w:tab w:val="left" w:pos="6237"/>
          <w:tab w:val="left" w:pos="6521"/>
          <w:tab w:val="left" w:pos="6804"/>
          <w:tab w:val="left" w:pos="7088"/>
        </w:tabs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к Закону </w:t>
      </w:r>
    </w:p>
    <w:p w:rsidR="00C67F44" w:rsidRDefault="00C67F44" w:rsidP="00C67F44">
      <w:pPr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Приморского края</w:t>
      </w:r>
    </w:p>
    <w:p w:rsidR="00C67F44" w:rsidRDefault="00C67F44" w:rsidP="00C67F44">
      <w:pPr>
        <w:tabs>
          <w:tab w:val="left" w:pos="6521"/>
        </w:tabs>
        <w:autoSpaceDE w:val="0"/>
        <w:autoSpaceDN w:val="0"/>
        <w:adjustRightInd w:val="0"/>
        <w:ind w:left="5661" w:firstLine="720"/>
        <w:rPr>
          <w:szCs w:val="28"/>
        </w:rPr>
      </w:pPr>
      <w:r>
        <w:rPr>
          <w:szCs w:val="28"/>
        </w:rPr>
        <w:t xml:space="preserve"> от 04.06.2007 № 83-КЗ 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2942"/>
      </w:tblGrid>
      <w:tr w:rsidR="00C67F44" w:rsidTr="00687653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 xml:space="preserve">Перечень </w:t>
            </w:r>
          </w:p>
          <w:p w:rsidR="00C67F44" w:rsidRDefault="00C67F44" w:rsidP="00687653">
            <w:pPr>
              <w:jc w:val="center"/>
            </w:pPr>
            <w:r>
              <w:t xml:space="preserve">должностей муниципальной службы, учреждаемых для непосредственного обеспечения исполнения полномочий лица, замещающего муниципальную должность </w:t>
            </w:r>
          </w:p>
          <w:p w:rsidR="00C67F44" w:rsidRDefault="00C67F44" w:rsidP="00687653">
            <w:pPr>
              <w:jc w:val="center"/>
            </w:pPr>
          </w:p>
        </w:tc>
      </w:tr>
      <w:tr w:rsidR="00C67F44" w:rsidTr="00687653"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Наименование должности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F44" w:rsidRDefault="00C67F44" w:rsidP="00687653">
            <w:pPr>
              <w:jc w:val="center"/>
            </w:pPr>
            <w:r>
              <w:t>Регистрационный</w:t>
            </w:r>
          </w:p>
          <w:p w:rsidR="00C67F44" w:rsidRDefault="00C67F44" w:rsidP="00687653">
            <w:pPr>
              <w:jc w:val="center"/>
            </w:pPr>
            <w:r>
              <w:t>номер (код)</w:t>
            </w:r>
          </w:p>
        </w:tc>
      </w:tr>
      <w:tr w:rsidR="00C67F44" w:rsidTr="00687653">
        <w:tc>
          <w:tcPr>
            <w:tcW w:w="3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F44" w:rsidRDefault="00C67F44" w:rsidP="00687653">
            <w:r>
              <w:t>Помощник председателя Думы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1-2-02</w:t>
            </w:r>
          </w:p>
        </w:tc>
      </w:tr>
      <w:tr w:rsidR="00C67F44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r>
              <w:t>Советник председателя Думы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center"/>
            </w:pPr>
            <w:r>
              <w:t>1-2-03</w:t>
            </w:r>
          </w:p>
        </w:tc>
      </w:tr>
      <w:tr w:rsidR="00C67F44" w:rsidRPr="00A653DC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Первый заместитель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A653DC" w:rsidRDefault="00C67F44" w:rsidP="006876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02</w:t>
            </w:r>
          </w:p>
        </w:tc>
      </w:tr>
      <w:tr w:rsidR="00C67F44" w:rsidRPr="00DC5917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C5917">
              <w:rPr>
                <w:rFonts w:eastAsia="Calibri"/>
                <w:szCs w:val="28"/>
                <w:lang w:eastAsia="en-US"/>
              </w:rPr>
              <w:t>3-1-</w:t>
            </w:r>
            <w:r>
              <w:rPr>
                <w:rFonts w:eastAsia="Calibri"/>
                <w:szCs w:val="28"/>
                <w:lang w:eastAsia="en-US"/>
              </w:rPr>
              <w:t>03</w:t>
            </w:r>
          </w:p>
        </w:tc>
      </w:tr>
      <w:tr w:rsidR="00C67F44" w:rsidRPr="00DC5917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Помощник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3-2-07</w:t>
            </w:r>
          </w:p>
        </w:tc>
      </w:tr>
      <w:tr w:rsidR="00C67F44" w:rsidRPr="00DC5917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Советник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3-2-08</w:t>
            </w:r>
          </w:p>
        </w:tc>
      </w:tr>
      <w:tr w:rsidR="00C67F44" w:rsidRPr="00DC5917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Первый заместитель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4-2-02</w:t>
            </w:r>
          </w:p>
        </w:tc>
      </w:tr>
      <w:tr w:rsidR="00C67F44" w:rsidRPr="00DC5917" w:rsidTr="00687653">
        <w:tc>
          <w:tcPr>
            <w:tcW w:w="3463" w:type="pct"/>
            <w:tcBorders>
              <w:top w:val="nil"/>
              <w:left w:val="nil"/>
              <w:bottom w:val="nil"/>
              <w:right w:val="nil"/>
            </w:tcBorders>
          </w:tcPr>
          <w:p w:rsidR="00C67F44" w:rsidRDefault="00C67F44" w:rsidP="00687653">
            <w:pPr>
              <w:jc w:val="both"/>
            </w:pPr>
            <w:r>
              <w:t>Заместитель главы местной администрации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</w:tcPr>
          <w:p w:rsidR="00C67F44" w:rsidRPr="00DC5917" w:rsidRDefault="00C67F44" w:rsidP="00687653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4-2-03";</w:t>
            </w:r>
          </w:p>
        </w:tc>
      </w:tr>
    </w:tbl>
    <w:p w:rsidR="00C67F44" w:rsidRDefault="00C67F44" w:rsidP="00C67F44">
      <w:pPr>
        <w:autoSpaceDE w:val="0"/>
        <w:autoSpaceDN w:val="0"/>
        <w:adjustRightInd w:val="0"/>
        <w:rPr>
          <w:caps/>
          <w:szCs w:val="28"/>
        </w:rPr>
      </w:pPr>
      <w:r>
        <w:rPr>
          <w:caps/>
          <w:szCs w:val="28"/>
        </w:rPr>
        <w:tab/>
        <w:t>4)</w:t>
      </w:r>
      <w:r>
        <w:rPr>
          <w:szCs w:val="28"/>
        </w:rPr>
        <w:t>приложение 3 признать утратившим силу</w:t>
      </w:r>
      <w:r>
        <w:rPr>
          <w:caps/>
          <w:szCs w:val="28"/>
        </w:rPr>
        <w:t xml:space="preserve">. </w:t>
      </w:r>
    </w:p>
    <w:p w:rsidR="00C67F44" w:rsidRDefault="00C67F44" w:rsidP="00C67F44">
      <w:pPr>
        <w:autoSpaceDE w:val="0"/>
        <w:autoSpaceDN w:val="0"/>
        <w:adjustRightInd w:val="0"/>
        <w:ind w:firstLine="720"/>
        <w:jc w:val="center"/>
        <w:rPr>
          <w:caps/>
          <w:szCs w:val="28"/>
        </w:rPr>
      </w:pPr>
    </w:p>
    <w:p w:rsidR="00C67F44" w:rsidRDefault="00C67F44" w:rsidP="00C67F44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C67F44" w:rsidRDefault="00C67F44" w:rsidP="00C67F44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C67F44" w:rsidRDefault="00C67F44" w:rsidP="00C67F44">
      <w:pPr>
        <w:autoSpaceDE w:val="0"/>
        <w:autoSpaceDN w:val="0"/>
        <w:adjustRightInd w:val="0"/>
        <w:ind w:firstLine="709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ind w:firstLine="709"/>
        <w:rPr>
          <w:szCs w:val="28"/>
        </w:rPr>
      </w:pPr>
    </w:p>
    <w:p w:rsidR="00C67F44" w:rsidRDefault="00C67F44" w:rsidP="00C67F4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C67F44" w:rsidRDefault="00C67F44" w:rsidP="00C67F44">
      <w:pPr>
        <w:jc w:val="both"/>
      </w:pPr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DF4510" w:rsidRDefault="00DF4510" w:rsidP="00C67F44">
      <w:pPr>
        <w:jc w:val="both"/>
      </w:pPr>
    </w:p>
    <w:p w:rsidR="00DF4510" w:rsidRDefault="00DF4510" w:rsidP="00DF4510">
      <w:bookmarkStart w:id="0" w:name="_GoBack"/>
      <w:bookmarkEnd w:id="0"/>
      <w:r>
        <w:t>г. Владивосток</w:t>
      </w:r>
    </w:p>
    <w:p w:rsidR="00DF4510" w:rsidRDefault="00DF4510" w:rsidP="00DF4510">
      <w:r>
        <w:t>5 августа 2014 года</w:t>
      </w:r>
    </w:p>
    <w:p w:rsidR="00DF4510" w:rsidRDefault="00DF4510" w:rsidP="00DF4510">
      <w:r>
        <w:t>№ 453-КЗ</w:t>
      </w:r>
    </w:p>
    <w:p w:rsidR="00DF4510" w:rsidRDefault="00DF4510" w:rsidP="00C67F44">
      <w:pPr>
        <w:jc w:val="both"/>
      </w:pPr>
    </w:p>
    <w:p w:rsidR="00C67F44" w:rsidRDefault="00C67F44" w:rsidP="00C67F44">
      <w:pPr>
        <w:ind w:firstLine="709"/>
      </w:pPr>
    </w:p>
    <w:p w:rsidR="00C67F44" w:rsidRDefault="00C67F44" w:rsidP="00C67F4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C67F4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D97" w:rsidRDefault="00362D97">
      <w:r>
        <w:separator/>
      </w:r>
    </w:p>
  </w:endnote>
  <w:endnote w:type="continuationSeparator" w:id="0">
    <w:p w:rsidR="00362D97" w:rsidRDefault="00362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D97" w:rsidRDefault="00362D97">
      <w:r>
        <w:separator/>
      </w:r>
    </w:p>
  </w:footnote>
  <w:footnote w:type="continuationSeparator" w:id="0">
    <w:p w:rsidR="00362D97" w:rsidRDefault="00362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F44" w:rsidRDefault="00C67F44" w:rsidP="00C67F4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F4510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F44"/>
    <w:rsid w:val="0003291F"/>
    <w:rsid w:val="00362D97"/>
    <w:rsid w:val="00380EE1"/>
    <w:rsid w:val="003B26E7"/>
    <w:rsid w:val="0047435B"/>
    <w:rsid w:val="005A2827"/>
    <w:rsid w:val="005B514B"/>
    <w:rsid w:val="00AB70F9"/>
    <w:rsid w:val="00AC31EC"/>
    <w:rsid w:val="00B14397"/>
    <w:rsid w:val="00BE0544"/>
    <w:rsid w:val="00C67F44"/>
    <w:rsid w:val="00DF451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Cell">
    <w:name w:val="ConsPlusCell"/>
    <w:uiPriority w:val="99"/>
    <w:rsid w:val="00C67F4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C67F44"/>
    <w:rPr>
      <w:sz w:val="28"/>
    </w:rPr>
  </w:style>
  <w:style w:type="paragraph" w:styleId="a6">
    <w:name w:val="Balloon Text"/>
    <w:basedOn w:val="a"/>
    <w:link w:val="a7"/>
    <w:rsid w:val="00C67F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67F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2014-07-30T22:38:00Z</cp:lastPrinted>
  <dcterms:created xsi:type="dcterms:W3CDTF">2014-08-05T05:06:00Z</dcterms:created>
  <dcterms:modified xsi:type="dcterms:W3CDTF">2014-08-05T05:06:00Z</dcterms:modified>
</cp:coreProperties>
</file>