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875905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22C3A" w:rsidRDefault="00122C3A" w:rsidP="00122C3A">
      <w:pPr>
        <w:jc w:val="center"/>
        <w:rPr>
          <w:b/>
        </w:rPr>
      </w:pPr>
      <w:r>
        <w:rPr>
          <w:b/>
        </w:rPr>
        <w:t xml:space="preserve">О ВНЕСЕНИИ ИЗМЕНЕНИЯ </w:t>
      </w:r>
      <w:r w:rsidRPr="00765A84">
        <w:rPr>
          <w:b/>
        </w:rPr>
        <w:t xml:space="preserve">В </w:t>
      </w:r>
      <w:r>
        <w:rPr>
          <w:b/>
        </w:rPr>
        <w:t xml:space="preserve">СТАТЬЮ 6 </w:t>
      </w:r>
    </w:p>
    <w:p w:rsidR="00122C3A" w:rsidRDefault="00122C3A" w:rsidP="00122C3A">
      <w:pPr>
        <w:jc w:val="center"/>
        <w:rPr>
          <w:b/>
        </w:rPr>
      </w:pPr>
      <w:r>
        <w:rPr>
          <w:b/>
        </w:rPr>
        <w:t xml:space="preserve">ЗАКОНА </w:t>
      </w:r>
      <w:r w:rsidRPr="00765A84">
        <w:rPr>
          <w:b/>
        </w:rPr>
        <w:t>ПРИМОРСКОГО КРАЯ</w:t>
      </w:r>
      <w:r>
        <w:rPr>
          <w:b/>
        </w:rPr>
        <w:t xml:space="preserve"> </w:t>
      </w:r>
    </w:p>
    <w:p w:rsidR="00122C3A" w:rsidRPr="00765A84" w:rsidRDefault="00122C3A" w:rsidP="00122C3A">
      <w:pPr>
        <w:jc w:val="center"/>
        <w:rPr>
          <w:b/>
        </w:rPr>
      </w:pPr>
      <w:r>
        <w:rPr>
          <w:b/>
        </w:rPr>
        <w:t>"О МУНИЦИПАЛЬНОЙ СЛУЖБЕ В ПРИМОРСКОМ КРАЕ"</w:t>
      </w:r>
    </w:p>
    <w:p w:rsidR="00122C3A" w:rsidRPr="000469D1" w:rsidRDefault="00122C3A" w:rsidP="00122C3A">
      <w:pPr>
        <w:jc w:val="center"/>
        <w:rPr>
          <w:szCs w:val="28"/>
        </w:rPr>
      </w:pPr>
    </w:p>
    <w:p w:rsidR="00122C3A" w:rsidRDefault="00122C3A" w:rsidP="00122C3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30 июля </w:t>
      </w:r>
      <w:r>
        <w:rPr>
          <w:szCs w:val="28"/>
        </w:rPr>
        <w:br/>
        <w:t xml:space="preserve">2014 года </w:t>
      </w:r>
    </w:p>
    <w:p w:rsidR="00122C3A" w:rsidRPr="00ED5E90" w:rsidRDefault="00122C3A" w:rsidP="00122C3A">
      <w:pPr>
        <w:jc w:val="both"/>
        <w:rPr>
          <w:b/>
          <w:szCs w:val="28"/>
        </w:rPr>
      </w:pPr>
    </w:p>
    <w:p w:rsidR="00122C3A" w:rsidRPr="000469D1" w:rsidRDefault="00122C3A" w:rsidP="00122C3A">
      <w:pPr>
        <w:ind w:firstLine="709"/>
        <w:jc w:val="both"/>
        <w:rPr>
          <w:szCs w:val="28"/>
        </w:rPr>
      </w:pPr>
      <w:r w:rsidRPr="000469D1">
        <w:rPr>
          <w:szCs w:val="28"/>
        </w:rPr>
        <w:t>СТАТЬЯ 1.</w:t>
      </w:r>
    </w:p>
    <w:p w:rsidR="00122C3A" w:rsidRDefault="00122C3A" w:rsidP="00122C3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статью 6 Закона Приморского края от 4 июня 2007 года </w:t>
      </w:r>
      <w:r>
        <w:rPr>
          <w:szCs w:val="28"/>
        </w:rPr>
        <w:br/>
        <w:t xml:space="preserve">№ 82-КЗ 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</w:t>
      </w:r>
      <w:r>
        <w:rPr>
          <w:szCs w:val="28"/>
        </w:rPr>
        <w:br/>
        <w:t>2013, № 46, стр. 12, № 60, стр. 9;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70, стр. 74) следующее изменение:</w:t>
      </w:r>
      <w:proofErr w:type="gramEnd"/>
    </w:p>
    <w:p w:rsidR="00122C3A" w:rsidRDefault="00122C3A" w:rsidP="00122C3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пункт 3 части 7 дополнить словами ",</w:t>
      </w:r>
      <w:r>
        <w:rPr>
          <w:rFonts w:cs="Calibri"/>
        </w:rPr>
        <w:t xml:space="preserve"> а для лиц, имеющих дипломы специалиста или магистра с отличием, в течение трех лет со дня выдачи диплома - не менее одного года стажа муниципальной службы (государственной службы) или стажа работы по специальности</w:t>
      </w:r>
      <w:r>
        <w:rPr>
          <w:szCs w:val="28"/>
        </w:rPr>
        <w:t>".</w:t>
      </w:r>
      <w:proofErr w:type="gramEnd"/>
    </w:p>
    <w:p w:rsidR="00122C3A" w:rsidRPr="00C806E0" w:rsidRDefault="00122C3A" w:rsidP="00122C3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22C3A" w:rsidRPr="00C806E0" w:rsidRDefault="00122C3A" w:rsidP="00122C3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</w:t>
      </w:r>
      <w:r w:rsidRPr="00C806E0">
        <w:rPr>
          <w:szCs w:val="28"/>
        </w:rPr>
        <w:t xml:space="preserve"> 2.</w:t>
      </w:r>
    </w:p>
    <w:p w:rsidR="00122C3A" w:rsidRPr="00C806E0" w:rsidRDefault="00122C3A" w:rsidP="00122C3A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806E0">
        <w:rPr>
          <w:color w:val="000000"/>
          <w:szCs w:val="28"/>
        </w:rPr>
        <w:t>Настоящий Закон вступает в силу со дня</w:t>
      </w:r>
      <w:r w:rsidRPr="00C806E0">
        <w:rPr>
          <w:color w:val="FF0000"/>
          <w:szCs w:val="28"/>
        </w:rPr>
        <w:t xml:space="preserve"> </w:t>
      </w:r>
      <w:r w:rsidRPr="00C806E0">
        <w:rPr>
          <w:color w:val="000000"/>
          <w:szCs w:val="28"/>
        </w:rPr>
        <w:t>его официального опубликования.</w:t>
      </w:r>
    </w:p>
    <w:p w:rsidR="00122C3A" w:rsidRPr="00C806E0" w:rsidRDefault="00122C3A" w:rsidP="00122C3A">
      <w:pPr>
        <w:autoSpaceDE w:val="0"/>
        <w:autoSpaceDN w:val="0"/>
        <w:adjustRightInd w:val="0"/>
        <w:jc w:val="both"/>
        <w:rPr>
          <w:szCs w:val="28"/>
        </w:rPr>
      </w:pPr>
    </w:p>
    <w:p w:rsidR="00122C3A" w:rsidRDefault="00122C3A" w:rsidP="00122C3A">
      <w:pPr>
        <w:jc w:val="both"/>
        <w:rPr>
          <w:szCs w:val="28"/>
        </w:rPr>
      </w:pPr>
    </w:p>
    <w:p w:rsidR="00122C3A" w:rsidRPr="000469D1" w:rsidRDefault="00122C3A" w:rsidP="00122C3A">
      <w:pPr>
        <w:jc w:val="both"/>
        <w:rPr>
          <w:szCs w:val="28"/>
        </w:rPr>
      </w:pPr>
    </w:p>
    <w:p w:rsidR="00122C3A" w:rsidRDefault="00122C3A" w:rsidP="00122C3A">
      <w:pPr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122C3A" w:rsidRPr="000461AD" w:rsidRDefault="00122C3A" w:rsidP="00122C3A">
      <w:pPr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</w:t>
      </w:r>
      <w:r w:rsidRPr="00A623B2">
        <w:rPr>
          <w:szCs w:val="28"/>
        </w:rPr>
        <w:t>.</w:t>
      </w:r>
      <w:r>
        <w:rPr>
          <w:szCs w:val="28"/>
        </w:rPr>
        <w:t>В</w:t>
      </w:r>
      <w:r w:rsidRPr="00A623B2">
        <w:rPr>
          <w:szCs w:val="28"/>
        </w:rPr>
        <w:t>.</w:t>
      </w:r>
      <w:r>
        <w:rPr>
          <w:szCs w:val="28"/>
        </w:rPr>
        <w:t xml:space="preserve"> Миклушевский</w:t>
      </w:r>
    </w:p>
    <w:p w:rsidR="00122C3A" w:rsidRDefault="00122C3A" w:rsidP="00122C3A">
      <w:pPr>
        <w:jc w:val="both"/>
      </w:pPr>
    </w:p>
    <w:p w:rsidR="007E4C80" w:rsidRDefault="007E4C80" w:rsidP="007E4C80">
      <w:r>
        <w:t>г. Владивосток</w:t>
      </w:r>
    </w:p>
    <w:p w:rsidR="007E4C80" w:rsidRDefault="007E4C80" w:rsidP="007E4C80">
      <w:r>
        <w:t>5 августа 2014 года</w:t>
      </w:r>
    </w:p>
    <w:p w:rsidR="007E4C80" w:rsidRDefault="007E4C80" w:rsidP="007E4C80">
      <w:r>
        <w:t>№ 449-КЗ</w:t>
      </w:r>
    </w:p>
    <w:p w:rsidR="00BE0544" w:rsidRDefault="00BE0544">
      <w:bookmarkStart w:id="0" w:name="_GoBack"/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23D" w:rsidRDefault="00EB323D">
      <w:r>
        <w:separator/>
      </w:r>
    </w:p>
  </w:endnote>
  <w:endnote w:type="continuationSeparator" w:id="0">
    <w:p w:rsidR="00EB323D" w:rsidRDefault="00EB3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23D" w:rsidRDefault="00EB323D">
      <w:r>
        <w:separator/>
      </w:r>
    </w:p>
  </w:footnote>
  <w:footnote w:type="continuationSeparator" w:id="0">
    <w:p w:rsidR="00EB323D" w:rsidRDefault="00EB32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2C3A"/>
    <w:rsid w:val="0003291F"/>
    <w:rsid w:val="00122C3A"/>
    <w:rsid w:val="00380EE1"/>
    <w:rsid w:val="003B26E7"/>
    <w:rsid w:val="0047435B"/>
    <w:rsid w:val="005A2827"/>
    <w:rsid w:val="007E4C80"/>
    <w:rsid w:val="00AA794B"/>
    <w:rsid w:val="00AB70F9"/>
    <w:rsid w:val="00AC31EC"/>
    <w:rsid w:val="00B14397"/>
    <w:rsid w:val="00BE0544"/>
    <w:rsid w:val="00E34273"/>
    <w:rsid w:val="00E60B2A"/>
    <w:rsid w:val="00EB323D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122C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22C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2014-07-30T22:06:00Z</cp:lastPrinted>
  <dcterms:created xsi:type="dcterms:W3CDTF">2014-08-05T04:51:00Z</dcterms:created>
  <dcterms:modified xsi:type="dcterms:W3CDTF">2014-08-05T04:51:00Z</dcterms:modified>
</cp:coreProperties>
</file>