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68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2A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2AC7">
              <w:t>1437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2AC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2AC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482AC7" w:rsidRDefault="000B3FB2" w:rsidP="0094344A">
            <w:pPr>
              <w:ind w:left="-108"/>
              <w:jc w:val="both"/>
            </w:pPr>
          </w:p>
        </w:tc>
      </w:tr>
    </w:tbl>
    <w:p w:rsidR="00482AC7" w:rsidRDefault="00482AC7" w:rsidP="00482AC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82AC7" w:rsidRDefault="00482AC7" w:rsidP="00482AC7">
      <w:pPr>
        <w:pStyle w:val="a3"/>
        <w:tabs>
          <w:tab w:val="clear" w:pos="4153"/>
          <w:tab w:val="clear" w:pos="8306"/>
        </w:tabs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82AC7" w:rsidRDefault="00482AC7" w:rsidP="00482AC7"/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82AC7" w:rsidRDefault="00482AC7" w:rsidP="00482A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82AC7" w:rsidRDefault="00482AC7" w:rsidP="00482AC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A0B" w:rsidRDefault="00242A0B">
      <w:r>
        <w:separator/>
      </w:r>
    </w:p>
  </w:endnote>
  <w:endnote w:type="continuationSeparator" w:id="0">
    <w:p w:rsidR="00242A0B" w:rsidRDefault="0024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A0B" w:rsidRDefault="00242A0B">
      <w:r>
        <w:separator/>
      </w:r>
    </w:p>
  </w:footnote>
  <w:footnote w:type="continuationSeparator" w:id="0">
    <w:p w:rsidR="00242A0B" w:rsidRDefault="00242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AC7"/>
    <w:rsid w:val="00057575"/>
    <w:rsid w:val="000B3FB2"/>
    <w:rsid w:val="000D628E"/>
    <w:rsid w:val="000E5228"/>
    <w:rsid w:val="00123119"/>
    <w:rsid w:val="00155F7F"/>
    <w:rsid w:val="00242A0B"/>
    <w:rsid w:val="003325F4"/>
    <w:rsid w:val="00392E21"/>
    <w:rsid w:val="00482AC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2014-07-30T23:14:00Z</cp:lastPrinted>
  <dcterms:created xsi:type="dcterms:W3CDTF">2014-07-30T23:13:00Z</dcterms:created>
  <dcterms:modified xsi:type="dcterms:W3CDTF">2014-07-30T23:14:00Z</dcterms:modified>
</cp:coreProperties>
</file>