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31284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458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5826">
              <w:rPr>
                <w:szCs w:val="28"/>
              </w:rPr>
              <w:t>1457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582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5826" w:rsidP="0094344A">
            <w:pPr>
              <w:ind w:left="-108"/>
              <w:jc w:val="both"/>
            </w:pPr>
            <w:r w:rsidRPr="0061666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создании депутатской комиссии по вопросам </w:t>
            </w:r>
            <w:r>
              <w:t xml:space="preserve">регистрационных действий в отношении </w:t>
            </w:r>
            <w:proofErr w:type="gramStart"/>
            <w:r>
              <w:t>авто-транспортных</w:t>
            </w:r>
            <w:proofErr w:type="gramEnd"/>
            <w:r>
              <w:t xml:space="preserve"> средств на тер-</w:t>
            </w:r>
            <w:proofErr w:type="spellStart"/>
            <w:r>
              <w:t>ритории</w:t>
            </w:r>
            <w:proofErr w:type="spellEnd"/>
            <w:r>
              <w:t xml:space="preserve"> Приморского края</w:t>
            </w:r>
          </w:p>
          <w:p w:rsidR="000B3FB2" w:rsidRPr="00E45826" w:rsidRDefault="000B3FB2" w:rsidP="0094344A">
            <w:pPr>
              <w:ind w:left="-108"/>
              <w:jc w:val="both"/>
            </w:pPr>
          </w:p>
        </w:tc>
      </w:tr>
    </w:tbl>
    <w:p w:rsidR="00E45826" w:rsidRDefault="00E45826" w:rsidP="00E45826">
      <w:pPr>
        <w:ind w:firstLine="709"/>
        <w:jc w:val="both"/>
      </w:pPr>
      <w:r>
        <w:t>Законодательное Собрание Приморского края</w:t>
      </w:r>
    </w:p>
    <w:p w:rsidR="00E45826" w:rsidRDefault="00E45826" w:rsidP="00E45826">
      <w:pPr>
        <w:jc w:val="both"/>
      </w:pPr>
    </w:p>
    <w:p w:rsidR="00E45826" w:rsidRPr="00E4637C" w:rsidRDefault="00E45826" w:rsidP="00E45826">
      <w:pPr>
        <w:jc w:val="both"/>
      </w:pPr>
      <w:r>
        <w:t>ПОСТАНОВЛЯЕТ:</w:t>
      </w:r>
    </w:p>
    <w:p w:rsidR="00E45826" w:rsidRDefault="00E45826" w:rsidP="00E45826"/>
    <w:p w:rsidR="00E45826" w:rsidRDefault="00E45826" w:rsidP="00E45826">
      <w:pPr>
        <w:jc w:val="both"/>
        <w:rPr>
          <w:szCs w:val="28"/>
        </w:rPr>
      </w:pPr>
      <w:r>
        <w:tab/>
        <w:t>1.Создать депутатскую комиссию по вопросам</w:t>
      </w:r>
      <w:r w:rsidRPr="00EB7E9D">
        <w:t xml:space="preserve"> </w:t>
      </w:r>
      <w:r>
        <w:t>регистрационных действий в отношении автотранспортных средств на территории Приморского края</w:t>
      </w:r>
      <w:r>
        <w:rPr>
          <w:szCs w:val="28"/>
        </w:rPr>
        <w:t>.</w:t>
      </w:r>
    </w:p>
    <w:p w:rsidR="00E45826" w:rsidRDefault="00E45826" w:rsidP="00E45826">
      <w:pPr>
        <w:jc w:val="both"/>
      </w:pPr>
    </w:p>
    <w:p w:rsidR="00E45826" w:rsidRDefault="00E45826" w:rsidP="00E45826">
      <w:pPr>
        <w:jc w:val="both"/>
      </w:pPr>
      <w:r>
        <w:tab/>
        <w:t xml:space="preserve">2.Избрать в состав указанной </w:t>
      </w:r>
      <w:r>
        <w:rPr>
          <w:szCs w:val="28"/>
        </w:rPr>
        <w:t xml:space="preserve">депутатской </w:t>
      </w:r>
      <w:proofErr w:type="gramStart"/>
      <w:r>
        <w:rPr>
          <w:szCs w:val="28"/>
        </w:rPr>
        <w:t xml:space="preserve">комиссии </w:t>
      </w:r>
      <w:r>
        <w:t>депутатов Законодательного Собрания Приморского края</w:t>
      </w:r>
      <w:proofErr w:type="gramEnd"/>
      <w:r>
        <w:t>:</w:t>
      </w:r>
    </w:p>
    <w:p w:rsidR="000212E6" w:rsidRDefault="000212E6" w:rsidP="00E45826">
      <w:pPr>
        <w:jc w:val="both"/>
      </w:pPr>
    </w:p>
    <w:p w:rsidR="00E45826" w:rsidRDefault="00E45826" w:rsidP="00E45826">
      <w:pPr>
        <w:jc w:val="both"/>
      </w:pPr>
      <w:r>
        <w:tab/>
      </w:r>
      <w:proofErr w:type="spellStart"/>
      <w:r>
        <w:t>Бехтера</w:t>
      </w:r>
      <w:proofErr w:type="spellEnd"/>
      <w:r>
        <w:t xml:space="preserve"> Александра Михайловича</w:t>
      </w:r>
      <w:r w:rsidR="000212E6">
        <w:t>;</w:t>
      </w:r>
    </w:p>
    <w:p w:rsidR="00E45826" w:rsidRDefault="00E45826" w:rsidP="00E45826">
      <w:pPr>
        <w:jc w:val="both"/>
      </w:pPr>
      <w:r>
        <w:tab/>
        <w:t>Корнеева Юрия Александровича</w:t>
      </w:r>
      <w:r w:rsidR="000212E6">
        <w:t>;</w:t>
      </w:r>
    </w:p>
    <w:p w:rsidR="00E45826" w:rsidRDefault="00E45826" w:rsidP="00E45826">
      <w:pPr>
        <w:jc w:val="both"/>
      </w:pPr>
      <w:r>
        <w:tab/>
        <w:t>Козицкого Алексея Анатольевича</w:t>
      </w:r>
      <w:r w:rsidR="000212E6">
        <w:t>;</w:t>
      </w:r>
    </w:p>
    <w:p w:rsidR="00E45826" w:rsidRDefault="00E45826" w:rsidP="00E45826">
      <w:pPr>
        <w:jc w:val="both"/>
      </w:pPr>
      <w:r>
        <w:tab/>
        <w:t>Николаеву Викторию Викторовну</w:t>
      </w:r>
      <w:r w:rsidR="000212E6">
        <w:t>;</w:t>
      </w:r>
    </w:p>
    <w:p w:rsidR="00E45826" w:rsidRDefault="00E45826" w:rsidP="00E45826">
      <w:pPr>
        <w:jc w:val="both"/>
      </w:pPr>
      <w:r>
        <w:tab/>
        <w:t>Новикова Дмитрия Геннадьевича</w:t>
      </w:r>
      <w:r w:rsidR="000212E6">
        <w:t>;</w:t>
      </w:r>
    </w:p>
    <w:p w:rsidR="00E45826" w:rsidRDefault="00E45826" w:rsidP="00E45826">
      <w:pPr>
        <w:jc w:val="both"/>
      </w:pPr>
      <w:r>
        <w:tab/>
        <w:t>Самсонова Артема Анатольевича</w:t>
      </w:r>
      <w:r w:rsidR="000212E6">
        <w:t>;</w:t>
      </w:r>
      <w:bookmarkStart w:id="0" w:name="_GoBack"/>
      <w:bookmarkEnd w:id="0"/>
    </w:p>
    <w:p w:rsidR="00E45826" w:rsidRDefault="00E45826" w:rsidP="00E45826">
      <w:pPr>
        <w:jc w:val="both"/>
      </w:pPr>
      <w:r>
        <w:tab/>
        <w:t>Савчука Петра Степановича.</w:t>
      </w:r>
    </w:p>
    <w:p w:rsidR="00E45826" w:rsidRDefault="00E45826" w:rsidP="00E45826">
      <w:pPr>
        <w:jc w:val="both"/>
      </w:pPr>
    </w:p>
    <w:p w:rsidR="00E45826" w:rsidRDefault="00E45826" w:rsidP="00E45826">
      <w:pPr>
        <w:jc w:val="both"/>
      </w:pPr>
      <w:r>
        <w:tab/>
        <w:t>3.Указанной комиссии доложить о результатах своей работы Законодательному Собранию.</w:t>
      </w:r>
    </w:p>
    <w:p w:rsidR="00E45826" w:rsidRDefault="00E45826" w:rsidP="00E45826">
      <w:pPr>
        <w:jc w:val="both"/>
      </w:pPr>
    </w:p>
    <w:p w:rsidR="00E45826" w:rsidRPr="00DE7671" w:rsidRDefault="00E45826" w:rsidP="00E45826">
      <w:pPr>
        <w:jc w:val="both"/>
        <w:rPr>
          <w:szCs w:val="28"/>
        </w:rPr>
      </w:pPr>
      <w:r>
        <w:tab/>
        <w:t>4.</w:t>
      </w:r>
      <w:r w:rsidRPr="00DE7671">
        <w:rPr>
          <w:szCs w:val="28"/>
        </w:rPr>
        <w:t xml:space="preserve">Настоящее постановление вступает в силу </w:t>
      </w:r>
      <w:r w:rsidRPr="00CA5D9C">
        <w:rPr>
          <w:szCs w:val="28"/>
        </w:rPr>
        <w:t>со</w:t>
      </w:r>
      <w:r>
        <w:rPr>
          <w:szCs w:val="28"/>
        </w:rPr>
        <w:t xml:space="preserve"> д</w:t>
      </w:r>
      <w:r w:rsidRPr="00CA5D9C">
        <w:rPr>
          <w:szCs w:val="28"/>
        </w:rPr>
        <w:t>н</w:t>
      </w:r>
      <w:r>
        <w:rPr>
          <w:szCs w:val="28"/>
        </w:rPr>
        <w:t>я</w:t>
      </w:r>
      <w:r w:rsidRPr="00CA5D9C">
        <w:rPr>
          <w:szCs w:val="28"/>
        </w:rPr>
        <w:t xml:space="preserve"> </w:t>
      </w:r>
      <w:r w:rsidRPr="00DE7671">
        <w:rPr>
          <w:szCs w:val="28"/>
        </w:rPr>
        <w:t>его принятия.</w:t>
      </w:r>
    </w:p>
    <w:p w:rsidR="00E45826" w:rsidRPr="00DE7671" w:rsidRDefault="00E45826" w:rsidP="00E45826">
      <w:pPr>
        <w:jc w:val="both"/>
        <w:rPr>
          <w:szCs w:val="28"/>
        </w:rPr>
      </w:pPr>
    </w:p>
    <w:p w:rsidR="00E45826" w:rsidRDefault="00E45826" w:rsidP="00E45826">
      <w:pPr>
        <w:jc w:val="both"/>
      </w:pPr>
    </w:p>
    <w:p w:rsidR="00E45826" w:rsidRDefault="00E45826" w:rsidP="00E45826">
      <w:pPr>
        <w:jc w:val="both"/>
      </w:pPr>
    </w:p>
    <w:p w:rsidR="00E45826" w:rsidRDefault="00E45826" w:rsidP="00E45826">
      <w:pPr>
        <w:jc w:val="both"/>
      </w:pPr>
      <w:r>
        <w:t>Председатель</w:t>
      </w:r>
    </w:p>
    <w:p w:rsidR="00E45826" w:rsidRDefault="00E45826" w:rsidP="00E4582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E4582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453" w:rsidRDefault="00640453">
      <w:r>
        <w:separator/>
      </w:r>
    </w:p>
  </w:endnote>
  <w:endnote w:type="continuationSeparator" w:id="0">
    <w:p w:rsidR="00640453" w:rsidRDefault="0064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453" w:rsidRDefault="00640453">
      <w:r>
        <w:separator/>
      </w:r>
    </w:p>
  </w:footnote>
  <w:footnote w:type="continuationSeparator" w:id="0">
    <w:p w:rsidR="00640453" w:rsidRDefault="00640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826"/>
    <w:rsid w:val="000212E6"/>
    <w:rsid w:val="00057575"/>
    <w:rsid w:val="000A595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045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582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2014-07-31T00:54:00Z</cp:lastPrinted>
  <dcterms:created xsi:type="dcterms:W3CDTF">2014-07-30T22:29:00Z</dcterms:created>
  <dcterms:modified xsi:type="dcterms:W3CDTF">2014-07-31T00:54:00Z</dcterms:modified>
</cp:coreProperties>
</file>