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32036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86A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6AA7">
              <w:t>1456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86AA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86AA7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постановление З</w:t>
            </w:r>
            <w:r>
              <w:t xml:space="preserve">аконодательного Собрания Приморского края </w:t>
            </w:r>
            <w:r>
              <w:br/>
              <w:t>от 29.02.2012 № 86 "</w:t>
            </w:r>
            <w:r w:rsidRPr="003B7E45">
              <w:rPr>
                <w:szCs w:val="28"/>
              </w:rPr>
              <w:t>О Положе</w:t>
            </w:r>
            <w:r>
              <w:rPr>
                <w:szCs w:val="28"/>
              </w:rPr>
              <w:softHyphen/>
            </w:r>
            <w:r w:rsidRPr="003B7E45">
              <w:rPr>
                <w:szCs w:val="28"/>
              </w:rPr>
              <w:t xml:space="preserve">нии о </w:t>
            </w:r>
            <w:r>
              <w:rPr>
                <w:szCs w:val="28"/>
              </w:rPr>
              <w:t>порядке представления и рассмотрения обращения граж</w:t>
            </w:r>
            <w:r>
              <w:rPr>
                <w:szCs w:val="28"/>
              </w:rPr>
              <w:softHyphen/>
              <w:t>данина, замещавшего в аппарате Законодательного Собрания При-морского края должность государ-ственной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органи-зации услуг) на условиях гражданско-правового договора"</w:t>
            </w:r>
          </w:p>
          <w:p w:rsidR="000B3FB2" w:rsidRPr="00586AA7" w:rsidRDefault="000B3FB2" w:rsidP="0094344A">
            <w:pPr>
              <w:ind w:left="-108"/>
              <w:jc w:val="both"/>
            </w:pPr>
          </w:p>
        </w:tc>
      </w:tr>
    </w:tbl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</w:pPr>
    </w:p>
    <w:p w:rsidR="00586AA7" w:rsidRDefault="00586AA7" w:rsidP="00586AA7">
      <w:pPr>
        <w:pStyle w:val="a3"/>
        <w:tabs>
          <w:tab w:val="clear" w:pos="4153"/>
          <w:tab w:val="clear" w:pos="8306"/>
          <w:tab w:val="left" w:pos="709"/>
        </w:tabs>
      </w:pPr>
      <w:r>
        <w:t>ПОСТАНОВЛЯЕТ:</w:t>
      </w:r>
    </w:p>
    <w:p w:rsidR="00586AA7" w:rsidRDefault="00586AA7" w:rsidP="00586AA7">
      <w:pPr>
        <w:ind w:firstLine="709"/>
      </w:pP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 w:rsidRPr="003B7E45">
        <w:t>1.</w:t>
      </w:r>
      <w:r w:rsidRPr="002F5830">
        <w:rPr>
          <w:szCs w:val="28"/>
        </w:rPr>
        <w:t xml:space="preserve">Внести в постановление Законодательного Собрания Приморского края </w:t>
      </w:r>
      <w:r>
        <w:t>от 29.02.2012 № 86 "</w:t>
      </w:r>
      <w:r w:rsidRPr="003B7E45">
        <w:rPr>
          <w:szCs w:val="28"/>
        </w:rPr>
        <w:t xml:space="preserve">О Положении о </w:t>
      </w:r>
      <w:r>
        <w:rPr>
          <w:szCs w:val="28"/>
        </w:rPr>
        <w:t>порядке представления и рассмотрения 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договора"</w:t>
      </w:r>
      <w:r w:rsidRPr="002F5830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t>2012, № 6, стр. 65)</w:t>
      </w:r>
      <w:r w:rsidRPr="002F5830">
        <w:rPr>
          <w:szCs w:val="28"/>
        </w:rPr>
        <w:t xml:space="preserve"> следующие изменения:</w:t>
      </w:r>
      <w:r>
        <w:t xml:space="preserve"> 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 xml:space="preserve">в </w:t>
      </w:r>
      <w:r>
        <w:rPr>
          <w:szCs w:val="28"/>
        </w:rPr>
        <w:t>Положении</w:t>
      </w:r>
      <w:r w:rsidRPr="003B7E45">
        <w:rPr>
          <w:szCs w:val="28"/>
        </w:rPr>
        <w:t xml:space="preserve"> о </w:t>
      </w:r>
      <w:r>
        <w:rPr>
          <w:szCs w:val="28"/>
        </w:rPr>
        <w:t xml:space="preserve">порядке представления и рассмотрения 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</w:t>
      </w:r>
      <w:r>
        <w:rPr>
          <w:szCs w:val="28"/>
        </w:rPr>
        <w:lastRenderedPageBreak/>
        <w:t>организации и (или) выполнение в данной организации работ (оказание данной организации услуг) на условиях гражданско-правового договора:</w:t>
      </w:r>
    </w:p>
    <w:p w:rsidR="00586AA7" w:rsidRPr="00A84F02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84F02">
        <w:rPr>
          <w:szCs w:val="28"/>
        </w:rPr>
        <w:t>1)в разделе 2:</w:t>
      </w:r>
    </w:p>
    <w:p w:rsidR="00586AA7" w:rsidRPr="00A84F02" w:rsidRDefault="00586AA7" w:rsidP="00586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A84F02">
        <w:rPr>
          <w:rFonts w:ascii="Times New Roman" w:hAnsi="Times New Roman" w:cs="Times New Roman"/>
          <w:sz w:val="28"/>
          <w:szCs w:val="28"/>
        </w:rPr>
        <w:t xml:space="preserve">в пункте 2.2 слова "копия должностного регламента по ранее замещаемой должности государственной гражданской службы"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84F02">
        <w:rPr>
          <w:rFonts w:ascii="Times New Roman" w:hAnsi="Times New Roman" w:cs="Times New Roman"/>
          <w:sz w:val="28"/>
          <w:szCs w:val="28"/>
        </w:rPr>
        <w:t xml:space="preserve">копии должностных регламентов по замещаемым должностям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A84F02">
        <w:rPr>
          <w:rFonts w:ascii="Times New Roman" w:hAnsi="Times New Roman" w:cs="Times New Roman"/>
          <w:sz w:val="28"/>
          <w:szCs w:val="28"/>
        </w:rPr>
        <w:t>в течение последних двух лет до дня увольнения с государственной гражданской службы";</w:t>
      </w:r>
    </w:p>
    <w:p w:rsidR="00586AA7" w:rsidRPr="00A84F02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б</w:t>
      </w:r>
      <w:r w:rsidRPr="00A84F02">
        <w:rPr>
          <w:szCs w:val="28"/>
        </w:rPr>
        <w:t>)дополнить пунктом 2.3 следующего содержания: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"2.3.</w:t>
      </w:r>
      <w:r w:rsidRPr="00C0109E">
        <w:t>Обращение может быть подано государственным гражданским служащ</w:t>
      </w:r>
      <w:r>
        <w:t>и</w:t>
      </w:r>
      <w:r w:rsidRPr="00C0109E">
        <w:t>м аппарата Законодательного Собрания Приморского края, планирующим свое увольнение с государственной гражданской службы</w:t>
      </w:r>
      <w:r>
        <w:t>.";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2)в разделе 3: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а)в пункте 3.2 слова ", </w:t>
      </w:r>
      <w:r w:rsidRPr="000F50B1">
        <w:t>и не позднее следующего дня со дня поступления передает обращение с прилагаемыми документами председателю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 для организации подготовки к заседанию комиссии</w:t>
      </w:r>
      <w:r>
        <w:t>" исключить;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б)пункт 3.3 изложить в </w:t>
      </w:r>
      <w:r>
        <w:rPr>
          <w:szCs w:val="28"/>
        </w:rPr>
        <w:t>следующей</w:t>
      </w:r>
      <w:r w:rsidRPr="00FD513B">
        <w:rPr>
          <w:szCs w:val="28"/>
        </w:rPr>
        <w:t xml:space="preserve"> редакции</w:t>
      </w:r>
      <w:r>
        <w:rPr>
          <w:szCs w:val="28"/>
        </w:rPr>
        <w:t>: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 w:rsidRPr="000F50B1">
        <w:t xml:space="preserve">"3.3.В подразделении аппарата Законодательного Собрания Приморского края по вопросам государственной службы и кадров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</w:t>
      </w:r>
      <w:r>
        <w:t>года</w:t>
      </w:r>
      <w:r w:rsidRPr="000F50B1">
        <w:t xml:space="preserve"> </w:t>
      </w:r>
      <w:r>
        <w:br/>
      </w:r>
      <w:r w:rsidRPr="000F50B1">
        <w:t>№ 273-ФЗ "О противодействии коррупции".";</w:t>
      </w:r>
    </w:p>
    <w:p w:rsidR="00586AA7" w:rsidRDefault="00586AA7" w:rsidP="00586AA7">
      <w:pPr>
        <w:widowControl w:val="0"/>
        <w:autoSpaceDE w:val="0"/>
        <w:autoSpaceDN w:val="0"/>
        <w:adjustRightInd w:val="0"/>
        <w:ind w:firstLine="709"/>
        <w:jc w:val="both"/>
      </w:pPr>
      <w:r>
        <w:t>в)пункт 3.4 изложить в следующей редакции:</w:t>
      </w:r>
    </w:p>
    <w:p w:rsidR="00586AA7" w:rsidRDefault="00586AA7" w:rsidP="00586AA7">
      <w:pPr>
        <w:widowControl w:val="0"/>
        <w:autoSpaceDE w:val="0"/>
        <w:autoSpaceDN w:val="0"/>
        <w:adjustRightInd w:val="0"/>
        <w:ind w:firstLine="709"/>
        <w:jc w:val="both"/>
        <w:rPr>
          <w:strike/>
        </w:rPr>
      </w:pPr>
      <w:r w:rsidRPr="00FF27F1">
        <w:t>"3.4.В случае необходимости подразделение аппарата Законодательного Собрания Приморского края по вопросам государственной службы и кадров либо его должностное лицо, ответственное за работу по профилактике коррупционных и иных правонарушений, осуществляет сбор документов (служебный контракт, должностной регламент по ранее замещаемой гражданином должности государственной гражданской службы, иные материалы личного дела).</w:t>
      </w:r>
      <w:r>
        <w:t>";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г)дополнить пунктом 3.5 следующего содержания:</w:t>
      </w:r>
    </w:p>
    <w:p w:rsidR="00586AA7" w:rsidRDefault="00586AA7" w:rsidP="00586AA7">
      <w:pPr>
        <w:autoSpaceDE w:val="0"/>
        <w:autoSpaceDN w:val="0"/>
        <w:adjustRightInd w:val="0"/>
        <w:ind w:firstLine="709"/>
        <w:jc w:val="both"/>
      </w:pPr>
      <w:r w:rsidRPr="00C76EDA">
        <w:t>"3.5.Обращение, заключение и другие материалы в течение двух рабочих дней со дня поступления обращения представляются председателю комиссии.";</w:t>
      </w:r>
    </w:p>
    <w:p w:rsidR="00586AA7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д)дополнить пунктом 3.6 следующего содержания:</w:t>
      </w:r>
    </w:p>
    <w:p w:rsidR="00586AA7" w:rsidRDefault="00586AA7" w:rsidP="00586AA7">
      <w:pPr>
        <w:autoSpaceDE w:val="0"/>
        <w:autoSpaceDN w:val="0"/>
        <w:adjustRightInd w:val="0"/>
        <w:ind w:firstLine="709"/>
        <w:jc w:val="both"/>
      </w:pPr>
      <w:r>
        <w:t>"</w:t>
      </w:r>
      <w:r w:rsidRPr="003A045B">
        <w:t>3.6.Рассмотрение обращения комиссией и информирование гражданина, государственного гражданского служащего аппарата Законодательного Собрания Приморского края</w:t>
      </w:r>
      <w:r>
        <w:t xml:space="preserve"> о результатах его рассмотрения осуществляется в соответствии с Положением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интересов, утвержденным </w:t>
      </w:r>
      <w:r>
        <w:lastRenderedPageBreak/>
        <w:t>постановлением Законодательного Собрания Приморского края от 29.09.2010 № 2375.";</w:t>
      </w:r>
    </w:p>
    <w:p w:rsidR="00586AA7" w:rsidRDefault="00586AA7" w:rsidP="00586AA7">
      <w:pPr>
        <w:ind w:firstLine="709"/>
        <w:jc w:val="both"/>
        <w:rPr>
          <w:szCs w:val="28"/>
        </w:rPr>
      </w:pPr>
      <w:r>
        <w:rPr>
          <w:szCs w:val="28"/>
        </w:rPr>
        <w:t>3)п</w:t>
      </w:r>
      <w:r w:rsidRPr="00AA7BFC">
        <w:rPr>
          <w:szCs w:val="28"/>
        </w:rPr>
        <w:t>риложение 1</w:t>
      </w:r>
      <w:r>
        <w:rPr>
          <w:szCs w:val="28"/>
        </w:rPr>
        <w:t xml:space="preserve"> </w:t>
      </w:r>
      <w:r w:rsidRPr="00AA7BFC">
        <w:rPr>
          <w:szCs w:val="28"/>
        </w:rPr>
        <w:t>к Положению</w:t>
      </w:r>
      <w:r>
        <w:rPr>
          <w:szCs w:val="28"/>
        </w:rPr>
        <w:t xml:space="preserve"> изложить в следующей редакции: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786"/>
        <w:gridCol w:w="4820"/>
      </w:tblGrid>
      <w:tr w:rsidR="00586AA7" w:rsidRPr="00053608" w:rsidTr="004966B5">
        <w:tc>
          <w:tcPr>
            <w:tcW w:w="4786" w:type="dxa"/>
            <w:shd w:val="clear" w:color="auto" w:fill="auto"/>
          </w:tcPr>
          <w:p w:rsidR="00586AA7" w:rsidRPr="00053608" w:rsidRDefault="00586AA7" w:rsidP="004966B5">
            <w:pPr>
              <w:jc w:val="center"/>
              <w:rPr>
                <w:sz w:val="18"/>
              </w:rPr>
            </w:pPr>
          </w:p>
          <w:p w:rsidR="00586AA7" w:rsidRPr="00053608" w:rsidRDefault="00586AA7" w:rsidP="004966B5">
            <w:pPr>
              <w:jc w:val="center"/>
              <w:rPr>
                <w:sz w:val="18"/>
              </w:rPr>
            </w:pPr>
          </w:p>
          <w:p w:rsidR="00586AA7" w:rsidRPr="00053608" w:rsidRDefault="00586AA7" w:rsidP="004966B5">
            <w:pPr>
              <w:jc w:val="center"/>
              <w:rPr>
                <w:sz w:val="18"/>
              </w:rPr>
            </w:pPr>
          </w:p>
          <w:p w:rsidR="00586AA7" w:rsidRPr="00053608" w:rsidRDefault="00586AA7" w:rsidP="004966B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586AA7" w:rsidRPr="00AA7BFC" w:rsidRDefault="00586AA7" w:rsidP="004966B5">
            <w:pPr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AA7BFC">
              <w:rPr>
                <w:szCs w:val="28"/>
              </w:rPr>
              <w:t>Приложение 1</w:t>
            </w:r>
          </w:p>
          <w:p w:rsidR="00586AA7" w:rsidRPr="00053608" w:rsidRDefault="00586AA7" w:rsidP="004966B5">
            <w:pPr>
              <w:rPr>
                <w:sz w:val="24"/>
                <w:szCs w:val="24"/>
              </w:rPr>
            </w:pPr>
            <w:r w:rsidRPr="00AA7BFC">
              <w:rPr>
                <w:szCs w:val="28"/>
              </w:rPr>
              <w:t>к Положению</w:t>
            </w:r>
            <w:r>
              <w:rPr>
                <w:szCs w:val="28"/>
              </w:rPr>
              <w:t xml:space="preserve"> о порядке пред</w:t>
            </w:r>
            <w:r w:rsidRPr="00AA7BFC">
              <w:rPr>
                <w:szCs w:val="28"/>
              </w:rPr>
              <w:t>ставления и рассмотрения обращения гражданина, замеща</w:t>
            </w:r>
            <w:r>
              <w:rPr>
                <w:szCs w:val="28"/>
              </w:rPr>
              <w:t>вш</w:t>
            </w:r>
            <w:r w:rsidRPr="00AA7BFC">
              <w:rPr>
                <w:szCs w:val="28"/>
              </w:rPr>
              <w:t xml:space="preserve">его в аппарате Законодательного Собрания Приморского края должность государственной </w:t>
            </w:r>
            <w:r>
              <w:rPr>
                <w:szCs w:val="28"/>
              </w:rPr>
              <w:t xml:space="preserve">гражданской </w:t>
            </w:r>
            <w:r w:rsidRPr="00AA7BFC">
              <w:rPr>
                <w:szCs w:val="28"/>
              </w:rPr>
              <w:t>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</w:t>
            </w:r>
          </w:p>
        </w:tc>
      </w:tr>
    </w:tbl>
    <w:p w:rsidR="00586AA7" w:rsidRDefault="00586AA7" w:rsidP="00586AA7">
      <w:pPr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586AA7" w:rsidRPr="005845EB" w:rsidTr="004966B5">
        <w:tc>
          <w:tcPr>
            <w:tcW w:w="4785" w:type="dxa"/>
          </w:tcPr>
          <w:p w:rsidR="00586AA7" w:rsidRPr="005845EB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4786" w:type="dxa"/>
          </w:tcPr>
          <w:p w:rsidR="00586AA7" w:rsidRPr="003B0667" w:rsidRDefault="00586AA7" w:rsidP="004966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B0667">
              <w:rPr>
                <w:rFonts w:ascii="Times New Roman" w:hAnsi="Times New Roman" w:cs="Times New Roman"/>
                <w:sz w:val="24"/>
                <w:szCs w:val="24"/>
              </w:rPr>
              <w:t>В подразделение аппарата Законодательного Собрания Приморского края по вопросам государственной службы и кадров (должностному лицу подразделения аппарата Законодательного Собрания Приморского края по вопросам</w:t>
            </w:r>
          </w:p>
          <w:p w:rsidR="00586AA7" w:rsidRPr="003B0667" w:rsidRDefault="00586AA7" w:rsidP="004966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B0667">
              <w:rPr>
                <w:rFonts w:ascii="Times New Roman" w:hAnsi="Times New Roman" w:cs="Times New Roman"/>
                <w:sz w:val="24"/>
                <w:szCs w:val="24"/>
              </w:rPr>
              <w:t>государственной службы и кадров, ответственному за работу по профилактике коррупционных и иных правонарушений)</w:t>
            </w:r>
          </w:p>
        </w:tc>
      </w:tr>
    </w:tbl>
    <w:p w:rsidR="00586AA7" w:rsidRPr="00626502" w:rsidRDefault="00586AA7" w:rsidP="00586AA7">
      <w:pPr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6"/>
        <w:gridCol w:w="441"/>
        <w:gridCol w:w="4353"/>
      </w:tblGrid>
      <w:tr w:rsidR="00586AA7" w:rsidRPr="005845EB" w:rsidTr="004966B5">
        <w:tc>
          <w:tcPr>
            <w:tcW w:w="4786" w:type="dxa"/>
          </w:tcPr>
          <w:p w:rsidR="00586AA7" w:rsidRPr="005845EB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425" w:type="dxa"/>
          </w:tcPr>
          <w:p w:rsidR="00586AA7" w:rsidRPr="005845EB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845EB">
              <w:rPr>
                <w:rFonts w:eastAsia="Calibri"/>
                <w:sz w:val="24"/>
                <w:szCs w:val="24"/>
              </w:rPr>
              <w:t>от</w:t>
            </w: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586AA7" w:rsidRPr="005845EB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</w:tc>
      </w:tr>
      <w:tr w:rsidR="00586AA7" w:rsidRPr="005845EB" w:rsidTr="004966B5">
        <w:tc>
          <w:tcPr>
            <w:tcW w:w="4786" w:type="dxa"/>
          </w:tcPr>
          <w:p w:rsidR="00586AA7" w:rsidRPr="005845EB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425" w:type="dxa"/>
          </w:tcPr>
          <w:p w:rsidR="00586AA7" w:rsidRPr="005845EB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4360" w:type="dxa"/>
            <w:tcBorders>
              <w:top w:val="single" w:sz="4" w:space="0" w:color="auto"/>
            </w:tcBorders>
          </w:tcPr>
          <w:p w:rsidR="00586AA7" w:rsidRPr="005845EB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5845EB">
              <w:rPr>
                <w:rFonts w:eastAsia="Calibri"/>
                <w:sz w:val="20"/>
              </w:rPr>
              <w:t>(Ф.И.О., адрес места жительства, телефон)</w:t>
            </w:r>
          </w:p>
        </w:tc>
      </w:tr>
    </w:tbl>
    <w:p w:rsidR="00586AA7" w:rsidRPr="005845EB" w:rsidRDefault="00586AA7" w:rsidP="00586AA7">
      <w:pPr>
        <w:jc w:val="center"/>
        <w:rPr>
          <w:szCs w:val="28"/>
        </w:rPr>
      </w:pPr>
    </w:p>
    <w:p w:rsidR="00586AA7" w:rsidRPr="005845EB" w:rsidRDefault="00586AA7" w:rsidP="00586A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45EB">
        <w:rPr>
          <w:rFonts w:ascii="Times New Roman" w:hAnsi="Times New Roman" w:cs="Times New Roman"/>
          <w:sz w:val="28"/>
          <w:szCs w:val="28"/>
        </w:rPr>
        <w:t>Обращение</w:t>
      </w:r>
    </w:p>
    <w:p w:rsidR="00586AA7" w:rsidRPr="005845EB" w:rsidRDefault="00586AA7" w:rsidP="00586A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45EB">
        <w:rPr>
          <w:rFonts w:ascii="Times New Roman" w:hAnsi="Times New Roman" w:cs="Times New Roman"/>
          <w:sz w:val="28"/>
          <w:szCs w:val="28"/>
        </w:rPr>
        <w:t>о даче согласия на замещение на условиях трудового договора</w:t>
      </w:r>
    </w:p>
    <w:p w:rsidR="00586AA7" w:rsidRPr="005845EB" w:rsidRDefault="00586AA7" w:rsidP="00586A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45EB">
        <w:rPr>
          <w:rFonts w:ascii="Times New Roman" w:hAnsi="Times New Roman" w:cs="Times New Roman"/>
          <w:sz w:val="28"/>
          <w:szCs w:val="28"/>
        </w:rPr>
        <w:t>должности в организации и (или) на выполнение в данной организации</w:t>
      </w:r>
    </w:p>
    <w:p w:rsidR="00586AA7" w:rsidRPr="005845EB" w:rsidRDefault="00586AA7" w:rsidP="00586A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45EB">
        <w:rPr>
          <w:rFonts w:ascii="Times New Roman" w:hAnsi="Times New Roman" w:cs="Times New Roman"/>
          <w:sz w:val="28"/>
          <w:szCs w:val="28"/>
        </w:rPr>
        <w:t xml:space="preserve"> работ (оказание данной организации услуг) на условиях </w:t>
      </w:r>
    </w:p>
    <w:p w:rsidR="00586AA7" w:rsidRPr="005845EB" w:rsidRDefault="00586AA7" w:rsidP="00586A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45EB">
        <w:rPr>
          <w:rFonts w:ascii="Times New Roman" w:hAnsi="Times New Roman" w:cs="Times New Roman"/>
          <w:sz w:val="28"/>
          <w:szCs w:val="28"/>
        </w:rPr>
        <w:t>гражданско-правового договора</w:t>
      </w:r>
    </w:p>
    <w:p w:rsidR="00586AA7" w:rsidRPr="005845EB" w:rsidRDefault="00586AA7" w:rsidP="00586AA7">
      <w:pPr>
        <w:jc w:val="center"/>
        <w:rPr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425"/>
        <w:gridCol w:w="142"/>
        <w:gridCol w:w="283"/>
        <w:gridCol w:w="425"/>
        <w:gridCol w:w="4253"/>
        <w:gridCol w:w="1276"/>
        <w:gridCol w:w="425"/>
        <w:gridCol w:w="425"/>
        <w:gridCol w:w="284"/>
        <w:gridCol w:w="708"/>
        <w:gridCol w:w="142"/>
        <w:gridCol w:w="284"/>
      </w:tblGrid>
      <w:tr w:rsidR="00586AA7" w:rsidRPr="005845EB" w:rsidTr="004966B5">
        <w:tc>
          <w:tcPr>
            <w:tcW w:w="959" w:type="dxa"/>
            <w:gridSpan w:val="3"/>
          </w:tcPr>
          <w:p w:rsidR="00586AA7" w:rsidRPr="003145FF" w:rsidRDefault="00586AA7" w:rsidP="004966B5">
            <w:pPr>
              <w:tabs>
                <w:tab w:val="left" w:pos="810"/>
              </w:tabs>
              <w:autoSpaceDE w:val="0"/>
              <w:autoSpaceDN w:val="0"/>
              <w:adjustRightInd w:val="0"/>
              <w:ind w:right="-108"/>
              <w:jc w:val="right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Я,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gridSpan w:val="6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, замещающий(ая)</w:t>
            </w:r>
          </w:p>
        </w:tc>
      </w:tr>
      <w:tr w:rsidR="00586AA7" w:rsidRPr="005845EB" w:rsidTr="004966B5">
        <w:tc>
          <w:tcPr>
            <w:tcW w:w="959" w:type="dxa"/>
            <w:gridSpan w:val="3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3145FF">
              <w:rPr>
                <w:rFonts w:eastAsia="Calibri"/>
                <w:sz w:val="20"/>
              </w:rPr>
              <w:t>(Ф.И.О., дата рождения)</w:t>
            </w:r>
          </w:p>
        </w:tc>
        <w:tc>
          <w:tcPr>
            <w:tcW w:w="2268" w:type="dxa"/>
            <w:gridSpan w:val="6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9606" w:type="dxa"/>
            <w:gridSpan w:val="1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(замещавший</w:t>
            </w:r>
            <w:r>
              <w:rPr>
                <w:rFonts w:eastAsia="Calibri"/>
                <w:sz w:val="24"/>
                <w:szCs w:val="24"/>
              </w:rPr>
              <w:t>(ая)</w:t>
            </w:r>
            <w:r w:rsidRPr="003145FF">
              <w:rPr>
                <w:rFonts w:eastAsia="Calibri"/>
                <w:sz w:val="24"/>
                <w:szCs w:val="24"/>
              </w:rPr>
              <w:t xml:space="preserve"> должность (должности) в течение последних двух лет до дня увольнения с государственной гражданской службы</w:t>
            </w:r>
          </w:p>
        </w:tc>
      </w:tr>
      <w:tr w:rsidR="00586AA7" w:rsidRPr="005845EB" w:rsidTr="004966B5">
        <w:tc>
          <w:tcPr>
            <w:tcW w:w="9606" w:type="dxa"/>
            <w:gridSpan w:val="14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9606" w:type="dxa"/>
            <w:gridSpan w:val="14"/>
            <w:tcBorders>
              <w:bottom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3145FF">
              <w:rPr>
                <w:rFonts w:eastAsia="Calibri"/>
                <w:sz w:val="20"/>
              </w:rPr>
              <w:t>(наименование должности (должностей) с указанием структурного подразделения</w:t>
            </w:r>
          </w:p>
          <w:p w:rsidR="00586AA7" w:rsidRPr="00665F3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9606" w:type="dxa"/>
            <w:gridSpan w:val="14"/>
            <w:tcBorders>
              <w:top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3145FF">
              <w:rPr>
                <w:rFonts w:eastAsia="Calibri"/>
                <w:sz w:val="20"/>
              </w:rPr>
              <w:t>аппарата Законодательного Собрания Приморского края)</w:t>
            </w:r>
          </w:p>
        </w:tc>
      </w:tr>
      <w:tr w:rsidR="00586AA7" w:rsidRPr="005845EB" w:rsidTr="004966B5">
        <w:tc>
          <w:tcPr>
            <w:tcW w:w="9606" w:type="dxa"/>
            <w:gridSpan w:val="1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7763" w:type="dxa"/>
            <w:gridSpan w:val="9"/>
          </w:tcPr>
          <w:p w:rsidR="00586AA7" w:rsidRPr="00685509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увольняюсь (был(а) уволен(а) с государственной гражданской службы</w:t>
            </w:r>
            <w:r>
              <w:rPr>
                <w:rFonts w:eastAsia="Calibri"/>
                <w:sz w:val="24"/>
                <w:szCs w:val="24"/>
              </w:rPr>
              <w:t xml:space="preserve">   "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" w:type="dxa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534" w:type="dxa"/>
            <w:gridSpan w:val="2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г.</w:t>
            </w:r>
          </w:p>
        </w:tc>
        <w:tc>
          <w:tcPr>
            <w:tcW w:w="8222" w:type="dxa"/>
            <w:gridSpan w:val="9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534" w:type="dxa"/>
            <w:gridSpan w:val="2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2" w:type="dxa"/>
            <w:gridSpan w:val="9"/>
          </w:tcPr>
          <w:p w:rsidR="00586AA7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017E49" w:rsidRPr="003145FF" w:rsidRDefault="00017E49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86AA7" w:rsidRPr="005845EB" w:rsidTr="004966B5">
        <w:tc>
          <w:tcPr>
            <w:tcW w:w="9606" w:type="dxa"/>
            <w:gridSpan w:val="14"/>
          </w:tcPr>
          <w:p w:rsidR="00586AA7" w:rsidRDefault="00586AA7" w:rsidP="004966B5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lastRenderedPageBreak/>
              <w:t>Во время замещения должности (должностей) государственной гражданской службы я исполняю (исполнял) следующие должностные (служебные) обязанности:</w:t>
            </w:r>
          </w:p>
          <w:p w:rsidR="00586AA7" w:rsidRPr="003145FF" w:rsidRDefault="00586AA7" w:rsidP="004966B5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1101" w:type="dxa"/>
            <w:gridSpan w:val="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1)</w:t>
            </w:r>
          </w:p>
        </w:tc>
        <w:tc>
          <w:tcPr>
            <w:tcW w:w="8221" w:type="dxa"/>
            <w:gridSpan w:val="9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" w:type="dxa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;</w:t>
            </w:r>
          </w:p>
        </w:tc>
      </w:tr>
      <w:tr w:rsidR="00586AA7" w:rsidRPr="005845EB" w:rsidTr="004966B5">
        <w:tc>
          <w:tcPr>
            <w:tcW w:w="1101" w:type="dxa"/>
            <w:gridSpan w:val="4"/>
          </w:tcPr>
          <w:p w:rsidR="00586AA7" w:rsidRDefault="00586AA7" w:rsidP="004966B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</w:p>
          <w:p w:rsidR="00586AA7" w:rsidRPr="003145FF" w:rsidRDefault="00586AA7" w:rsidP="004966B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2)</w:t>
            </w:r>
          </w:p>
        </w:tc>
        <w:tc>
          <w:tcPr>
            <w:tcW w:w="822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DB5C69">
              <w:rPr>
                <w:rFonts w:eastAsia="Calibri"/>
                <w:sz w:val="20"/>
              </w:rPr>
              <w:t>(указать, какие)</w:t>
            </w:r>
          </w:p>
          <w:p w:rsidR="00586AA7" w:rsidRPr="00DB5C69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" w:type="dxa"/>
          </w:tcPr>
          <w:p w:rsidR="00586AA7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586AA7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586AA7" w:rsidRPr="005845EB" w:rsidTr="004966B5">
        <w:tc>
          <w:tcPr>
            <w:tcW w:w="9606" w:type="dxa"/>
            <w:gridSpan w:val="1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В мои должностные (служебные) обязанности входят (входили) следующие функции по государственному управлению в отношении организации:</w:t>
            </w:r>
          </w:p>
        </w:tc>
      </w:tr>
      <w:tr w:rsidR="00586AA7" w:rsidRPr="005845EB" w:rsidTr="004966B5">
        <w:tc>
          <w:tcPr>
            <w:tcW w:w="1101" w:type="dxa"/>
            <w:gridSpan w:val="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1)</w:t>
            </w:r>
          </w:p>
        </w:tc>
        <w:tc>
          <w:tcPr>
            <w:tcW w:w="8221" w:type="dxa"/>
            <w:gridSpan w:val="9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" w:type="dxa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;</w:t>
            </w:r>
          </w:p>
        </w:tc>
      </w:tr>
      <w:tr w:rsidR="00586AA7" w:rsidRPr="005845EB" w:rsidTr="004966B5">
        <w:trPr>
          <w:trHeight w:val="371"/>
        </w:trPr>
        <w:tc>
          <w:tcPr>
            <w:tcW w:w="1101" w:type="dxa"/>
            <w:gridSpan w:val="4"/>
          </w:tcPr>
          <w:p w:rsidR="00586AA7" w:rsidRDefault="00586AA7" w:rsidP="004966B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</w:p>
          <w:p w:rsidR="00586AA7" w:rsidRDefault="00586AA7" w:rsidP="004966B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</w:rPr>
            </w:pPr>
            <w:r w:rsidRPr="003145FF">
              <w:rPr>
                <w:rFonts w:eastAsia="Calibri"/>
                <w:sz w:val="24"/>
                <w:szCs w:val="24"/>
              </w:rPr>
              <w:t>2)</w:t>
            </w:r>
          </w:p>
        </w:tc>
        <w:tc>
          <w:tcPr>
            <w:tcW w:w="822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E85AE2">
              <w:rPr>
                <w:rFonts w:eastAsia="Calibri"/>
                <w:sz w:val="20"/>
              </w:rPr>
              <w:t>(указать, какие)</w:t>
            </w:r>
          </w:p>
          <w:p w:rsidR="00586AA7" w:rsidRPr="007C474D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" w:type="dxa"/>
          </w:tcPr>
          <w:p w:rsidR="00586AA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586AA7" w:rsidRPr="007C474D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586AA7" w:rsidRPr="005845EB" w:rsidTr="004966B5">
        <w:tc>
          <w:tcPr>
            <w:tcW w:w="9606" w:type="dxa"/>
            <w:gridSpan w:val="1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c>
          <w:tcPr>
            <w:tcW w:w="9606" w:type="dxa"/>
            <w:gridSpan w:val="1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В дальнейшем планирую замещать должность на условиях трудового договора (выполнять работы, оказывать услуги на условиях гражданско-правового договора)</w:t>
            </w:r>
          </w:p>
        </w:tc>
      </w:tr>
      <w:tr w:rsidR="00586AA7" w:rsidRPr="005845EB" w:rsidTr="004966B5">
        <w:tc>
          <w:tcPr>
            <w:tcW w:w="9606" w:type="dxa"/>
            <w:gridSpan w:val="14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rPr>
          <w:trHeight w:val="527"/>
        </w:trPr>
        <w:tc>
          <w:tcPr>
            <w:tcW w:w="9606" w:type="dxa"/>
            <w:gridSpan w:val="14"/>
            <w:tcBorders>
              <w:top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BB7D77">
              <w:rPr>
                <w:rFonts w:eastAsia="Calibri"/>
                <w:sz w:val="20"/>
              </w:rPr>
              <w:t>(наименование должности</w:t>
            </w:r>
            <w:r>
              <w:rPr>
                <w:rFonts w:eastAsia="Calibri"/>
                <w:sz w:val="20"/>
              </w:rPr>
              <w:t xml:space="preserve"> </w:t>
            </w:r>
            <w:r w:rsidRPr="00BB7D77">
              <w:rPr>
                <w:rFonts w:eastAsia="Calibri"/>
                <w:sz w:val="20"/>
              </w:rPr>
              <w:t>/</w:t>
            </w:r>
            <w:r>
              <w:rPr>
                <w:rFonts w:eastAsia="Calibri"/>
                <w:sz w:val="20"/>
              </w:rPr>
              <w:t xml:space="preserve"> </w:t>
            </w:r>
            <w:r w:rsidRPr="00BB7D77">
              <w:rPr>
                <w:rFonts w:eastAsia="Calibri"/>
                <w:sz w:val="20"/>
              </w:rPr>
              <w:t xml:space="preserve">вид работ, услуг; вид и срок действия договора; сумма оплаты за выполнение </w:t>
            </w:r>
          </w:p>
          <w:p w:rsidR="00586AA7" w:rsidRPr="00BB7D7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rPr>
          <w:trHeight w:val="265"/>
        </w:trPr>
        <w:tc>
          <w:tcPr>
            <w:tcW w:w="392" w:type="dxa"/>
            <w:tcBorders>
              <w:top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в</w:t>
            </w:r>
          </w:p>
        </w:tc>
        <w:tc>
          <w:tcPr>
            <w:tcW w:w="893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BB7D77">
              <w:rPr>
                <w:rFonts w:eastAsia="Calibri"/>
                <w:sz w:val="20"/>
              </w:rPr>
              <w:t>(оказание) по гражданско-правовому договору работ (услуг)</w:t>
            </w:r>
          </w:p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BB7D7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BB7D77">
              <w:rPr>
                <w:rFonts w:eastAsia="Calibri"/>
                <w:sz w:val="20"/>
              </w:rPr>
              <w:t>(наименование организации, юридический адрес, телефон, характер деятельности организации)</w:t>
            </w: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1A4788" w:rsidRDefault="00586AA7" w:rsidP="004966B5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 xml:space="preserve">В соответствии со статьей 12 Федерального закона "О противодействии коррупции" прошу дать мне согласие на замещение должности </w:t>
            </w:r>
            <w:r>
              <w:rPr>
                <w:rFonts w:eastAsia="Calibri"/>
                <w:sz w:val="24"/>
                <w:szCs w:val="24"/>
              </w:rPr>
              <w:t>на</w:t>
            </w:r>
            <w:r w:rsidRPr="003145FF">
              <w:rPr>
                <w:rFonts w:eastAsia="Calibri"/>
                <w:sz w:val="24"/>
                <w:szCs w:val="24"/>
              </w:rPr>
              <w:t xml:space="preserve"> условиях трудового договора (выполнение работ, оказание услуг на условиях гражданско-правового договора) в</w:t>
            </w:r>
            <w:r>
              <w:rPr>
                <w:rFonts w:eastAsia="Calibri"/>
                <w:sz w:val="24"/>
                <w:szCs w:val="24"/>
              </w:rPr>
              <w:t>_______</w:t>
            </w:r>
          </w:p>
        </w:tc>
      </w:tr>
      <w:tr w:rsidR="00586AA7" w:rsidRPr="005845EB" w:rsidTr="004966B5">
        <w:trPr>
          <w:trHeight w:val="265"/>
        </w:trPr>
        <w:tc>
          <w:tcPr>
            <w:tcW w:w="9322" w:type="dxa"/>
            <w:gridSpan w:val="13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4" w:type="dxa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586AA7" w:rsidRPr="005845EB" w:rsidTr="004966B5">
        <w:trPr>
          <w:trHeight w:val="265"/>
        </w:trPr>
        <w:tc>
          <w:tcPr>
            <w:tcW w:w="9322" w:type="dxa"/>
            <w:gridSpan w:val="13"/>
            <w:tcBorders>
              <w:top w:val="single" w:sz="4" w:space="0" w:color="auto"/>
            </w:tcBorders>
          </w:tcPr>
          <w:p w:rsidR="00586AA7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440FBC">
              <w:rPr>
                <w:rFonts w:eastAsia="Calibri"/>
                <w:sz w:val="20"/>
              </w:rPr>
              <w:t>(наименование организации)</w:t>
            </w:r>
          </w:p>
          <w:p w:rsidR="00586AA7" w:rsidRPr="00440FBC" w:rsidRDefault="00586AA7" w:rsidP="004966B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4" w:type="dxa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3145FF" w:rsidRDefault="00586AA7" w:rsidP="004966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Приложение: 1)копия трудовой книжки;</w:t>
            </w: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1418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2)копии должностных регламентов по замещаемым должностям в течение последних двух лет до дня увольнения с государственной гражданской службы;</w:t>
            </w: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1418"/>
              <w:jc w:val="both"/>
              <w:rPr>
                <w:rFonts w:eastAsia="Calibri"/>
                <w:sz w:val="24"/>
                <w:szCs w:val="24"/>
              </w:rPr>
            </w:pPr>
            <w:r w:rsidRPr="003145FF">
              <w:rPr>
                <w:rFonts w:eastAsia="Calibri"/>
                <w:sz w:val="24"/>
                <w:szCs w:val="24"/>
              </w:rPr>
              <w:t>3)проект трудового договора (проект гражданско-правового договора).</w:t>
            </w: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rPr>
          <w:trHeight w:val="265"/>
        </w:trPr>
        <w:tc>
          <w:tcPr>
            <w:tcW w:w="9606" w:type="dxa"/>
            <w:gridSpan w:val="14"/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86AA7" w:rsidRPr="005845EB" w:rsidTr="004966B5">
        <w:trPr>
          <w:trHeight w:val="265"/>
        </w:trPr>
        <w:tc>
          <w:tcPr>
            <w:tcW w:w="1809" w:type="dxa"/>
            <w:gridSpan w:val="6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3" w:type="dxa"/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18" w:type="dxa"/>
            <w:gridSpan w:val="5"/>
            <w:tcBorders>
              <w:bottom w:val="single" w:sz="4" w:space="0" w:color="auto"/>
            </w:tcBorders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6" w:type="dxa"/>
            <w:gridSpan w:val="2"/>
          </w:tcPr>
          <w:p w:rsidR="00586AA7" w:rsidRPr="003145FF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".</w:t>
            </w:r>
          </w:p>
        </w:tc>
      </w:tr>
      <w:tr w:rsidR="00586AA7" w:rsidRPr="005845EB" w:rsidTr="004966B5">
        <w:trPr>
          <w:trHeight w:val="265"/>
        </w:trPr>
        <w:tc>
          <w:tcPr>
            <w:tcW w:w="1809" w:type="dxa"/>
            <w:gridSpan w:val="6"/>
            <w:tcBorders>
              <w:top w:val="single" w:sz="4" w:space="0" w:color="auto"/>
            </w:tcBorders>
          </w:tcPr>
          <w:p w:rsidR="00586AA7" w:rsidRPr="004417F6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eastAsia="Calibri"/>
              </w:rPr>
            </w:pPr>
            <w:r w:rsidRPr="004417F6">
              <w:rPr>
                <w:rFonts w:eastAsia="Calibri"/>
              </w:rPr>
              <w:t>(дата)</w:t>
            </w:r>
          </w:p>
        </w:tc>
        <w:tc>
          <w:tcPr>
            <w:tcW w:w="4253" w:type="dxa"/>
          </w:tcPr>
          <w:p w:rsidR="00586AA7" w:rsidRPr="004417F6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eastAsia="Calibri"/>
              </w:rPr>
            </w:pPr>
          </w:p>
        </w:tc>
        <w:tc>
          <w:tcPr>
            <w:tcW w:w="3118" w:type="dxa"/>
            <w:gridSpan w:val="5"/>
          </w:tcPr>
          <w:p w:rsidR="00586AA7" w:rsidRPr="004417F6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eastAsia="Calibri"/>
              </w:rPr>
            </w:pPr>
            <w:r w:rsidRPr="004417F6">
              <w:rPr>
                <w:rFonts w:eastAsia="Calibri"/>
              </w:rPr>
              <w:t>(подпись, фамилия и инициалы)</w:t>
            </w:r>
          </w:p>
        </w:tc>
        <w:tc>
          <w:tcPr>
            <w:tcW w:w="426" w:type="dxa"/>
            <w:gridSpan w:val="2"/>
          </w:tcPr>
          <w:p w:rsidR="00586AA7" w:rsidRPr="004417F6" w:rsidRDefault="00586AA7" w:rsidP="004966B5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eastAsia="Calibri"/>
              </w:rPr>
            </w:pPr>
          </w:p>
        </w:tc>
      </w:tr>
    </w:tbl>
    <w:p w:rsidR="00586AA7" w:rsidRPr="005845EB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86AA7" w:rsidRPr="005845EB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5845EB">
        <w:rPr>
          <w:szCs w:val="28"/>
        </w:rPr>
        <w:t>2.Настоящее постановление вступает в силу со дня его принятия.</w:t>
      </w:r>
    </w:p>
    <w:p w:rsidR="00586AA7" w:rsidRPr="005845EB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86AA7" w:rsidRPr="005845EB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86AA7" w:rsidRPr="005845EB" w:rsidRDefault="00586AA7" w:rsidP="00586AA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86AA7" w:rsidRPr="005845EB" w:rsidRDefault="00586AA7" w:rsidP="00586AA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845EB">
        <w:rPr>
          <w:szCs w:val="28"/>
        </w:rPr>
        <w:t>Председатель</w:t>
      </w:r>
    </w:p>
    <w:p w:rsidR="00586AA7" w:rsidRPr="005845EB" w:rsidRDefault="00586AA7" w:rsidP="00586AA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845EB">
        <w:rPr>
          <w:szCs w:val="28"/>
        </w:rPr>
        <w:t>Законодательного Собрания</w:t>
      </w:r>
      <w:r w:rsidRPr="005845EB">
        <w:rPr>
          <w:szCs w:val="28"/>
        </w:rPr>
        <w:tab/>
      </w:r>
      <w:r w:rsidRPr="005845EB">
        <w:rPr>
          <w:szCs w:val="28"/>
        </w:rPr>
        <w:tab/>
      </w:r>
      <w:r w:rsidRPr="005845EB">
        <w:rPr>
          <w:szCs w:val="28"/>
        </w:rPr>
        <w:tab/>
      </w:r>
      <w:r w:rsidRPr="005845EB">
        <w:rPr>
          <w:szCs w:val="28"/>
        </w:rPr>
        <w:tab/>
      </w:r>
      <w:r w:rsidRPr="005845EB">
        <w:rPr>
          <w:szCs w:val="28"/>
        </w:rPr>
        <w:tab/>
      </w:r>
      <w:r w:rsidRPr="005845EB"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86AA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61B" w:rsidRDefault="00C6561B">
      <w:r>
        <w:separator/>
      </w:r>
    </w:p>
  </w:endnote>
  <w:endnote w:type="continuationSeparator" w:id="0">
    <w:p w:rsidR="00C6561B" w:rsidRDefault="00C6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61B" w:rsidRDefault="00C6561B">
      <w:r>
        <w:separator/>
      </w:r>
    </w:p>
  </w:footnote>
  <w:footnote w:type="continuationSeparator" w:id="0">
    <w:p w:rsidR="00C6561B" w:rsidRDefault="00C65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AA7" w:rsidRDefault="00586AA7" w:rsidP="00586AA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17E49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AA7"/>
    <w:rsid w:val="00017E4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6AA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1EA0"/>
    <w:rsid w:val="009959AC"/>
    <w:rsid w:val="009C06BA"/>
    <w:rsid w:val="00A13794"/>
    <w:rsid w:val="00A26C60"/>
    <w:rsid w:val="00A93332"/>
    <w:rsid w:val="00AE5EE6"/>
    <w:rsid w:val="00BA58C7"/>
    <w:rsid w:val="00C20E8F"/>
    <w:rsid w:val="00C6561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86AA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86AA7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7">
    <w:name w:val="List Paragraph"/>
    <w:basedOn w:val="a"/>
    <w:uiPriority w:val="34"/>
    <w:qFormat/>
    <w:rsid w:val="00586AA7"/>
    <w:pPr>
      <w:ind w:left="720"/>
      <w:contextualSpacing/>
    </w:pPr>
    <w:rPr>
      <w:sz w:val="20"/>
    </w:rPr>
  </w:style>
  <w:style w:type="character" w:customStyle="1" w:styleId="a4">
    <w:name w:val="Верхний колонтитул Знак"/>
    <w:link w:val="a3"/>
    <w:uiPriority w:val="99"/>
    <w:rsid w:val="00586AA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4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2014-07-31T00:10:00Z</cp:lastPrinted>
  <dcterms:created xsi:type="dcterms:W3CDTF">2014-07-31T00:07:00Z</dcterms:created>
  <dcterms:modified xsi:type="dcterms:W3CDTF">2014-07-31T02:59:00Z</dcterms:modified>
</cp:coreProperties>
</file>