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101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43AC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43AC3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43AC3">
              <w:rPr>
                <w:szCs w:val="28"/>
              </w:rPr>
              <w:t>1455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43AC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43AC3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>
              <w:t xml:space="preserve">"О внесении изменения в статью 4.6 Закона Приморского края "Об </w:t>
            </w:r>
            <w:proofErr w:type="gramStart"/>
            <w:r>
              <w:t>административных</w:t>
            </w:r>
            <w:proofErr w:type="gramEnd"/>
            <w:r>
              <w:t xml:space="preserve"> </w:t>
            </w:r>
            <w:proofErr w:type="spellStart"/>
            <w:r>
              <w:t>правонаруше</w:t>
            </w:r>
            <w:r>
              <w:t>-</w:t>
            </w:r>
            <w:r>
              <w:t>ниях</w:t>
            </w:r>
            <w:proofErr w:type="spellEnd"/>
            <w:r>
              <w:t xml:space="preserve"> в Приморском крае"</w:t>
            </w:r>
          </w:p>
          <w:p w:rsidR="000B3FB2" w:rsidRPr="00A43AC3" w:rsidRDefault="000B3FB2" w:rsidP="0094344A">
            <w:pPr>
              <w:ind w:left="-108"/>
              <w:jc w:val="both"/>
            </w:pPr>
          </w:p>
        </w:tc>
      </w:tr>
    </w:tbl>
    <w:p w:rsidR="00A43AC3" w:rsidRPr="00F2794F" w:rsidRDefault="00A43AC3" w:rsidP="00A43A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43AC3" w:rsidRPr="00F2794F" w:rsidRDefault="00A43AC3" w:rsidP="00A43A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AC3" w:rsidRPr="00F2794F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43AC3" w:rsidRPr="00F2794F" w:rsidRDefault="00A43AC3" w:rsidP="00A43AC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AC3" w:rsidRDefault="00A43AC3" w:rsidP="00A43AC3">
      <w:pPr>
        <w:autoSpaceDE w:val="0"/>
        <w:autoSpaceDN w:val="0"/>
        <w:adjustRightInd w:val="0"/>
        <w:ind w:firstLine="709"/>
        <w:jc w:val="both"/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 xml:space="preserve">"О внесении изменения </w:t>
      </w:r>
      <w:r>
        <w:br/>
        <w:t>в статью 4.6 Закона Приморского края "Об административных правонарушениях в Приморском крае".</w:t>
      </w:r>
    </w:p>
    <w:p w:rsidR="00A43AC3" w:rsidRDefault="00A43AC3" w:rsidP="00A43A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43AC3" w:rsidRDefault="00A43AC3" w:rsidP="00A43AC3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A43AC3" w:rsidRDefault="00A43AC3" w:rsidP="00A43AC3">
      <w:pPr>
        <w:ind w:firstLine="709"/>
        <w:jc w:val="both"/>
        <w:rPr>
          <w:color w:val="000000"/>
        </w:rPr>
      </w:pPr>
    </w:p>
    <w:p w:rsidR="00A43AC3" w:rsidRDefault="00A43AC3" w:rsidP="00A43AC3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A43AC3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43AC3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3AC3" w:rsidRPr="00F2794F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3AC3" w:rsidRPr="00F2794F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43AC3" w:rsidRPr="00D964B6" w:rsidRDefault="00A43AC3" w:rsidP="00A43AC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7A3" w:rsidRDefault="009D07A3">
      <w:r>
        <w:separator/>
      </w:r>
    </w:p>
  </w:endnote>
  <w:endnote w:type="continuationSeparator" w:id="0">
    <w:p w:rsidR="009D07A3" w:rsidRDefault="009D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7A3" w:rsidRDefault="009D07A3">
      <w:r>
        <w:separator/>
      </w:r>
    </w:p>
  </w:footnote>
  <w:footnote w:type="continuationSeparator" w:id="0">
    <w:p w:rsidR="009D07A3" w:rsidRDefault="009D0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3AC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07A3"/>
    <w:rsid w:val="00A13794"/>
    <w:rsid w:val="00A26C60"/>
    <w:rsid w:val="00A43AC3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43AC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2014-07-30T21:37:00Z</cp:lastPrinted>
  <dcterms:created xsi:type="dcterms:W3CDTF">2014-07-30T21:36:00Z</dcterms:created>
  <dcterms:modified xsi:type="dcterms:W3CDTF">2014-07-30T21:37:00Z</dcterms:modified>
</cp:coreProperties>
</file>