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12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51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5148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5148">
              <w:rPr>
                <w:szCs w:val="28"/>
              </w:rPr>
              <w:t>1454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A5148" w:rsidRPr="00CA7E54" w:rsidRDefault="003A5148" w:rsidP="003A5148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изменения в статью 4.6 Закона Приморского края "Об административных правонарушениях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A5148" w:rsidRPr="00F2794F" w:rsidRDefault="003A5148" w:rsidP="003A514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A5148" w:rsidRPr="00F2794F" w:rsidRDefault="003A5148" w:rsidP="003A514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48" w:rsidRPr="00F2794F" w:rsidRDefault="003A5148" w:rsidP="003A514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A5148" w:rsidRPr="00F2794F" w:rsidRDefault="003A5148" w:rsidP="003A514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48" w:rsidRDefault="003A5148" w:rsidP="003A51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изменения в статью 4.6 Закона Приморского края "Об административных правонарушениях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3A5148" w:rsidRDefault="003A5148" w:rsidP="003A514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A5148" w:rsidRDefault="003A5148" w:rsidP="003A5148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A5148" w:rsidRDefault="003A5148" w:rsidP="003A5148">
      <w:pPr>
        <w:ind w:firstLine="709"/>
        <w:jc w:val="both"/>
        <w:rPr>
          <w:color w:val="000000"/>
        </w:rPr>
      </w:pPr>
    </w:p>
    <w:p w:rsidR="003A5148" w:rsidRDefault="003A5148" w:rsidP="003A5148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3A5148" w:rsidRDefault="003A5148" w:rsidP="003A514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A5148" w:rsidRDefault="003A5148" w:rsidP="003A514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A5148" w:rsidRPr="00F2794F" w:rsidRDefault="003A5148" w:rsidP="003A514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A5148" w:rsidRPr="00F2794F" w:rsidRDefault="003A5148" w:rsidP="003A514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A5148" w:rsidRPr="00D964B6" w:rsidRDefault="003A5148" w:rsidP="003A514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EF3" w:rsidRDefault="00021EF3">
      <w:r>
        <w:separator/>
      </w:r>
    </w:p>
  </w:endnote>
  <w:endnote w:type="continuationSeparator" w:id="0">
    <w:p w:rsidR="00021EF3" w:rsidRDefault="00021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EF3" w:rsidRDefault="00021EF3">
      <w:r>
        <w:separator/>
      </w:r>
    </w:p>
  </w:footnote>
  <w:footnote w:type="continuationSeparator" w:id="0">
    <w:p w:rsidR="00021EF3" w:rsidRDefault="00021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5148"/>
    <w:rsid w:val="00021EF3"/>
    <w:rsid w:val="00057575"/>
    <w:rsid w:val="000B3FB2"/>
    <w:rsid w:val="000D628E"/>
    <w:rsid w:val="000E5228"/>
    <w:rsid w:val="00123119"/>
    <w:rsid w:val="00155F7F"/>
    <w:rsid w:val="003325F4"/>
    <w:rsid w:val="00392E21"/>
    <w:rsid w:val="003A514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A514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2014-07-30T21:40:00Z</cp:lastPrinted>
  <dcterms:created xsi:type="dcterms:W3CDTF">2014-07-30T21:39:00Z</dcterms:created>
  <dcterms:modified xsi:type="dcterms:W3CDTF">2014-07-30T21:40:00Z</dcterms:modified>
</cp:coreProperties>
</file>