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38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3781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3781A">
              <w:rPr>
                <w:rFonts w:eastAsia="Calibri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3781A" w:rsidRPr="00C3781A">
              <w:rPr>
                <w:rFonts w:eastAsia="Calibri"/>
              </w:rPr>
              <w:t>1452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3781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3781A" w:rsidP="0094344A">
            <w:pPr>
              <w:ind w:left="-108"/>
              <w:jc w:val="both"/>
            </w:pPr>
            <w:r w:rsidRPr="00C3781A">
              <w:rPr>
                <w:rFonts w:eastAsia="Calibri"/>
                <w:szCs w:val="28"/>
              </w:rPr>
              <w:t>О внесении изменения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      </w:r>
          </w:p>
          <w:p w:rsidR="000B3FB2" w:rsidRPr="00C3781A" w:rsidRDefault="000B3FB2" w:rsidP="0094344A">
            <w:pPr>
              <w:ind w:left="-108"/>
              <w:jc w:val="both"/>
            </w:pPr>
          </w:p>
        </w:tc>
      </w:tr>
    </w:tbl>
    <w:p w:rsidR="00C3781A" w:rsidRPr="00C3781A" w:rsidRDefault="00C3781A" w:rsidP="00C3781A">
      <w:pPr>
        <w:ind w:firstLine="720"/>
        <w:rPr>
          <w:rFonts w:eastAsia="Calibri"/>
        </w:rPr>
      </w:pPr>
      <w:r w:rsidRPr="00C3781A">
        <w:rPr>
          <w:rFonts w:eastAsia="Calibri"/>
        </w:rPr>
        <w:t xml:space="preserve">Законодательное Собрание Приморского края </w:t>
      </w:r>
    </w:p>
    <w:p w:rsidR="00C3781A" w:rsidRPr="00C3781A" w:rsidRDefault="00C3781A" w:rsidP="00C3781A">
      <w:pPr>
        <w:rPr>
          <w:rFonts w:eastAsia="Calibri"/>
        </w:rPr>
      </w:pPr>
    </w:p>
    <w:p w:rsidR="00C3781A" w:rsidRPr="00C3781A" w:rsidRDefault="00C3781A" w:rsidP="00C3781A">
      <w:pPr>
        <w:rPr>
          <w:rFonts w:eastAsia="Calibri"/>
        </w:rPr>
      </w:pPr>
      <w:r w:rsidRPr="00C3781A">
        <w:rPr>
          <w:rFonts w:eastAsia="Calibri"/>
        </w:rPr>
        <w:t>ПОСТАНОВЛЯЕТ:</w:t>
      </w:r>
    </w:p>
    <w:p w:rsidR="00C3781A" w:rsidRPr="00C3781A" w:rsidRDefault="00C3781A" w:rsidP="00C3781A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</w:p>
    <w:p w:rsidR="00C3781A" w:rsidRPr="00C3781A" w:rsidRDefault="00C3781A" w:rsidP="00C3781A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proofErr w:type="gramStart"/>
      <w:r w:rsidRPr="00C3781A">
        <w:rPr>
          <w:rFonts w:eastAsia="Calibri"/>
          <w:szCs w:val="28"/>
        </w:rPr>
        <w:t>1.Внести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 (Ведомости Законодательного Собрания Приморского края, 2012, № 6, стр. 37, № 16, стр. 63, № 28, стр. 44; 2013, № 45, стр. 66) следующее изменение:</w:t>
      </w:r>
      <w:proofErr w:type="gramEnd"/>
    </w:p>
    <w:p w:rsidR="00C3781A" w:rsidRPr="00C3781A" w:rsidRDefault="00C3781A" w:rsidP="00C3781A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C3781A">
        <w:rPr>
          <w:rFonts w:eastAsia="Calibri"/>
          <w:szCs w:val="28"/>
        </w:rPr>
        <w:t>в</w:t>
      </w:r>
      <w:r w:rsidRPr="00C3781A">
        <w:rPr>
          <w:szCs w:val="28"/>
        </w:rPr>
        <w:t xml:space="preserve"> </w:t>
      </w:r>
      <w:hyperlink r:id="rId8" w:history="1">
        <w:proofErr w:type="gramStart"/>
        <w:r w:rsidRPr="00C3781A">
          <w:rPr>
            <w:szCs w:val="28"/>
          </w:rPr>
          <w:t>Положени</w:t>
        </w:r>
      </w:hyperlink>
      <w:r w:rsidRPr="00C3781A">
        <w:rPr>
          <w:szCs w:val="28"/>
        </w:rPr>
        <w:t>и</w:t>
      </w:r>
      <w:proofErr w:type="gramEnd"/>
      <w:r w:rsidRPr="00C3781A">
        <w:rPr>
          <w:szCs w:val="28"/>
        </w:rPr>
        <w:t xml:space="preserve"> о представлении депутатами Законодательного Собрания Приморского края сведений о доходах, об имуществе и обязательствах </w:t>
      </w:r>
      <w:r w:rsidRPr="00C3781A">
        <w:rPr>
          <w:rFonts w:eastAsia="Calibri"/>
          <w:szCs w:val="28"/>
        </w:rPr>
        <w:t>имущественного характера:</w:t>
      </w:r>
    </w:p>
    <w:p w:rsidR="00C3781A" w:rsidRPr="00C3781A" w:rsidRDefault="00C3781A" w:rsidP="00C3781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3781A">
        <w:rPr>
          <w:rFonts w:eastAsia="Calibri"/>
          <w:szCs w:val="28"/>
        </w:rPr>
        <w:t>в пункте 7 слова "</w:t>
      </w:r>
      <w:r w:rsidRPr="00C3781A">
        <w:rPr>
          <w:szCs w:val="28"/>
        </w:rPr>
        <w:t>трех месяцев" заменить словами "одного месяца".</w:t>
      </w:r>
    </w:p>
    <w:p w:rsidR="00C3781A" w:rsidRPr="00C3781A" w:rsidRDefault="00C3781A" w:rsidP="00C3781A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C3781A" w:rsidRPr="00C3781A" w:rsidRDefault="00C3781A" w:rsidP="00C3781A">
      <w:pPr>
        <w:ind w:firstLine="708"/>
        <w:jc w:val="both"/>
        <w:rPr>
          <w:rFonts w:eastAsia="Calibri"/>
        </w:rPr>
      </w:pPr>
      <w:r w:rsidRPr="00C3781A">
        <w:rPr>
          <w:rFonts w:eastAsia="Calibri"/>
        </w:rPr>
        <w:t>2.Настоящее постановление вступает в силу с 1 августа 2014 года.</w:t>
      </w:r>
    </w:p>
    <w:p w:rsidR="00C3781A" w:rsidRPr="00C3781A" w:rsidRDefault="00C3781A" w:rsidP="00C3781A">
      <w:pPr>
        <w:ind w:firstLine="708"/>
        <w:jc w:val="both"/>
        <w:rPr>
          <w:rFonts w:eastAsia="Calibri"/>
        </w:rPr>
      </w:pPr>
      <w:bookmarkStart w:id="0" w:name="_GoBack"/>
      <w:bookmarkEnd w:id="0"/>
    </w:p>
    <w:p w:rsidR="00C3781A" w:rsidRPr="00C3781A" w:rsidRDefault="00C3781A" w:rsidP="00C3781A">
      <w:pPr>
        <w:ind w:firstLine="708"/>
        <w:jc w:val="both"/>
        <w:rPr>
          <w:rFonts w:eastAsia="Calibri"/>
        </w:rPr>
      </w:pPr>
    </w:p>
    <w:p w:rsidR="00C3781A" w:rsidRPr="00C3781A" w:rsidRDefault="00C3781A" w:rsidP="00C3781A">
      <w:pPr>
        <w:autoSpaceDE w:val="0"/>
        <w:autoSpaceDN w:val="0"/>
        <w:adjustRightInd w:val="0"/>
        <w:ind w:firstLine="708"/>
        <w:jc w:val="both"/>
        <w:rPr>
          <w:szCs w:val="28"/>
          <w:highlight w:val="cyan"/>
        </w:rPr>
      </w:pPr>
    </w:p>
    <w:p w:rsidR="00C3781A" w:rsidRPr="00C3781A" w:rsidRDefault="00C3781A" w:rsidP="00C3781A">
      <w:pPr>
        <w:jc w:val="both"/>
        <w:rPr>
          <w:rFonts w:eastAsia="Calibri"/>
        </w:rPr>
      </w:pPr>
      <w:r w:rsidRPr="00C3781A">
        <w:rPr>
          <w:rFonts w:eastAsia="Calibri"/>
        </w:rPr>
        <w:t>Председатель</w:t>
      </w:r>
    </w:p>
    <w:p w:rsidR="00C3781A" w:rsidRPr="00C3781A" w:rsidRDefault="00C3781A" w:rsidP="00C3781A">
      <w:pPr>
        <w:jc w:val="both"/>
        <w:rPr>
          <w:rFonts w:eastAsia="Calibri"/>
          <w:szCs w:val="28"/>
        </w:rPr>
      </w:pPr>
      <w:r w:rsidRPr="00C3781A">
        <w:rPr>
          <w:rFonts w:eastAsia="Calibri"/>
        </w:rPr>
        <w:t>Законодательного Собрания</w:t>
      </w:r>
      <w:r w:rsidRPr="00C3781A">
        <w:rPr>
          <w:rFonts w:eastAsia="Calibri"/>
        </w:rPr>
        <w:tab/>
      </w:r>
      <w:r w:rsidRPr="00C3781A">
        <w:rPr>
          <w:rFonts w:eastAsia="Calibri"/>
        </w:rPr>
        <w:tab/>
      </w:r>
      <w:r w:rsidRPr="00C3781A">
        <w:rPr>
          <w:rFonts w:eastAsia="Calibri"/>
        </w:rPr>
        <w:tab/>
      </w:r>
      <w:r w:rsidRPr="00C3781A">
        <w:rPr>
          <w:rFonts w:eastAsia="Calibri"/>
        </w:rPr>
        <w:tab/>
      </w:r>
      <w:r w:rsidRPr="00C3781A">
        <w:rPr>
          <w:rFonts w:eastAsia="Calibri"/>
        </w:rPr>
        <w:tab/>
      </w:r>
      <w:r w:rsidRPr="00C3781A">
        <w:rPr>
          <w:rFonts w:eastAsia="Calibri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FB7" w:rsidRDefault="00827FB7">
      <w:r>
        <w:separator/>
      </w:r>
    </w:p>
  </w:endnote>
  <w:endnote w:type="continuationSeparator" w:id="0">
    <w:p w:rsidR="00827FB7" w:rsidRDefault="00827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FB7" w:rsidRDefault="00827FB7">
      <w:r>
        <w:separator/>
      </w:r>
    </w:p>
  </w:footnote>
  <w:footnote w:type="continuationSeparator" w:id="0">
    <w:p w:rsidR="00827FB7" w:rsidRDefault="00827F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781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27FB7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3781A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1D7D0D26AC9FAD584D0AB1385745A2C3EC9B46C22800198160686F0CB58B2F0836FAC8795164EF9749C0LE4EC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2014-07-30T22:23:00Z</cp:lastPrinted>
  <dcterms:created xsi:type="dcterms:W3CDTF">2014-07-30T22:22:00Z</dcterms:created>
  <dcterms:modified xsi:type="dcterms:W3CDTF">2014-07-30T22:23:00Z</dcterms:modified>
</cp:coreProperties>
</file>