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4010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F23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F2379"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2379" w:rsidRPr="00DF2379">
              <w:t>1449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F237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F2379" w:rsidP="0094344A">
            <w:pPr>
              <w:ind w:left="-108"/>
              <w:jc w:val="both"/>
            </w:pPr>
            <w:r w:rsidRPr="00DF2379">
              <w:t>О внесении изменений в  постановление Законодательного Собрания Приморского края от 31.01.2013 № 537 "О Почетной грамоте Законодательного Собра</w:t>
            </w:r>
            <w:r>
              <w:t>-</w:t>
            </w:r>
            <w:r w:rsidRPr="00DF2379">
              <w:t>ния Приморского края и Благодарности Законодательного Собрания Приморского края"</w:t>
            </w:r>
          </w:p>
          <w:p w:rsidR="000B3FB2" w:rsidRPr="00DF2379" w:rsidRDefault="000B3FB2" w:rsidP="0094344A">
            <w:pPr>
              <w:ind w:left="-108"/>
              <w:jc w:val="both"/>
            </w:pPr>
          </w:p>
        </w:tc>
      </w:tr>
    </w:tbl>
    <w:p w:rsidR="00DF2379" w:rsidRPr="00DF2379" w:rsidRDefault="00DF2379" w:rsidP="00DF2379">
      <w:pPr>
        <w:ind w:firstLine="708"/>
        <w:jc w:val="both"/>
      </w:pPr>
      <w:r w:rsidRPr="00DF2379">
        <w:t>Законодательное Собрание Приморского края</w:t>
      </w:r>
    </w:p>
    <w:p w:rsidR="00DF2379" w:rsidRPr="00DF2379" w:rsidRDefault="00DF2379" w:rsidP="00DF2379"/>
    <w:p w:rsidR="00DF2379" w:rsidRPr="00DF2379" w:rsidRDefault="00DF2379" w:rsidP="00DF2379">
      <w:r w:rsidRPr="00DF2379">
        <w:t>ПОСТАНОВЛЯЕТ:</w:t>
      </w:r>
    </w:p>
    <w:p w:rsidR="00DF2379" w:rsidRPr="00DF2379" w:rsidRDefault="00DF2379" w:rsidP="00DF2379"/>
    <w:p w:rsidR="00DF2379" w:rsidRPr="00DF2379" w:rsidRDefault="00DF2379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DF2379">
        <w:rPr>
          <w:szCs w:val="28"/>
        </w:rPr>
        <w:t>1.Внести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49) следующие изменения:</w:t>
      </w:r>
    </w:p>
    <w:p w:rsidR="00DF2379" w:rsidRPr="00DF2379" w:rsidRDefault="00DF2379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DF2379">
        <w:rPr>
          <w:szCs w:val="28"/>
        </w:rPr>
        <w:t>в Положении о Благодарности Законодательного Собрания Приморского края:</w:t>
      </w:r>
    </w:p>
    <w:p w:rsidR="00DF2379" w:rsidRPr="00DF2379" w:rsidRDefault="0048607C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1</w:t>
      </w:r>
      <w:r w:rsidR="00DF2379" w:rsidRPr="00DF2379">
        <w:rPr>
          <w:szCs w:val="28"/>
        </w:rPr>
        <w:t>)дополнить разделом 6</w:t>
      </w:r>
      <w:r w:rsidR="00DF2379" w:rsidRPr="00DF2379">
        <w:rPr>
          <w:szCs w:val="28"/>
          <w:vertAlign w:val="superscript"/>
        </w:rPr>
        <w:t>1</w:t>
      </w:r>
      <w:r w:rsidR="00DF2379" w:rsidRPr="00DF2379">
        <w:rPr>
          <w:szCs w:val="28"/>
        </w:rPr>
        <w:t xml:space="preserve"> следующего содержания:</w:t>
      </w:r>
    </w:p>
    <w:p w:rsidR="00DF2379" w:rsidRPr="00DF2379" w:rsidRDefault="00DF2379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DF2379">
        <w:rPr>
          <w:szCs w:val="28"/>
        </w:rPr>
        <w:t>"6</w:t>
      </w:r>
      <w:r w:rsidRPr="00DF2379">
        <w:rPr>
          <w:szCs w:val="28"/>
          <w:vertAlign w:val="superscript"/>
        </w:rPr>
        <w:t>1</w:t>
      </w:r>
      <w:r w:rsidRPr="00DF2379">
        <w:rPr>
          <w:szCs w:val="28"/>
        </w:rPr>
        <w:t>.Для награждения физического лица дополнительно должна быть представлена копия документа, удостоверяющего его личность.";</w:t>
      </w:r>
    </w:p>
    <w:p w:rsidR="00DF2379" w:rsidRPr="00DF2379" w:rsidRDefault="0048607C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2</w:t>
      </w:r>
      <w:r w:rsidR="00DF2379" w:rsidRPr="00DF2379">
        <w:rPr>
          <w:szCs w:val="28"/>
        </w:rPr>
        <w:t>)в подпункте 8.1.1 пункта 8.1 раздела 8 слова "разделом 6" заменить словами "разделами 6 и 6</w:t>
      </w:r>
      <w:r w:rsidR="00DF2379" w:rsidRPr="00DF2379">
        <w:rPr>
          <w:szCs w:val="28"/>
          <w:vertAlign w:val="superscript"/>
        </w:rPr>
        <w:t>1</w:t>
      </w:r>
      <w:r w:rsidR="00DF2379" w:rsidRPr="00DF2379">
        <w:rPr>
          <w:szCs w:val="28"/>
        </w:rPr>
        <w:t>";</w:t>
      </w:r>
    </w:p>
    <w:p w:rsidR="00DF2379" w:rsidRPr="00DF2379" w:rsidRDefault="0048607C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3</w:t>
      </w:r>
      <w:r w:rsidR="00DF2379" w:rsidRPr="00DF2379">
        <w:rPr>
          <w:szCs w:val="28"/>
        </w:rPr>
        <w:t>)дополнить разделом 8</w:t>
      </w:r>
      <w:r w:rsidR="00DF2379" w:rsidRPr="00DF2379">
        <w:rPr>
          <w:sz w:val="32"/>
          <w:szCs w:val="28"/>
          <w:vertAlign w:val="superscript"/>
        </w:rPr>
        <w:t xml:space="preserve">1 </w:t>
      </w:r>
      <w:r w:rsidR="00DF2379" w:rsidRPr="00DF2379">
        <w:rPr>
          <w:szCs w:val="28"/>
        </w:rPr>
        <w:t xml:space="preserve">следующего содержания: </w:t>
      </w:r>
    </w:p>
    <w:p w:rsidR="00DF2379" w:rsidRPr="00DF2379" w:rsidRDefault="00DF2379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DF2379">
        <w:rPr>
          <w:szCs w:val="28"/>
        </w:rPr>
        <w:t>"8</w:t>
      </w:r>
      <w:r w:rsidRPr="00DF2379">
        <w:rPr>
          <w:sz w:val="32"/>
          <w:szCs w:val="28"/>
          <w:vertAlign w:val="superscript"/>
        </w:rPr>
        <w:t>1</w:t>
      </w:r>
      <w:r w:rsidRPr="00DF2379">
        <w:rPr>
          <w:szCs w:val="28"/>
        </w:rPr>
        <w:t>.Награжденные Благодарностью физические лица одариваются подарком в денежной или натуральной форме. Стоимость подарка не должна превышать 3 тысяч рублей.";</w:t>
      </w:r>
    </w:p>
    <w:p w:rsidR="00DF2379" w:rsidRPr="00DF2379" w:rsidRDefault="0048607C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4</w:t>
      </w:r>
      <w:r w:rsidR="00DF2379" w:rsidRPr="00DF2379">
        <w:rPr>
          <w:szCs w:val="28"/>
        </w:rPr>
        <w:t>)дополнить разделом 8</w:t>
      </w:r>
      <w:r w:rsidR="00DF2379" w:rsidRPr="00DF2379">
        <w:rPr>
          <w:szCs w:val="28"/>
          <w:vertAlign w:val="superscript"/>
        </w:rPr>
        <w:t>2</w:t>
      </w:r>
      <w:r w:rsidR="00DF2379" w:rsidRPr="00DF2379">
        <w:rPr>
          <w:sz w:val="32"/>
          <w:szCs w:val="28"/>
          <w:vertAlign w:val="superscript"/>
        </w:rPr>
        <w:t xml:space="preserve"> </w:t>
      </w:r>
      <w:r w:rsidR="00DF2379" w:rsidRPr="00DF2379">
        <w:rPr>
          <w:szCs w:val="28"/>
        </w:rPr>
        <w:t>следующего содержания:</w:t>
      </w:r>
    </w:p>
    <w:p w:rsidR="00DF2379" w:rsidRPr="00DF2379" w:rsidRDefault="00DF2379" w:rsidP="00DF237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DF2379">
        <w:rPr>
          <w:szCs w:val="28"/>
        </w:rPr>
        <w:t>"8</w:t>
      </w:r>
      <w:r w:rsidRPr="00DF2379">
        <w:rPr>
          <w:szCs w:val="28"/>
          <w:vertAlign w:val="superscript"/>
        </w:rPr>
        <w:t>2</w:t>
      </w:r>
      <w:r w:rsidRPr="00DF2379">
        <w:rPr>
          <w:szCs w:val="28"/>
        </w:rPr>
        <w:t>.Выдача подарков оформляется и отражается в бухгалтерском и налоговом учете согласно действующему законодательству.";</w:t>
      </w:r>
    </w:p>
    <w:p w:rsidR="00DF2379" w:rsidRPr="00DF2379" w:rsidRDefault="0048607C" w:rsidP="00DF237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="00DF2379" w:rsidRPr="00DF2379">
        <w:rPr>
          <w:szCs w:val="28"/>
        </w:rPr>
        <w:t xml:space="preserve">)приложение 1 к </w:t>
      </w:r>
      <w:hyperlink r:id="rId9" w:history="1">
        <w:r w:rsidR="00DF2379" w:rsidRPr="00DF2379">
          <w:rPr>
            <w:szCs w:val="28"/>
          </w:rPr>
          <w:t>Положени</w:t>
        </w:r>
      </w:hyperlink>
      <w:r w:rsidR="00DF2379" w:rsidRPr="00DF2379">
        <w:rPr>
          <w:szCs w:val="28"/>
        </w:rPr>
        <w:t xml:space="preserve">ю изложить в следующей редакции: </w:t>
      </w:r>
    </w:p>
    <w:p w:rsidR="0048607C" w:rsidRDefault="0048607C" w:rsidP="00DF2379">
      <w:pPr>
        <w:autoSpaceDE w:val="0"/>
        <w:autoSpaceDN w:val="0"/>
        <w:adjustRightInd w:val="0"/>
        <w:ind w:left="4248" w:firstLine="708"/>
        <w:rPr>
          <w:szCs w:val="28"/>
        </w:rPr>
      </w:pPr>
    </w:p>
    <w:p w:rsidR="0048607C" w:rsidRDefault="0048607C" w:rsidP="00DF2379">
      <w:pPr>
        <w:autoSpaceDE w:val="0"/>
        <w:autoSpaceDN w:val="0"/>
        <w:adjustRightInd w:val="0"/>
        <w:ind w:left="4248" w:firstLine="708"/>
        <w:rPr>
          <w:szCs w:val="28"/>
        </w:rPr>
      </w:pPr>
    </w:p>
    <w:p w:rsidR="00DF2379" w:rsidRPr="00DF2379" w:rsidRDefault="00DF2379" w:rsidP="00DF2379">
      <w:pPr>
        <w:autoSpaceDE w:val="0"/>
        <w:autoSpaceDN w:val="0"/>
        <w:adjustRightInd w:val="0"/>
        <w:ind w:left="4248" w:firstLine="708"/>
        <w:rPr>
          <w:szCs w:val="28"/>
        </w:rPr>
      </w:pPr>
      <w:r w:rsidRPr="00DF2379">
        <w:rPr>
          <w:szCs w:val="28"/>
        </w:rPr>
        <w:lastRenderedPageBreak/>
        <w:t>"Приложение 1</w:t>
      </w:r>
    </w:p>
    <w:p w:rsidR="00DF2379" w:rsidRPr="00DF2379" w:rsidRDefault="00DF2379" w:rsidP="00DF2379">
      <w:pPr>
        <w:autoSpaceDE w:val="0"/>
        <w:autoSpaceDN w:val="0"/>
        <w:adjustRightInd w:val="0"/>
        <w:ind w:left="4956"/>
        <w:rPr>
          <w:szCs w:val="28"/>
        </w:rPr>
      </w:pPr>
      <w:r w:rsidRPr="00DF2379">
        <w:rPr>
          <w:szCs w:val="28"/>
        </w:rPr>
        <w:t xml:space="preserve">к Положению </w:t>
      </w:r>
    </w:p>
    <w:p w:rsidR="00DF2379" w:rsidRPr="00DF2379" w:rsidRDefault="00DF2379" w:rsidP="00DF2379">
      <w:pPr>
        <w:autoSpaceDE w:val="0"/>
        <w:autoSpaceDN w:val="0"/>
        <w:adjustRightInd w:val="0"/>
        <w:ind w:left="4956"/>
        <w:rPr>
          <w:szCs w:val="28"/>
        </w:rPr>
      </w:pPr>
      <w:r w:rsidRPr="00DF2379">
        <w:rPr>
          <w:szCs w:val="28"/>
        </w:rPr>
        <w:t xml:space="preserve">о Благодарности </w:t>
      </w:r>
    </w:p>
    <w:p w:rsidR="00DF2379" w:rsidRPr="00DF2379" w:rsidRDefault="00DF2379" w:rsidP="00DF2379">
      <w:pPr>
        <w:autoSpaceDE w:val="0"/>
        <w:autoSpaceDN w:val="0"/>
        <w:adjustRightInd w:val="0"/>
        <w:ind w:left="4248" w:firstLine="708"/>
        <w:rPr>
          <w:szCs w:val="28"/>
        </w:rPr>
      </w:pPr>
      <w:r w:rsidRPr="00DF2379">
        <w:rPr>
          <w:szCs w:val="28"/>
        </w:rPr>
        <w:t>Законодательного Собрания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DF2379">
        <w:rPr>
          <w:szCs w:val="28"/>
        </w:rPr>
        <w:t>Приморского края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DF2379">
        <w:rPr>
          <w:szCs w:val="28"/>
        </w:rPr>
        <w:t>Форма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</w:p>
    <w:p w:rsidR="00DF2379" w:rsidRPr="00DF2379" w:rsidRDefault="00DF2379" w:rsidP="00DF2379">
      <w:pPr>
        <w:autoSpaceDE w:val="0"/>
        <w:autoSpaceDN w:val="0"/>
        <w:adjustRightInd w:val="0"/>
        <w:ind w:left="4248" w:firstLine="708"/>
        <w:rPr>
          <w:szCs w:val="28"/>
        </w:rPr>
      </w:pPr>
      <w:r w:rsidRPr="00DF2379">
        <w:rPr>
          <w:szCs w:val="28"/>
        </w:rPr>
        <w:t xml:space="preserve">Председателю 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DF2379">
        <w:rPr>
          <w:szCs w:val="28"/>
        </w:rPr>
        <w:t>Законодательного Собрания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DF2379">
        <w:rPr>
          <w:szCs w:val="28"/>
        </w:rPr>
        <w:t>Приморского края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DF2379">
        <w:rPr>
          <w:szCs w:val="28"/>
        </w:rPr>
        <w:t>Ходатайство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DF2379">
        <w:rPr>
          <w:szCs w:val="28"/>
        </w:rPr>
        <w:t xml:space="preserve">о награждении Благодарностью Законодательного Собрания </w:t>
      </w:r>
      <w:r w:rsidRPr="00DF2379">
        <w:rPr>
          <w:szCs w:val="28"/>
        </w:rPr>
        <w:br/>
        <w:t>Приморского края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F2379">
        <w:rPr>
          <w:szCs w:val="28"/>
        </w:rPr>
        <w:t>Прошу наградить Благодарностью Законодательного Собрания Приморского края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  <w:r w:rsidRPr="00DF2379">
        <w:rPr>
          <w:szCs w:val="28"/>
        </w:rPr>
        <w:t>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DF2379">
        <w:rPr>
          <w:i/>
          <w:sz w:val="20"/>
        </w:rPr>
        <w:t>(фамилия, имя, отчество (если имеется) физического лица / полное наименование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F2379">
        <w:rPr>
          <w:sz w:val="24"/>
          <w:szCs w:val="24"/>
        </w:rPr>
        <w:t>_____________________________________________________________________________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DF2379">
        <w:rPr>
          <w:i/>
          <w:sz w:val="20"/>
        </w:rPr>
        <w:t xml:space="preserve">юридического лица, его обособленного подразделения, не являющегося юридическим 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DF2379">
        <w:rPr>
          <w:i/>
          <w:sz w:val="24"/>
          <w:szCs w:val="24"/>
        </w:rPr>
        <w:t>_____________________________________________________________________________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DF2379">
        <w:rPr>
          <w:i/>
          <w:sz w:val="20"/>
        </w:rPr>
        <w:t>лицом общественного объединения или представительного органа муниципального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DF2379">
        <w:rPr>
          <w:i/>
          <w:sz w:val="24"/>
          <w:szCs w:val="24"/>
        </w:rPr>
        <w:t>_____________________________________________________________________________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DF2379">
        <w:rPr>
          <w:i/>
          <w:sz w:val="20"/>
        </w:rPr>
        <w:t>образования Приморского края в соответствии с учредительными документами)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  <w:r w:rsidRPr="00DF2379">
        <w:rPr>
          <w:szCs w:val="28"/>
        </w:rPr>
        <w:t>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DF2379">
        <w:rPr>
          <w:i/>
          <w:sz w:val="20"/>
        </w:rPr>
        <w:t xml:space="preserve">(для физических лиц </w:t>
      </w:r>
      <w:r w:rsidRPr="00DF2379">
        <w:rPr>
          <w:rFonts w:ascii="Courier New" w:hAnsi="Courier New" w:cs="Courier New"/>
          <w:sz w:val="20"/>
          <w:szCs w:val="28"/>
        </w:rPr>
        <w:t>–</w:t>
      </w:r>
      <w:r w:rsidRPr="00DF2379">
        <w:rPr>
          <w:i/>
          <w:sz w:val="20"/>
        </w:rPr>
        <w:t xml:space="preserve"> должность, место работы (службы)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  <w:r w:rsidRPr="00DF2379">
        <w:rPr>
          <w:szCs w:val="28"/>
        </w:rPr>
        <w:t>с выдачей ценного подарка*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DF2379">
        <w:rPr>
          <w:szCs w:val="28"/>
        </w:rPr>
        <w:t>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DF2379">
        <w:rPr>
          <w:sz w:val="20"/>
        </w:rPr>
        <w:t>(у</w:t>
      </w:r>
      <w:r w:rsidRPr="00DF2379">
        <w:rPr>
          <w:i/>
          <w:sz w:val="20"/>
        </w:rPr>
        <w:t>казать форму и стоимость)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sz w:val="20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  <w:r w:rsidRPr="00DF2379">
        <w:rPr>
          <w:szCs w:val="28"/>
        </w:rPr>
        <w:t>за 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DF2379">
        <w:rPr>
          <w:i/>
          <w:sz w:val="20"/>
        </w:rPr>
        <w:t>(формулировка заслуг, которая должна быть указана в тексте Благодарности)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  <w:r w:rsidRPr="00DF2379">
        <w:rPr>
          <w:szCs w:val="28"/>
        </w:rPr>
        <w:t>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  <w:r w:rsidRPr="00DF2379">
        <w:rPr>
          <w:szCs w:val="28"/>
        </w:rPr>
        <w:t>__________________________________________________________________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Cs w:val="28"/>
        </w:rPr>
      </w:pPr>
      <w:r w:rsidRPr="00DF2379">
        <w:rPr>
          <w:szCs w:val="28"/>
        </w:rPr>
        <w:t>____________________                _________________       __________________</w:t>
      </w: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i/>
          <w:sz w:val="20"/>
        </w:rPr>
      </w:pPr>
      <w:r w:rsidRPr="00DF2379">
        <w:rPr>
          <w:i/>
          <w:sz w:val="20"/>
        </w:rPr>
        <w:t xml:space="preserve">       (инициатор награждения)                                         (подпись)                                (расшифровка подписи)</w:t>
      </w:r>
    </w:p>
    <w:p w:rsidR="00DF2379" w:rsidRPr="00DF2379" w:rsidRDefault="00DF2379" w:rsidP="00DF2379">
      <w:pPr>
        <w:tabs>
          <w:tab w:val="left" w:pos="750"/>
        </w:tabs>
        <w:autoSpaceDE w:val="0"/>
        <w:autoSpaceDN w:val="0"/>
        <w:adjustRightInd w:val="0"/>
        <w:rPr>
          <w:sz w:val="20"/>
        </w:rPr>
      </w:pPr>
    </w:p>
    <w:p w:rsidR="00DF2379" w:rsidRPr="00DF2379" w:rsidRDefault="00DF2379" w:rsidP="00DF2379">
      <w:pPr>
        <w:tabs>
          <w:tab w:val="left" w:pos="750"/>
        </w:tabs>
        <w:autoSpaceDE w:val="0"/>
        <w:autoSpaceDN w:val="0"/>
        <w:adjustRightInd w:val="0"/>
        <w:rPr>
          <w:sz w:val="20"/>
        </w:rPr>
      </w:pPr>
      <w:r w:rsidRPr="00DF2379">
        <w:rPr>
          <w:sz w:val="20"/>
        </w:rPr>
        <w:t>ФИО исполнителя</w:t>
      </w:r>
    </w:p>
    <w:p w:rsidR="00DF2379" w:rsidRPr="00DF2379" w:rsidRDefault="00DF2379" w:rsidP="00DF2379">
      <w:pPr>
        <w:tabs>
          <w:tab w:val="left" w:pos="750"/>
        </w:tabs>
        <w:autoSpaceDE w:val="0"/>
        <w:autoSpaceDN w:val="0"/>
        <w:adjustRightInd w:val="0"/>
        <w:rPr>
          <w:sz w:val="20"/>
        </w:rPr>
      </w:pPr>
      <w:r w:rsidRPr="00DF2379">
        <w:rPr>
          <w:sz w:val="20"/>
        </w:rPr>
        <w:t>телефон</w:t>
      </w:r>
    </w:p>
    <w:p w:rsidR="00DF2379" w:rsidRPr="00DF2379" w:rsidRDefault="00DF2379" w:rsidP="00DF2379">
      <w:pPr>
        <w:tabs>
          <w:tab w:val="left" w:pos="750"/>
        </w:tabs>
        <w:autoSpaceDE w:val="0"/>
        <w:autoSpaceDN w:val="0"/>
        <w:adjustRightInd w:val="0"/>
        <w:rPr>
          <w:sz w:val="20"/>
        </w:rPr>
      </w:pPr>
    </w:p>
    <w:p w:rsidR="00DF2379" w:rsidRPr="00DF2379" w:rsidRDefault="00DF2379" w:rsidP="00DF2379">
      <w:pPr>
        <w:widowControl w:val="0"/>
        <w:autoSpaceDE w:val="0"/>
        <w:autoSpaceDN w:val="0"/>
        <w:adjustRightInd w:val="0"/>
        <w:rPr>
          <w:sz w:val="20"/>
        </w:rPr>
      </w:pPr>
      <w:r w:rsidRPr="00DF2379">
        <w:rPr>
          <w:szCs w:val="28"/>
        </w:rPr>
        <w:t>*</w:t>
      </w:r>
      <w:r w:rsidRPr="00DF2379">
        <w:rPr>
          <w:i/>
          <w:szCs w:val="28"/>
        </w:rPr>
        <w:t>в случае награждения физического лица</w:t>
      </w:r>
      <w:r w:rsidRPr="00DF2379">
        <w:rPr>
          <w:szCs w:val="28"/>
        </w:rPr>
        <w:t>".</w:t>
      </w:r>
    </w:p>
    <w:p w:rsidR="00DF2379" w:rsidRDefault="00DF2379" w:rsidP="00DF2379">
      <w:pPr>
        <w:autoSpaceDE w:val="0"/>
        <w:autoSpaceDN w:val="0"/>
        <w:adjustRightInd w:val="0"/>
        <w:jc w:val="both"/>
        <w:rPr>
          <w:szCs w:val="28"/>
        </w:rPr>
      </w:pPr>
      <w:r w:rsidRPr="00DF2379">
        <w:rPr>
          <w:szCs w:val="28"/>
        </w:rPr>
        <w:tab/>
      </w:r>
    </w:p>
    <w:p w:rsidR="0048607C" w:rsidRDefault="0048607C" w:rsidP="00DF2379">
      <w:pPr>
        <w:autoSpaceDE w:val="0"/>
        <w:autoSpaceDN w:val="0"/>
        <w:adjustRightInd w:val="0"/>
        <w:jc w:val="both"/>
        <w:rPr>
          <w:szCs w:val="28"/>
        </w:rPr>
      </w:pPr>
    </w:p>
    <w:p w:rsidR="0048607C" w:rsidRDefault="0048607C" w:rsidP="00DF2379">
      <w:pPr>
        <w:autoSpaceDE w:val="0"/>
        <w:autoSpaceDN w:val="0"/>
        <w:adjustRightInd w:val="0"/>
        <w:jc w:val="both"/>
        <w:rPr>
          <w:szCs w:val="28"/>
        </w:rPr>
      </w:pPr>
    </w:p>
    <w:p w:rsidR="0048607C" w:rsidRDefault="0048607C" w:rsidP="00DF2379">
      <w:pPr>
        <w:autoSpaceDE w:val="0"/>
        <w:autoSpaceDN w:val="0"/>
        <w:adjustRightInd w:val="0"/>
        <w:jc w:val="both"/>
        <w:rPr>
          <w:szCs w:val="28"/>
        </w:rPr>
      </w:pPr>
    </w:p>
    <w:p w:rsidR="0048607C" w:rsidRPr="00DF2379" w:rsidRDefault="0048607C" w:rsidP="00DF2379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DF2379" w:rsidRPr="00DF2379" w:rsidRDefault="00DF2379" w:rsidP="00DF237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F2379">
        <w:rPr>
          <w:szCs w:val="28"/>
        </w:rPr>
        <w:lastRenderedPageBreak/>
        <w:t>2.Настоящее постановление вступает в силу со дня его принятия.</w:t>
      </w:r>
    </w:p>
    <w:p w:rsidR="00DF2379" w:rsidRPr="00DF2379" w:rsidRDefault="00DF2379" w:rsidP="00DF2379">
      <w:pPr>
        <w:jc w:val="both"/>
      </w:pPr>
    </w:p>
    <w:p w:rsidR="00DF2379" w:rsidRPr="00DF2379" w:rsidRDefault="00DF2379" w:rsidP="00DF2379">
      <w:pPr>
        <w:jc w:val="both"/>
      </w:pPr>
    </w:p>
    <w:p w:rsidR="00DF2379" w:rsidRPr="00DF2379" w:rsidRDefault="00DF2379" w:rsidP="00DF2379">
      <w:pPr>
        <w:jc w:val="both"/>
      </w:pPr>
    </w:p>
    <w:p w:rsidR="00DF2379" w:rsidRPr="00DF2379" w:rsidRDefault="00DF2379" w:rsidP="00DF2379">
      <w:pPr>
        <w:jc w:val="both"/>
      </w:pPr>
      <w:r w:rsidRPr="00DF2379">
        <w:t>Председатель</w:t>
      </w:r>
    </w:p>
    <w:p w:rsidR="00DF2379" w:rsidRPr="00DF2379" w:rsidRDefault="00DF2379" w:rsidP="00DF2379">
      <w:r w:rsidRPr="00DF2379">
        <w:t xml:space="preserve">Законодательного Собрания </w:t>
      </w:r>
      <w:r w:rsidRPr="00DF2379">
        <w:tab/>
      </w:r>
      <w:r w:rsidRPr="00DF2379">
        <w:tab/>
        <w:t xml:space="preserve">          </w:t>
      </w:r>
      <w:r w:rsidRPr="00DF2379">
        <w:tab/>
      </w:r>
      <w:r w:rsidRPr="00DF2379">
        <w:tab/>
      </w:r>
      <w:r w:rsidRPr="00DF2379">
        <w:tab/>
      </w:r>
      <w:r w:rsidRPr="00DF2379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DF237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590" w:rsidRDefault="00743590">
      <w:r>
        <w:separator/>
      </w:r>
    </w:p>
  </w:endnote>
  <w:endnote w:type="continuationSeparator" w:id="0">
    <w:p w:rsidR="00743590" w:rsidRDefault="0074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590" w:rsidRDefault="00743590">
      <w:r>
        <w:separator/>
      </w:r>
    </w:p>
  </w:footnote>
  <w:footnote w:type="continuationSeparator" w:id="0">
    <w:p w:rsidR="00743590" w:rsidRDefault="00743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379" w:rsidRDefault="00DF2379" w:rsidP="00DF237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8607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2379"/>
    <w:rsid w:val="00057575"/>
    <w:rsid w:val="000B3FB2"/>
    <w:rsid w:val="000D628E"/>
    <w:rsid w:val="000E5228"/>
    <w:rsid w:val="00123119"/>
    <w:rsid w:val="00155F7F"/>
    <w:rsid w:val="003325F4"/>
    <w:rsid w:val="00392E21"/>
    <w:rsid w:val="0048607C"/>
    <w:rsid w:val="004B69FA"/>
    <w:rsid w:val="004D1A01"/>
    <w:rsid w:val="005A6019"/>
    <w:rsid w:val="005E6130"/>
    <w:rsid w:val="00695A4A"/>
    <w:rsid w:val="006D45ED"/>
    <w:rsid w:val="006E650F"/>
    <w:rsid w:val="00726997"/>
    <w:rsid w:val="0074359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3998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237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F23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4C8928CF3171A1AADDC084890A55A3CF102084CE2BC9794CB2762B940F0FB25F8A70B350A23C6EC65ABCv7H3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2014-07-30T22:16:00Z</cp:lastPrinted>
  <dcterms:created xsi:type="dcterms:W3CDTF">2014-07-30T22:14:00Z</dcterms:created>
  <dcterms:modified xsi:type="dcterms:W3CDTF">2014-08-01T01:25:00Z</dcterms:modified>
</cp:coreProperties>
</file>