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26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39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39DA">
              <w:t>1448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39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39DA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плане мероприятий Законода</w:t>
            </w:r>
            <w:r>
              <w:rPr>
                <w:szCs w:val="28"/>
              </w:rPr>
              <w:softHyphen/>
              <w:t xml:space="preserve">тельного Собрания Приморского края по противодействию </w:t>
            </w:r>
            <w:proofErr w:type="spellStart"/>
            <w:proofErr w:type="gramStart"/>
            <w:r>
              <w:rPr>
                <w:szCs w:val="28"/>
              </w:rPr>
              <w:t>кор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рупции</w:t>
            </w:r>
            <w:proofErr w:type="spellEnd"/>
            <w:proofErr w:type="gramEnd"/>
            <w:r>
              <w:rPr>
                <w:szCs w:val="28"/>
              </w:rPr>
              <w:t xml:space="preserve"> на 2014-2015 годы</w:t>
            </w:r>
          </w:p>
          <w:p w:rsidR="000B3FB2" w:rsidRPr="000839DA" w:rsidRDefault="000B3FB2" w:rsidP="0094344A">
            <w:pPr>
              <w:ind w:left="-108"/>
              <w:jc w:val="both"/>
            </w:pPr>
          </w:p>
        </w:tc>
      </w:tr>
    </w:tbl>
    <w:p w:rsidR="000839DA" w:rsidRDefault="000839DA" w:rsidP="000839D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839DA" w:rsidRDefault="000839DA" w:rsidP="000839DA">
      <w:pPr>
        <w:pStyle w:val="a3"/>
        <w:tabs>
          <w:tab w:val="clear" w:pos="4153"/>
          <w:tab w:val="clear" w:pos="8306"/>
        </w:tabs>
      </w:pPr>
    </w:p>
    <w:p w:rsidR="000839DA" w:rsidRDefault="000839DA" w:rsidP="000839D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839DA" w:rsidRDefault="000839DA" w:rsidP="000839DA"/>
    <w:p w:rsidR="000839DA" w:rsidRDefault="000839DA" w:rsidP="000839DA">
      <w:pPr>
        <w:ind w:firstLine="720"/>
        <w:jc w:val="both"/>
      </w:pPr>
      <w:r>
        <w:t xml:space="preserve">1.Утвердить план мероприятий Законодательного Собрания Приморского края по противодействию коррупции на 2014-2015 годы (прилагается). </w:t>
      </w:r>
    </w:p>
    <w:p w:rsidR="000839DA" w:rsidRDefault="000839DA" w:rsidP="000839DA">
      <w:pPr>
        <w:ind w:firstLine="720"/>
        <w:jc w:val="both"/>
      </w:pPr>
    </w:p>
    <w:p w:rsidR="000839DA" w:rsidRDefault="000839DA" w:rsidP="000839DA">
      <w:pPr>
        <w:pStyle w:val="a3"/>
        <w:tabs>
          <w:tab w:val="left" w:pos="840"/>
        </w:tabs>
        <w:ind w:firstLine="709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0839DA" w:rsidRDefault="000839DA" w:rsidP="000839DA">
      <w:pPr>
        <w:ind w:firstLine="709"/>
        <w:jc w:val="both"/>
      </w:pPr>
    </w:p>
    <w:p w:rsidR="000839DA" w:rsidRDefault="000839DA" w:rsidP="000839DA">
      <w:pPr>
        <w:ind w:firstLine="709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</w:t>
      </w:r>
      <w:r>
        <w:br/>
        <w:t xml:space="preserve">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0839DA" w:rsidRDefault="000839DA" w:rsidP="000839DA">
      <w:pPr>
        <w:ind w:firstLine="709"/>
        <w:jc w:val="both"/>
      </w:pPr>
    </w:p>
    <w:p w:rsidR="000839DA" w:rsidRDefault="000839DA" w:rsidP="000839DA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839DA" w:rsidRDefault="000839DA" w:rsidP="000839D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839DA" w:rsidRDefault="000839DA" w:rsidP="000839D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39DA" w:rsidRDefault="000839DA" w:rsidP="000839D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39DA" w:rsidRDefault="000839DA" w:rsidP="000839D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839DA" w:rsidRDefault="000839DA" w:rsidP="000839D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06B" w:rsidRDefault="00D8706B">
      <w:r>
        <w:separator/>
      </w:r>
    </w:p>
  </w:endnote>
  <w:endnote w:type="continuationSeparator" w:id="0">
    <w:p w:rsidR="00D8706B" w:rsidRDefault="00D87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06B" w:rsidRDefault="00D8706B">
      <w:r>
        <w:separator/>
      </w:r>
    </w:p>
  </w:footnote>
  <w:footnote w:type="continuationSeparator" w:id="0">
    <w:p w:rsidR="00D8706B" w:rsidRDefault="00D87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39DA"/>
    <w:rsid w:val="00057575"/>
    <w:rsid w:val="000839D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706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839D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2014-07-30T22:03:00Z</dcterms:created>
  <dcterms:modified xsi:type="dcterms:W3CDTF">2014-07-30T22:03:00Z</dcterms:modified>
</cp:coreProperties>
</file>