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49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67D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67D0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67D0">
              <w:rPr>
                <w:szCs w:val="28"/>
              </w:rPr>
              <w:t>1443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67D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67D0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"Об обеспечении тишины и покоя граждан на территории Приморского края"</w:t>
            </w:r>
          </w:p>
          <w:p w:rsidR="000B3FB2" w:rsidRPr="006067D0" w:rsidRDefault="000B3FB2" w:rsidP="0094344A">
            <w:pPr>
              <w:ind w:left="-108"/>
              <w:jc w:val="both"/>
            </w:pPr>
          </w:p>
        </w:tc>
      </w:tr>
    </w:tbl>
    <w:p w:rsidR="006067D0" w:rsidRPr="00F2794F" w:rsidRDefault="006067D0" w:rsidP="006067D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067D0" w:rsidRPr="00F2794F" w:rsidRDefault="006067D0" w:rsidP="006067D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7D0" w:rsidRPr="00F2794F" w:rsidRDefault="006067D0" w:rsidP="006067D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67D0" w:rsidRPr="00F2794F" w:rsidRDefault="006067D0" w:rsidP="006067D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7D0" w:rsidRDefault="006067D0" w:rsidP="00606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"Об обеспечении тишины и покоя граждан на территории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6067D0" w:rsidRDefault="006067D0" w:rsidP="006067D0">
      <w:pPr>
        <w:autoSpaceDE w:val="0"/>
        <w:autoSpaceDN w:val="0"/>
        <w:adjustRightInd w:val="0"/>
        <w:jc w:val="both"/>
        <w:rPr>
          <w:szCs w:val="28"/>
        </w:rPr>
      </w:pPr>
    </w:p>
    <w:p w:rsidR="006067D0" w:rsidRDefault="006067D0" w:rsidP="006067D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августа 2014 года.</w:t>
      </w:r>
    </w:p>
    <w:p w:rsidR="006067D0" w:rsidRDefault="006067D0" w:rsidP="006067D0">
      <w:pPr>
        <w:autoSpaceDE w:val="0"/>
        <w:autoSpaceDN w:val="0"/>
        <w:adjustRightInd w:val="0"/>
        <w:jc w:val="both"/>
        <w:rPr>
          <w:szCs w:val="28"/>
        </w:rPr>
      </w:pPr>
    </w:p>
    <w:p w:rsidR="006067D0" w:rsidRDefault="006067D0" w:rsidP="006067D0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67D0" w:rsidRDefault="006067D0" w:rsidP="006067D0">
      <w:pPr>
        <w:ind w:firstLine="709"/>
        <w:jc w:val="both"/>
        <w:rPr>
          <w:color w:val="000000"/>
        </w:rPr>
      </w:pPr>
    </w:p>
    <w:p w:rsidR="006067D0" w:rsidRDefault="006067D0" w:rsidP="006067D0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6067D0" w:rsidRDefault="006067D0" w:rsidP="006067D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67D0" w:rsidRDefault="006067D0" w:rsidP="006067D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67D0" w:rsidRPr="00F2794F" w:rsidRDefault="006067D0" w:rsidP="006067D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67D0" w:rsidRPr="00F2794F" w:rsidRDefault="006067D0" w:rsidP="006067D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067D0" w:rsidRDefault="006067D0" w:rsidP="006067D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62A" w:rsidRDefault="00E0262A">
      <w:r>
        <w:separator/>
      </w:r>
    </w:p>
  </w:endnote>
  <w:endnote w:type="continuationSeparator" w:id="0">
    <w:p w:rsidR="00E0262A" w:rsidRDefault="00E0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62A" w:rsidRDefault="00E0262A">
      <w:r>
        <w:separator/>
      </w:r>
    </w:p>
  </w:footnote>
  <w:footnote w:type="continuationSeparator" w:id="0">
    <w:p w:rsidR="00E0262A" w:rsidRDefault="00E02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D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67D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262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067D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2014-07-30T06:03:00Z</cp:lastPrinted>
  <dcterms:created xsi:type="dcterms:W3CDTF">2014-07-30T06:02:00Z</dcterms:created>
  <dcterms:modified xsi:type="dcterms:W3CDTF">2014-07-30T06:03:00Z</dcterms:modified>
</cp:coreProperties>
</file>