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830433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53FE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30.07.2014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53FEB">
              <w:t>1442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53FE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53FEB" w:rsidP="0094344A">
            <w:pPr>
              <w:ind w:left="-108"/>
              <w:jc w:val="both"/>
            </w:pPr>
            <w:proofErr w:type="gramStart"/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2179E5">
              <w:rPr>
                <w:szCs w:val="28"/>
              </w:rPr>
              <w:t>"О внесении изм</w:t>
            </w:r>
            <w:r>
              <w:rPr>
                <w:szCs w:val="28"/>
              </w:rPr>
              <w:t xml:space="preserve">енений в    Закон Приморского края "Об административных </w:t>
            </w:r>
            <w:proofErr w:type="spellStart"/>
            <w:r>
              <w:rPr>
                <w:szCs w:val="28"/>
              </w:rPr>
              <w:t>правонару-шениях</w:t>
            </w:r>
            <w:proofErr w:type="spellEnd"/>
            <w:r>
              <w:rPr>
                <w:szCs w:val="28"/>
              </w:rPr>
              <w:t xml:space="preserve"> в Приморском крае"</w:t>
            </w:r>
            <w:proofErr w:type="gramEnd"/>
          </w:p>
          <w:p w:rsidR="000B3FB2" w:rsidRPr="00E53FEB" w:rsidRDefault="000B3FB2" w:rsidP="0094344A">
            <w:pPr>
              <w:ind w:left="-108"/>
              <w:jc w:val="both"/>
            </w:pPr>
          </w:p>
        </w:tc>
      </w:tr>
    </w:tbl>
    <w:p w:rsidR="00E53FEB" w:rsidRDefault="00E53FEB" w:rsidP="00E53FEB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E53FEB" w:rsidRDefault="00E53FEB" w:rsidP="00E53FEB">
      <w:pPr>
        <w:pStyle w:val="a3"/>
        <w:tabs>
          <w:tab w:val="clear" w:pos="4153"/>
          <w:tab w:val="clear" w:pos="8306"/>
        </w:tabs>
      </w:pPr>
    </w:p>
    <w:p w:rsidR="00E53FEB" w:rsidRDefault="00E53FEB" w:rsidP="00E53FEB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E53FEB" w:rsidRDefault="00E53FEB" w:rsidP="00E53FEB"/>
    <w:p w:rsidR="00E53FEB" w:rsidRDefault="00E53FEB" w:rsidP="00E53FEB">
      <w:pPr>
        <w:ind w:firstLine="720"/>
        <w:jc w:val="both"/>
      </w:pPr>
      <w:r>
        <w:t xml:space="preserve">1.Принять проект закона Приморского края </w:t>
      </w:r>
      <w:r w:rsidRPr="002179E5">
        <w:rPr>
          <w:szCs w:val="28"/>
        </w:rPr>
        <w:t>"О внесении изм</w:t>
      </w:r>
      <w:r>
        <w:rPr>
          <w:szCs w:val="28"/>
        </w:rPr>
        <w:t xml:space="preserve">енений в Закон Приморского края "Об административных правонарушениях в Приморском крае" </w:t>
      </w:r>
      <w:r>
        <w:t xml:space="preserve">в первом чтении. </w:t>
      </w:r>
    </w:p>
    <w:p w:rsidR="00E53FEB" w:rsidRDefault="00E53FEB" w:rsidP="00E53FEB">
      <w:pPr>
        <w:ind w:firstLine="720"/>
        <w:jc w:val="both"/>
      </w:pPr>
    </w:p>
    <w:p w:rsidR="00E53FEB" w:rsidRDefault="00E53FEB" w:rsidP="00E53FEB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14 августа 2014 года.</w:t>
      </w:r>
    </w:p>
    <w:p w:rsidR="00E53FEB" w:rsidRDefault="00E53FEB" w:rsidP="00E53FEB">
      <w:pPr>
        <w:ind w:firstLine="720"/>
        <w:jc w:val="both"/>
      </w:pPr>
    </w:p>
    <w:p w:rsidR="00E53FEB" w:rsidRDefault="00E53FEB" w:rsidP="00E53FEB">
      <w:pPr>
        <w:pStyle w:val="a3"/>
        <w:tabs>
          <w:tab w:val="left" w:pos="840"/>
        </w:tabs>
        <w:ind w:firstLine="709"/>
        <w:jc w:val="both"/>
      </w:pPr>
      <w:r>
        <w:t>3.Комитету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E53FEB" w:rsidRDefault="00E53FEB" w:rsidP="00E53FEB">
      <w:pPr>
        <w:ind w:firstLine="709"/>
        <w:jc w:val="both"/>
      </w:pPr>
    </w:p>
    <w:p w:rsidR="00E53FEB" w:rsidRDefault="00E53FEB" w:rsidP="00E53FEB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E53FEB" w:rsidRDefault="00E53FEB" w:rsidP="00E53FE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53FEB" w:rsidRDefault="00E53FEB" w:rsidP="00E53FE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53FEB" w:rsidRDefault="00E53FEB" w:rsidP="00E53FE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53FEB" w:rsidRDefault="00E53FEB" w:rsidP="00E53FEB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E53FEB" w:rsidRDefault="00E53FEB" w:rsidP="00E53FEB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1576" w:rsidRDefault="00CE1576">
      <w:r>
        <w:separator/>
      </w:r>
    </w:p>
  </w:endnote>
  <w:endnote w:type="continuationSeparator" w:id="0">
    <w:p w:rsidR="00CE1576" w:rsidRDefault="00CE15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1576" w:rsidRDefault="00CE1576">
      <w:r>
        <w:separator/>
      </w:r>
    </w:p>
  </w:footnote>
  <w:footnote w:type="continuationSeparator" w:id="0">
    <w:p w:rsidR="00CE1576" w:rsidRDefault="00CE15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53FEB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576"/>
    <w:rsid w:val="00CE19DF"/>
    <w:rsid w:val="00D02716"/>
    <w:rsid w:val="00DF01B2"/>
    <w:rsid w:val="00E53FEB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E53FE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2014-07-30T22:32:00Z</cp:lastPrinted>
  <dcterms:created xsi:type="dcterms:W3CDTF">2014-07-30T22:32:00Z</dcterms:created>
  <dcterms:modified xsi:type="dcterms:W3CDTF">2014-07-30T22:32:00Z</dcterms:modified>
</cp:coreProperties>
</file>