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55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48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481D">
              <w:rPr>
                <w:szCs w:val="28"/>
              </w:rPr>
              <w:t>1435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48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7481D" w:rsidRPr="00F43AA5" w:rsidRDefault="0047481D" w:rsidP="0047481D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>
              <w:rPr>
                <w:szCs w:val="28"/>
              </w:rPr>
              <w:t>"Об организации и обеспечении отдыха, оздоровления и занятости детей в Приморском крае"</w:t>
            </w:r>
          </w:p>
          <w:bookmarkEnd w:id="0"/>
          <w:bookmarkEnd w:id="1"/>
          <w:bookmarkEnd w:id="2"/>
          <w:bookmarkEnd w:id="3"/>
          <w:p w:rsidR="000B3FB2" w:rsidRPr="0047481D" w:rsidRDefault="000B3FB2" w:rsidP="0094344A">
            <w:pPr>
              <w:ind w:left="-108"/>
              <w:jc w:val="both"/>
            </w:pPr>
          </w:p>
        </w:tc>
      </w:tr>
    </w:tbl>
    <w:p w:rsidR="0047481D" w:rsidRPr="009E27DC" w:rsidRDefault="0047481D" w:rsidP="0047481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47481D" w:rsidRPr="009E27DC" w:rsidRDefault="0047481D" w:rsidP="0047481D">
      <w:pPr>
        <w:rPr>
          <w:szCs w:val="28"/>
        </w:rPr>
      </w:pPr>
    </w:p>
    <w:p w:rsidR="0047481D" w:rsidRPr="009E27DC" w:rsidRDefault="0047481D" w:rsidP="0047481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7481D" w:rsidRPr="009E27DC" w:rsidRDefault="0047481D" w:rsidP="0047481D">
      <w:pPr>
        <w:rPr>
          <w:szCs w:val="28"/>
        </w:rPr>
      </w:pPr>
    </w:p>
    <w:p w:rsidR="0047481D" w:rsidRDefault="0047481D" w:rsidP="0047481D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Об организации </w:t>
      </w:r>
      <w:r>
        <w:rPr>
          <w:szCs w:val="28"/>
        </w:rPr>
        <w:br/>
        <w:t xml:space="preserve">и обеспечении отдыха, оздоровления и занятости детей в Приморском крае" </w:t>
      </w:r>
      <w:r>
        <w:t>во втором чтении.</w:t>
      </w:r>
    </w:p>
    <w:p w:rsidR="0047481D" w:rsidRDefault="0047481D" w:rsidP="0047481D">
      <w:pPr>
        <w:jc w:val="both"/>
      </w:pPr>
    </w:p>
    <w:p w:rsidR="0047481D" w:rsidRDefault="0047481D" w:rsidP="0047481D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47481D" w:rsidRDefault="0047481D" w:rsidP="0047481D">
      <w:pPr>
        <w:jc w:val="both"/>
      </w:pPr>
    </w:p>
    <w:p w:rsidR="0047481D" w:rsidRDefault="0047481D" w:rsidP="0047481D">
      <w:pPr>
        <w:jc w:val="both"/>
      </w:pPr>
      <w:r>
        <w:tab/>
        <w:t>3.Настоящее постановление вступает в силу со дня его принятия.</w:t>
      </w:r>
    </w:p>
    <w:p w:rsidR="0047481D" w:rsidRDefault="0047481D" w:rsidP="0047481D">
      <w:pPr>
        <w:jc w:val="both"/>
      </w:pPr>
    </w:p>
    <w:p w:rsidR="0047481D" w:rsidRPr="009E27DC" w:rsidRDefault="0047481D" w:rsidP="0047481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7481D" w:rsidRPr="009E27DC" w:rsidRDefault="0047481D" w:rsidP="0047481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7481D" w:rsidRPr="009E27DC" w:rsidRDefault="0047481D" w:rsidP="0047481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47481D" w:rsidRPr="009E27DC" w:rsidRDefault="0047481D" w:rsidP="0047481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47481D" w:rsidRPr="009E27DC" w:rsidRDefault="0047481D" w:rsidP="0047481D">
      <w:pPr>
        <w:rPr>
          <w:szCs w:val="28"/>
        </w:rPr>
      </w:pPr>
    </w:p>
    <w:p w:rsidR="000B3FB2" w:rsidRDefault="000B3FB2">
      <w:bookmarkStart w:id="4" w:name="_GoBack"/>
      <w:bookmarkEnd w:id="4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BAE" w:rsidRDefault="00154BAE">
      <w:r>
        <w:separator/>
      </w:r>
    </w:p>
  </w:endnote>
  <w:endnote w:type="continuationSeparator" w:id="0">
    <w:p w:rsidR="00154BAE" w:rsidRDefault="0015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BAE" w:rsidRDefault="00154BAE">
      <w:r>
        <w:separator/>
      </w:r>
    </w:p>
  </w:footnote>
  <w:footnote w:type="continuationSeparator" w:id="0">
    <w:p w:rsidR="00154BAE" w:rsidRDefault="00154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81D"/>
    <w:rsid w:val="00057575"/>
    <w:rsid w:val="000B3FB2"/>
    <w:rsid w:val="000D628E"/>
    <w:rsid w:val="000E5228"/>
    <w:rsid w:val="00123119"/>
    <w:rsid w:val="00154BAE"/>
    <w:rsid w:val="00155F7F"/>
    <w:rsid w:val="003325F4"/>
    <w:rsid w:val="00392E21"/>
    <w:rsid w:val="0047481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2014-07-30T22:52:00Z</cp:lastPrinted>
  <dcterms:created xsi:type="dcterms:W3CDTF">2014-07-30T22:51:00Z</dcterms:created>
  <dcterms:modified xsi:type="dcterms:W3CDTF">2014-07-30T22:52:00Z</dcterms:modified>
</cp:coreProperties>
</file>