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29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B6E1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B6E11"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B6E11" w:rsidRPr="00FB6E11">
              <w:rPr>
                <w:szCs w:val="28"/>
              </w:rPr>
              <w:t>1431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B6E1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B6E11" w:rsidP="0094344A">
            <w:pPr>
              <w:ind w:left="-108"/>
              <w:jc w:val="both"/>
            </w:pPr>
            <w:r w:rsidRPr="00FB6E11">
              <w:t>О проекте закона Приморского края "О внесении изменений в Закон Приморского края "О законодательной деятельности в Приморском крае"</w:t>
            </w:r>
          </w:p>
          <w:p w:rsidR="000B3FB2" w:rsidRPr="00FB6E11" w:rsidRDefault="000B3FB2" w:rsidP="0094344A">
            <w:pPr>
              <w:ind w:left="-108"/>
              <w:jc w:val="both"/>
            </w:pPr>
          </w:p>
        </w:tc>
      </w:tr>
    </w:tbl>
    <w:p w:rsidR="00FB6E11" w:rsidRPr="00FB6E11" w:rsidRDefault="00FB6E11" w:rsidP="00FB6E11">
      <w:pPr>
        <w:ind w:firstLine="709"/>
      </w:pPr>
      <w:r w:rsidRPr="00FB6E11">
        <w:t>Законодательное Собрание Приморского края</w:t>
      </w:r>
    </w:p>
    <w:p w:rsidR="00FB6E11" w:rsidRPr="00FB6E11" w:rsidRDefault="00FB6E11" w:rsidP="00FB6E11"/>
    <w:p w:rsidR="00FB6E11" w:rsidRPr="00FB6E11" w:rsidRDefault="00FB6E11" w:rsidP="00FB6E11">
      <w:r w:rsidRPr="00FB6E11">
        <w:t>ПОСТАНОВЛЯЕТ:</w:t>
      </w:r>
    </w:p>
    <w:p w:rsidR="00FB6E11" w:rsidRPr="00FB6E11" w:rsidRDefault="00FB6E11" w:rsidP="00FB6E11"/>
    <w:p w:rsidR="00FB6E11" w:rsidRPr="00FB6E11" w:rsidRDefault="00FB6E11" w:rsidP="00FB6E11">
      <w:pPr>
        <w:jc w:val="both"/>
      </w:pPr>
      <w:r w:rsidRPr="00FB6E11">
        <w:tab/>
        <w:t>1.Принять проект закона Приморского края "О внесении изменений в Закон Приморского края "О законодательной деятельности в Приморском крае" в первом чтении.</w:t>
      </w:r>
    </w:p>
    <w:p w:rsidR="00FB6E11" w:rsidRPr="00FB6E11" w:rsidRDefault="00FB6E11" w:rsidP="00FB6E11">
      <w:pPr>
        <w:jc w:val="both"/>
      </w:pPr>
    </w:p>
    <w:p w:rsidR="00FB6E11" w:rsidRPr="00FB6E11" w:rsidRDefault="00FB6E11" w:rsidP="00FB6E11">
      <w:pPr>
        <w:ind w:firstLine="708"/>
        <w:jc w:val="both"/>
      </w:pPr>
      <w:r w:rsidRPr="00FB6E11">
        <w:t>2.Комитету Законодательного Собрания по регламенту, депутатской этике и организации работы Законодательного Собрания (</w:t>
      </w:r>
      <w:proofErr w:type="spellStart"/>
      <w:r w:rsidRPr="00FB6E11">
        <w:t>Межонов</w:t>
      </w:r>
      <w:proofErr w:type="spellEnd"/>
      <w:r w:rsidRPr="00FB6E11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B6E11" w:rsidRPr="00FB6E11" w:rsidRDefault="00FB6E11" w:rsidP="00FB6E11">
      <w:pPr>
        <w:jc w:val="both"/>
      </w:pPr>
    </w:p>
    <w:p w:rsidR="00FB6E11" w:rsidRPr="00FB6E11" w:rsidRDefault="00FB6E11" w:rsidP="00FB6E11">
      <w:pPr>
        <w:jc w:val="both"/>
      </w:pPr>
      <w:r w:rsidRPr="00FB6E11">
        <w:tab/>
        <w:t>3.Настоящее постановление вступает в силу со дня его принятия.</w:t>
      </w:r>
    </w:p>
    <w:p w:rsidR="00FB6E11" w:rsidRPr="00FB6E11" w:rsidRDefault="00FB6E11" w:rsidP="00FB6E11">
      <w:pPr>
        <w:jc w:val="both"/>
      </w:pPr>
      <w:bookmarkStart w:id="0" w:name="_GoBack"/>
      <w:bookmarkEnd w:id="0"/>
    </w:p>
    <w:p w:rsidR="00FB6E11" w:rsidRPr="00FB6E11" w:rsidRDefault="00FB6E11" w:rsidP="00FB6E11">
      <w:pPr>
        <w:jc w:val="both"/>
      </w:pPr>
    </w:p>
    <w:p w:rsidR="00FB6E11" w:rsidRPr="00FB6E11" w:rsidRDefault="00FB6E11" w:rsidP="00FB6E11">
      <w:pPr>
        <w:jc w:val="both"/>
      </w:pPr>
    </w:p>
    <w:p w:rsidR="00FB6E11" w:rsidRPr="00FB6E11" w:rsidRDefault="00FB6E11" w:rsidP="00FB6E11">
      <w:pPr>
        <w:jc w:val="both"/>
      </w:pPr>
      <w:r w:rsidRPr="00FB6E11">
        <w:t>Председатель</w:t>
      </w:r>
    </w:p>
    <w:p w:rsidR="00FB6E11" w:rsidRPr="00FB6E11" w:rsidRDefault="00FB6E11" w:rsidP="00FB6E11">
      <w:pPr>
        <w:jc w:val="both"/>
      </w:pPr>
      <w:r w:rsidRPr="00FB6E11">
        <w:t xml:space="preserve">Законодательного Собрания </w:t>
      </w:r>
      <w:r w:rsidRPr="00FB6E11">
        <w:tab/>
      </w:r>
      <w:r w:rsidRPr="00FB6E11">
        <w:tab/>
      </w:r>
      <w:r w:rsidRPr="00FB6E11">
        <w:tab/>
      </w:r>
      <w:r w:rsidRPr="00FB6E11">
        <w:tab/>
      </w:r>
      <w:r w:rsidRPr="00FB6E11">
        <w:tab/>
      </w:r>
      <w:r w:rsidRPr="00FB6E11">
        <w:tab/>
        <w:t xml:space="preserve">        В.В. Горчаков</w:t>
      </w:r>
    </w:p>
    <w:p w:rsidR="00FB6E11" w:rsidRPr="00FB6E11" w:rsidRDefault="00FB6E11" w:rsidP="00FB6E1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233" w:rsidRDefault="00327233">
      <w:r>
        <w:separator/>
      </w:r>
    </w:p>
  </w:endnote>
  <w:endnote w:type="continuationSeparator" w:id="0">
    <w:p w:rsidR="00327233" w:rsidRDefault="00327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233" w:rsidRDefault="00327233">
      <w:r>
        <w:separator/>
      </w:r>
    </w:p>
  </w:footnote>
  <w:footnote w:type="continuationSeparator" w:id="0">
    <w:p w:rsidR="00327233" w:rsidRDefault="00327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6E11"/>
    <w:rsid w:val="00057575"/>
    <w:rsid w:val="000B3FB2"/>
    <w:rsid w:val="000D628E"/>
    <w:rsid w:val="000E5228"/>
    <w:rsid w:val="00123119"/>
    <w:rsid w:val="00155F7F"/>
    <w:rsid w:val="0032723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2014-07-30T22:09:00Z</cp:lastPrinted>
  <dcterms:created xsi:type="dcterms:W3CDTF">2014-07-30T22:08:00Z</dcterms:created>
  <dcterms:modified xsi:type="dcterms:W3CDTF">2014-07-30T22:09:00Z</dcterms:modified>
</cp:coreProperties>
</file>