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98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48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48DC">
              <w:t>1430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E048DC" w:rsidRPr="00E048DC" w:rsidTr="00E048DC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048DC" w:rsidRDefault="00E048DC" w:rsidP="00E048DC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 xml:space="preserve">"О </w:t>
            </w:r>
            <w:r>
              <w:t xml:space="preserve">порядке опубликования </w:t>
            </w:r>
            <w:r>
              <w:rPr>
                <w:szCs w:val="28"/>
              </w:rPr>
              <w:t xml:space="preserve">и вступления в силу правовых актов Приморского края" </w:t>
            </w:r>
          </w:p>
        </w:tc>
      </w:tr>
    </w:tbl>
    <w:p w:rsidR="00E048DC" w:rsidRDefault="00E048DC" w:rsidP="00E048DC">
      <w:pPr>
        <w:pStyle w:val="a3"/>
        <w:tabs>
          <w:tab w:val="clear" w:pos="4153"/>
          <w:tab w:val="clear" w:pos="8306"/>
        </w:tabs>
        <w:ind w:firstLine="720"/>
      </w:pPr>
    </w:p>
    <w:p w:rsidR="00E048DC" w:rsidRDefault="00E048DC" w:rsidP="00E048DC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E048DC" w:rsidRDefault="00E048DC" w:rsidP="00E048DC">
      <w:pPr>
        <w:pStyle w:val="a3"/>
        <w:tabs>
          <w:tab w:val="clear" w:pos="4153"/>
          <w:tab w:val="clear" w:pos="8306"/>
        </w:tabs>
      </w:pPr>
    </w:p>
    <w:p w:rsidR="00E048DC" w:rsidRDefault="00E048DC" w:rsidP="00E048D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048DC" w:rsidRDefault="00E048DC" w:rsidP="00E048DC"/>
    <w:p w:rsidR="00E048DC" w:rsidRDefault="00E048DC" w:rsidP="00E048DC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 xml:space="preserve">"О </w:t>
      </w:r>
      <w:r>
        <w:t xml:space="preserve">порядке опубликования </w:t>
      </w:r>
      <w:r>
        <w:rPr>
          <w:szCs w:val="28"/>
        </w:rPr>
        <w:t>и вступления в силу правовых актов Приморского края"</w:t>
      </w:r>
      <w:r>
        <w:t xml:space="preserve">. </w:t>
      </w:r>
    </w:p>
    <w:p w:rsidR="00E048DC" w:rsidRDefault="00E048DC" w:rsidP="00E048DC">
      <w:pPr>
        <w:ind w:firstLine="720"/>
        <w:jc w:val="both"/>
      </w:pPr>
    </w:p>
    <w:p w:rsidR="00E048DC" w:rsidRPr="00F35214" w:rsidRDefault="00E048DC" w:rsidP="00E048DC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E048DC" w:rsidRPr="00F35214" w:rsidRDefault="00E048DC" w:rsidP="00E048DC">
      <w:pPr>
        <w:rPr>
          <w:szCs w:val="28"/>
        </w:rPr>
      </w:pPr>
    </w:p>
    <w:p w:rsidR="00E048DC" w:rsidRPr="00F35214" w:rsidRDefault="00E048DC" w:rsidP="00E048DC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E048DC" w:rsidRDefault="00E048DC" w:rsidP="00E048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048DC" w:rsidRDefault="00E048DC" w:rsidP="00E048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048DC" w:rsidRDefault="00E048DC" w:rsidP="00E048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048DC" w:rsidRDefault="00E048DC" w:rsidP="00E048D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048DC" w:rsidRDefault="00E048DC" w:rsidP="00E048D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F7F" w:rsidRDefault="00726F7F">
      <w:r>
        <w:separator/>
      </w:r>
    </w:p>
  </w:endnote>
  <w:endnote w:type="continuationSeparator" w:id="0">
    <w:p w:rsidR="00726F7F" w:rsidRDefault="0072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F7F" w:rsidRDefault="00726F7F">
      <w:r>
        <w:separator/>
      </w:r>
    </w:p>
  </w:footnote>
  <w:footnote w:type="continuationSeparator" w:id="0">
    <w:p w:rsidR="00726F7F" w:rsidRDefault="00726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48D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26F7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48D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048D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2014-07-31T00:05:00Z</cp:lastPrinted>
  <dcterms:created xsi:type="dcterms:W3CDTF">2014-07-31T00:04:00Z</dcterms:created>
  <dcterms:modified xsi:type="dcterms:W3CDTF">2014-07-31T00:05:00Z</dcterms:modified>
</cp:coreProperties>
</file>