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30546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7750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77507">
              <w:rPr>
                <w:szCs w:val="28"/>
              </w:rPr>
              <w:t>1426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7750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77507" w:rsidRDefault="00077507" w:rsidP="00077507">
            <w:pPr>
              <w:ind w:left="-108"/>
              <w:jc w:val="both"/>
              <w:rPr>
                <w:bCs/>
                <w:color w:val="000000"/>
                <w:szCs w:val="28"/>
              </w:rPr>
            </w:pPr>
            <w:r w:rsidRPr="009E27DC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</w:t>
            </w:r>
            <w:r w:rsidRPr="009E27DC">
              <w:rPr>
                <w:szCs w:val="28"/>
              </w:rPr>
              <w:t xml:space="preserve"> Приморского края </w:t>
            </w:r>
            <w:r w:rsidRPr="0059601A">
              <w:rPr>
                <w:szCs w:val="28"/>
              </w:rPr>
              <w:t>"</w:t>
            </w:r>
            <w:r>
              <w:rPr>
                <w:szCs w:val="28"/>
              </w:rPr>
              <w:t xml:space="preserve">О внесении изменения в статью 4 Закона Приморского края </w:t>
            </w:r>
            <w:r w:rsidRPr="00A97A40">
              <w:rPr>
                <w:szCs w:val="28"/>
              </w:rPr>
              <w:t>"</w:t>
            </w:r>
            <w:r>
              <w:rPr>
                <w:szCs w:val="28"/>
              </w:rPr>
              <w:t>О физической культуре и спорте в Приморском крае"</w:t>
            </w:r>
          </w:p>
          <w:p w:rsidR="000B3FB2" w:rsidRPr="00077507" w:rsidRDefault="000B3FB2" w:rsidP="0094344A">
            <w:pPr>
              <w:ind w:left="-108"/>
              <w:jc w:val="both"/>
            </w:pPr>
          </w:p>
        </w:tc>
      </w:tr>
    </w:tbl>
    <w:p w:rsidR="00077507" w:rsidRPr="009E27DC" w:rsidRDefault="00077507" w:rsidP="00077507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077507" w:rsidRPr="009E27DC" w:rsidRDefault="00077507" w:rsidP="00077507">
      <w:pPr>
        <w:rPr>
          <w:szCs w:val="28"/>
        </w:rPr>
      </w:pPr>
    </w:p>
    <w:p w:rsidR="00077507" w:rsidRPr="009E27DC" w:rsidRDefault="00077507" w:rsidP="00077507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077507" w:rsidRPr="009E27DC" w:rsidRDefault="00077507" w:rsidP="00077507">
      <w:pPr>
        <w:rPr>
          <w:szCs w:val="28"/>
        </w:rPr>
      </w:pPr>
    </w:p>
    <w:p w:rsidR="00077507" w:rsidRDefault="00077507" w:rsidP="00077507">
      <w:pPr>
        <w:jc w:val="both"/>
      </w:pPr>
      <w:r>
        <w:tab/>
        <w:t xml:space="preserve">1.Принять Закон Приморского края </w:t>
      </w:r>
      <w:r w:rsidRPr="0059601A">
        <w:rPr>
          <w:szCs w:val="28"/>
        </w:rPr>
        <w:t>"</w:t>
      </w:r>
      <w:r>
        <w:rPr>
          <w:szCs w:val="28"/>
        </w:rPr>
        <w:t xml:space="preserve">О внесении изменения в статью 4 Закона Приморского края </w:t>
      </w:r>
      <w:r w:rsidRPr="00A97A40">
        <w:rPr>
          <w:szCs w:val="28"/>
        </w:rPr>
        <w:t>"</w:t>
      </w:r>
      <w:r>
        <w:rPr>
          <w:szCs w:val="28"/>
        </w:rPr>
        <w:t>О физической культуре и спорте в Приморском крае</w:t>
      </w:r>
      <w:r>
        <w:rPr>
          <w:bCs/>
          <w:color w:val="000000"/>
          <w:szCs w:val="28"/>
        </w:rPr>
        <w:t>"</w:t>
      </w:r>
      <w:r>
        <w:t>.</w:t>
      </w:r>
    </w:p>
    <w:p w:rsidR="00077507" w:rsidRDefault="00077507" w:rsidP="00077507">
      <w:pPr>
        <w:jc w:val="both"/>
      </w:pPr>
    </w:p>
    <w:p w:rsidR="00077507" w:rsidRDefault="00077507" w:rsidP="00077507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077507" w:rsidRDefault="00077507" w:rsidP="00077507">
      <w:pPr>
        <w:jc w:val="both"/>
      </w:pPr>
    </w:p>
    <w:p w:rsidR="00077507" w:rsidRDefault="00077507" w:rsidP="00077507">
      <w:pPr>
        <w:jc w:val="both"/>
      </w:pPr>
      <w:r>
        <w:tab/>
        <w:t>3.Настоящее постановление вступает в силу со дня его принятия.</w:t>
      </w:r>
    </w:p>
    <w:p w:rsidR="00077507" w:rsidRDefault="00077507" w:rsidP="00077507">
      <w:pPr>
        <w:jc w:val="both"/>
      </w:pPr>
      <w:bookmarkStart w:id="0" w:name="_GoBack"/>
      <w:bookmarkEnd w:id="0"/>
    </w:p>
    <w:p w:rsidR="00077507" w:rsidRPr="009E27DC" w:rsidRDefault="00077507" w:rsidP="00077507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077507" w:rsidRPr="009E27DC" w:rsidRDefault="00077507" w:rsidP="00077507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077507" w:rsidRPr="009E27DC" w:rsidRDefault="00077507" w:rsidP="00077507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077507" w:rsidRPr="009E27DC" w:rsidRDefault="00077507" w:rsidP="00077507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   В.В. Горчаков</w:t>
      </w:r>
    </w:p>
    <w:p w:rsidR="00077507" w:rsidRPr="009E27DC" w:rsidRDefault="00077507" w:rsidP="00077507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7704" w:rsidRDefault="00677704">
      <w:r>
        <w:separator/>
      </w:r>
    </w:p>
  </w:endnote>
  <w:endnote w:type="continuationSeparator" w:id="0">
    <w:p w:rsidR="00677704" w:rsidRDefault="00677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7704" w:rsidRDefault="00677704">
      <w:r>
        <w:separator/>
      </w:r>
    </w:p>
  </w:footnote>
  <w:footnote w:type="continuationSeparator" w:id="0">
    <w:p w:rsidR="00677704" w:rsidRDefault="006777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77507"/>
    <w:rsid w:val="00057575"/>
    <w:rsid w:val="00077507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77704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2014-07-30T22:51:00Z</cp:lastPrinted>
  <dcterms:created xsi:type="dcterms:W3CDTF">2014-07-30T22:51:00Z</dcterms:created>
  <dcterms:modified xsi:type="dcterms:W3CDTF">2014-07-30T22:51:00Z</dcterms:modified>
</cp:coreProperties>
</file>