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54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31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31F7">
              <w:rPr>
                <w:szCs w:val="28"/>
              </w:rPr>
              <w:t>1425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31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31F7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4 </w:t>
            </w:r>
            <w:r w:rsidRPr="00EC16F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EC16F9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физической культуре и спорте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3C31F7" w:rsidRDefault="000B3FB2" w:rsidP="0094344A">
            <w:pPr>
              <w:ind w:left="-108"/>
              <w:jc w:val="both"/>
            </w:pPr>
          </w:p>
        </w:tc>
      </w:tr>
    </w:tbl>
    <w:p w:rsidR="003C31F7" w:rsidRDefault="003C31F7" w:rsidP="003C31F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C31F7" w:rsidRDefault="003C31F7" w:rsidP="003C31F7">
      <w:pPr>
        <w:rPr>
          <w:szCs w:val="28"/>
        </w:rPr>
      </w:pPr>
    </w:p>
    <w:p w:rsidR="003C31F7" w:rsidRDefault="003C31F7" w:rsidP="003C31F7">
      <w:pPr>
        <w:rPr>
          <w:szCs w:val="28"/>
        </w:rPr>
      </w:pPr>
      <w:r>
        <w:rPr>
          <w:szCs w:val="28"/>
        </w:rPr>
        <w:t>ПОСТАНОВЛЯЕТ:</w:t>
      </w:r>
    </w:p>
    <w:p w:rsidR="003C31F7" w:rsidRDefault="003C31F7" w:rsidP="003C31F7">
      <w:pPr>
        <w:rPr>
          <w:szCs w:val="28"/>
        </w:rPr>
      </w:pPr>
    </w:p>
    <w:p w:rsidR="003C31F7" w:rsidRDefault="003C31F7" w:rsidP="003C31F7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я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 xml:space="preserve">статью 4 </w:t>
      </w:r>
      <w:r w:rsidRPr="00EC16F9">
        <w:rPr>
          <w:szCs w:val="28"/>
        </w:rPr>
        <w:t>Закон</w:t>
      </w:r>
      <w:r>
        <w:rPr>
          <w:szCs w:val="28"/>
        </w:rPr>
        <w:t>а</w:t>
      </w:r>
      <w:r w:rsidRPr="00EC16F9">
        <w:rPr>
          <w:szCs w:val="28"/>
        </w:rPr>
        <w:t xml:space="preserve"> Приморского края "О </w:t>
      </w:r>
      <w:r>
        <w:rPr>
          <w:szCs w:val="28"/>
        </w:rPr>
        <w:t xml:space="preserve">физической культуре и спорте </w:t>
      </w:r>
      <w:r>
        <w:rPr>
          <w:szCs w:val="28"/>
        </w:rPr>
        <w:br/>
        <w:t>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3C31F7" w:rsidRDefault="003C31F7" w:rsidP="003C31F7">
      <w:pPr>
        <w:jc w:val="both"/>
        <w:rPr>
          <w:szCs w:val="28"/>
        </w:rPr>
      </w:pP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C31F7" w:rsidRDefault="003C31F7" w:rsidP="003C31F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C31F7" w:rsidRDefault="003C31F7" w:rsidP="003C31F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3C31F7" w:rsidRDefault="003C31F7" w:rsidP="003C31F7"/>
    <w:p w:rsidR="003C31F7" w:rsidRDefault="003C31F7" w:rsidP="003C31F7"/>
    <w:p w:rsidR="003C31F7" w:rsidRDefault="003C31F7" w:rsidP="003C31F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CDA" w:rsidRDefault="009D0CDA">
      <w:r>
        <w:separator/>
      </w:r>
    </w:p>
  </w:endnote>
  <w:endnote w:type="continuationSeparator" w:id="0">
    <w:p w:rsidR="009D0CDA" w:rsidRDefault="009D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CDA" w:rsidRDefault="009D0CDA">
      <w:r>
        <w:separator/>
      </w:r>
    </w:p>
  </w:footnote>
  <w:footnote w:type="continuationSeparator" w:id="0">
    <w:p w:rsidR="009D0CDA" w:rsidRDefault="009D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1F7"/>
    <w:rsid w:val="00057575"/>
    <w:rsid w:val="000B3FB2"/>
    <w:rsid w:val="000D628E"/>
    <w:rsid w:val="000E5228"/>
    <w:rsid w:val="00123119"/>
    <w:rsid w:val="00155F7F"/>
    <w:rsid w:val="003325F4"/>
    <w:rsid w:val="00392E21"/>
    <w:rsid w:val="003C31F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0CD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2014-07-30T22:50:00Z</cp:lastPrinted>
  <dcterms:created xsi:type="dcterms:W3CDTF">2014-07-30T22:49:00Z</dcterms:created>
  <dcterms:modified xsi:type="dcterms:W3CDTF">2014-07-30T22:50:00Z</dcterms:modified>
</cp:coreProperties>
</file>