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49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7057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7057A">
              <w:rPr>
                <w:szCs w:val="28"/>
              </w:rPr>
              <w:t>1423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7057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7057A" w:rsidP="0094344A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Pr="00226753">
              <w:rPr>
                <w:szCs w:val="28"/>
              </w:rPr>
              <w:t xml:space="preserve">"О внесении изменения </w:t>
            </w:r>
            <w:r>
              <w:rPr>
                <w:szCs w:val="28"/>
              </w:rPr>
              <w:br/>
            </w:r>
            <w:r w:rsidRPr="00226753">
              <w:rPr>
                <w:szCs w:val="28"/>
              </w:rPr>
              <w:t>в Закон Приморского края "О защите прав граждан в жилищно-коммунальной сфере"</w:t>
            </w:r>
          </w:p>
          <w:p w:rsidR="000B3FB2" w:rsidRPr="0027057A" w:rsidRDefault="000B3FB2" w:rsidP="0094344A">
            <w:pPr>
              <w:ind w:left="-108"/>
              <w:jc w:val="both"/>
            </w:pPr>
          </w:p>
        </w:tc>
      </w:tr>
    </w:tbl>
    <w:p w:rsidR="0027057A" w:rsidRPr="0059601A" w:rsidRDefault="0027057A" w:rsidP="0027057A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27057A" w:rsidRPr="0059601A" w:rsidRDefault="0027057A" w:rsidP="0027057A">
      <w:pPr>
        <w:rPr>
          <w:szCs w:val="28"/>
        </w:rPr>
      </w:pPr>
    </w:p>
    <w:p w:rsidR="0027057A" w:rsidRPr="0059601A" w:rsidRDefault="0027057A" w:rsidP="0027057A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27057A" w:rsidRPr="0059601A" w:rsidRDefault="0027057A" w:rsidP="0027057A">
      <w:pPr>
        <w:rPr>
          <w:szCs w:val="28"/>
        </w:rPr>
      </w:pPr>
    </w:p>
    <w:p w:rsidR="0027057A" w:rsidRPr="0059601A" w:rsidRDefault="0027057A" w:rsidP="0027057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 w:rsidRPr="00226753">
        <w:rPr>
          <w:szCs w:val="28"/>
        </w:rPr>
        <w:t xml:space="preserve">"О внесении изменения </w:t>
      </w:r>
      <w:r>
        <w:rPr>
          <w:szCs w:val="28"/>
        </w:rPr>
        <w:br/>
      </w:r>
      <w:r w:rsidRPr="00226753">
        <w:rPr>
          <w:szCs w:val="28"/>
        </w:rPr>
        <w:t>в Закон Приморского края "О защите прав граждан в жилищно-коммунальной сфере"</w:t>
      </w:r>
      <w:r>
        <w:rPr>
          <w:szCs w:val="28"/>
        </w:rPr>
        <w:t xml:space="preserve"> </w:t>
      </w:r>
      <w:r w:rsidRPr="0059601A">
        <w:rPr>
          <w:szCs w:val="28"/>
        </w:rPr>
        <w:t>в первом чтении.</w:t>
      </w:r>
    </w:p>
    <w:p w:rsidR="0027057A" w:rsidRPr="0059601A" w:rsidRDefault="0027057A" w:rsidP="0027057A">
      <w:pPr>
        <w:ind w:firstLine="709"/>
        <w:jc w:val="both"/>
        <w:rPr>
          <w:szCs w:val="28"/>
        </w:rPr>
      </w:pPr>
    </w:p>
    <w:p w:rsidR="0027057A" w:rsidRPr="0059601A" w:rsidRDefault="0027057A" w:rsidP="0027057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27057A" w:rsidRPr="0059601A" w:rsidRDefault="0027057A" w:rsidP="0027057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27057A" w:rsidRPr="0059601A" w:rsidRDefault="0027057A" w:rsidP="0027057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27057A" w:rsidRPr="0059601A" w:rsidRDefault="0027057A" w:rsidP="002705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7057A" w:rsidRDefault="0027057A" w:rsidP="002705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7057A" w:rsidRPr="0059601A" w:rsidRDefault="0027057A" w:rsidP="002705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7057A" w:rsidRPr="0059601A" w:rsidRDefault="0027057A" w:rsidP="002705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27057A" w:rsidRPr="0059601A" w:rsidRDefault="0027057A" w:rsidP="002705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27057A" w:rsidRDefault="0027057A" w:rsidP="0027057A"/>
    <w:p w:rsidR="0027057A" w:rsidRDefault="0027057A" w:rsidP="0027057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FD9" w:rsidRDefault="004A0FD9">
      <w:r>
        <w:separator/>
      </w:r>
    </w:p>
  </w:endnote>
  <w:endnote w:type="continuationSeparator" w:id="0">
    <w:p w:rsidR="004A0FD9" w:rsidRDefault="004A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FD9" w:rsidRDefault="004A0FD9">
      <w:r>
        <w:separator/>
      </w:r>
    </w:p>
  </w:footnote>
  <w:footnote w:type="continuationSeparator" w:id="0">
    <w:p w:rsidR="004A0FD9" w:rsidRDefault="004A0F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057A"/>
    <w:rsid w:val="00057575"/>
    <w:rsid w:val="000B3FB2"/>
    <w:rsid w:val="000D628E"/>
    <w:rsid w:val="000E5228"/>
    <w:rsid w:val="00123119"/>
    <w:rsid w:val="00155F7F"/>
    <w:rsid w:val="0027057A"/>
    <w:rsid w:val="003325F4"/>
    <w:rsid w:val="00392E21"/>
    <w:rsid w:val="004A0FD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2014-07-30T22:43:00Z</cp:lastPrinted>
  <dcterms:created xsi:type="dcterms:W3CDTF">2014-07-30T22:42:00Z</dcterms:created>
  <dcterms:modified xsi:type="dcterms:W3CDTF">2014-07-30T22:43:00Z</dcterms:modified>
</cp:coreProperties>
</file>