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2459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3021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3021E">
              <w:rPr>
                <w:szCs w:val="28"/>
              </w:rPr>
              <w:t>1421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3021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3021E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 xml:space="preserve">"О внесении изменений в Избирательный кодекс </w:t>
            </w:r>
            <w:proofErr w:type="spellStart"/>
            <w:proofErr w:type="gram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proofErr w:type="gramEnd"/>
            <w:r>
              <w:t xml:space="preserve"> края"</w:t>
            </w:r>
          </w:p>
          <w:p w:rsidR="000B3FB2" w:rsidRPr="00E3021E" w:rsidRDefault="000B3FB2" w:rsidP="0094344A">
            <w:pPr>
              <w:ind w:left="-108"/>
              <w:jc w:val="both"/>
            </w:pPr>
          </w:p>
        </w:tc>
      </w:tr>
    </w:tbl>
    <w:p w:rsidR="00E3021E" w:rsidRPr="00F2794F" w:rsidRDefault="00E3021E" w:rsidP="00E3021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E3021E" w:rsidRPr="00F2794F" w:rsidRDefault="00E3021E" w:rsidP="00E3021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021E" w:rsidRPr="00F2794F" w:rsidRDefault="00E3021E" w:rsidP="00E3021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3021E" w:rsidRPr="00F2794F" w:rsidRDefault="00E3021E" w:rsidP="00E3021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021E" w:rsidRDefault="00E3021E" w:rsidP="00E302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>"О внесении изменений в Избирательный кодекс Приморского края"</w:t>
      </w:r>
      <w:r w:rsidRPr="00415D04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E3021E" w:rsidRDefault="00E3021E" w:rsidP="00E3021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3021E" w:rsidRDefault="00E3021E" w:rsidP="00E3021E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3021E" w:rsidRDefault="00E3021E" w:rsidP="00E3021E">
      <w:pPr>
        <w:ind w:firstLine="709"/>
        <w:jc w:val="both"/>
        <w:rPr>
          <w:color w:val="000000"/>
        </w:rPr>
      </w:pPr>
    </w:p>
    <w:p w:rsidR="00E3021E" w:rsidRDefault="00E3021E" w:rsidP="00E3021E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E3021E" w:rsidRDefault="00E3021E" w:rsidP="00E3021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3021E" w:rsidRDefault="00E3021E" w:rsidP="00E3021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3021E" w:rsidRPr="00F2794F" w:rsidRDefault="00E3021E" w:rsidP="00E3021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3021E" w:rsidRPr="00F2794F" w:rsidRDefault="00E3021E" w:rsidP="00E3021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E3021E" w:rsidRDefault="00E3021E" w:rsidP="00E3021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>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D54" w:rsidRDefault="004D1D54">
      <w:r>
        <w:separator/>
      </w:r>
    </w:p>
  </w:endnote>
  <w:endnote w:type="continuationSeparator" w:id="0">
    <w:p w:rsidR="004D1D54" w:rsidRDefault="004D1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D54" w:rsidRDefault="004D1D54">
      <w:r>
        <w:separator/>
      </w:r>
    </w:p>
  </w:footnote>
  <w:footnote w:type="continuationSeparator" w:id="0">
    <w:p w:rsidR="004D1D54" w:rsidRDefault="004D1D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021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D1D54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021E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E3021E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2014-07-30T06:20:00Z</cp:lastPrinted>
  <dcterms:created xsi:type="dcterms:W3CDTF">2014-07-30T06:19:00Z</dcterms:created>
  <dcterms:modified xsi:type="dcterms:W3CDTF">2014-07-30T06:20:00Z</dcterms:modified>
</cp:coreProperties>
</file>