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60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523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523A7">
              <w:rPr>
                <w:szCs w:val="28"/>
              </w:rPr>
              <w:t>1417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523A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523A7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3523A7" w:rsidRDefault="000B3FB2" w:rsidP="0094344A">
            <w:pPr>
              <w:ind w:left="-108"/>
              <w:jc w:val="both"/>
            </w:pPr>
          </w:p>
        </w:tc>
      </w:tr>
    </w:tbl>
    <w:p w:rsidR="003523A7" w:rsidRPr="00F2794F" w:rsidRDefault="003523A7" w:rsidP="003523A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523A7" w:rsidRPr="00F2794F" w:rsidRDefault="003523A7" w:rsidP="003523A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3A7" w:rsidRPr="00F2794F" w:rsidRDefault="003523A7" w:rsidP="003523A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523A7" w:rsidRPr="00F2794F" w:rsidRDefault="003523A7" w:rsidP="003523A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3A7" w:rsidRDefault="003523A7" w:rsidP="003523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приложение к Закону Приморского края "О судебных участках и должностях мировых судей в Приморском крае"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3523A7" w:rsidRDefault="003523A7" w:rsidP="003523A7">
      <w:pPr>
        <w:autoSpaceDE w:val="0"/>
        <w:autoSpaceDN w:val="0"/>
        <w:adjustRightInd w:val="0"/>
        <w:jc w:val="both"/>
        <w:rPr>
          <w:szCs w:val="28"/>
        </w:rPr>
      </w:pPr>
    </w:p>
    <w:p w:rsidR="003523A7" w:rsidRDefault="003523A7" w:rsidP="003523A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14 августа 2014 года.</w:t>
      </w:r>
    </w:p>
    <w:p w:rsidR="003523A7" w:rsidRDefault="003523A7" w:rsidP="003523A7">
      <w:pPr>
        <w:autoSpaceDE w:val="0"/>
        <w:autoSpaceDN w:val="0"/>
        <w:adjustRightInd w:val="0"/>
        <w:jc w:val="both"/>
        <w:rPr>
          <w:szCs w:val="28"/>
        </w:rPr>
      </w:pPr>
    </w:p>
    <w:p w:rsidR="003523A7" w:rsidRDefault="003523A7" w:rsidP="003523A7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523A7" w:rsidRDefault="003523A7" w:rsidP="003523A7">
      <w:pPr>
        <w:ind w:firstLine="709"/>
        <w:jc w:val="both"/>
        <w:rPr>
          <w:color w:val="000000"/>
        </w:rPr>
      </w:pPr>
    </w:p>
    <w:p w:rsidR="003523A7" w:rsidRDefault="003523A7" w:rsidP="003523A7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3523A7" w:rsidRDefault="003523A7" w:rsidP="003523A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523A7" w:rsidRDefault="003523A7" w:rsidP="003523A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3A7" w:rsidRPr="00F2794F" w:rsidRDefault="003523A7" w:rsidP="003523A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3A7" w:rsidRPr="00F2794F" w:rsidRDefault="003523A7" w:rsidP="003523A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523A7" w:rsidRDefault="003523A7" w:rsidP="003523A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C6F" w:rsidRDefault="00AC5C6F">
      <w:r>
        <w:separator/>
      </w:r>
    </w:p>
  </w:endnote>
  <w:endnote w:type="continuationSeparator" w:id="0">
    <w:p w:rsidR="00AC5C6F" w:rsidRDefault="00AC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C6F" w:rsidRDefault="00AC5C6F">
      <w:r>
        <w:separator/>
      </w:r>
    </w:p>
  </w:footnote>
  <w:footnote w:type="continuationSeparator" w:id="0">
    <w:p w:rsidR="00AC5C6F" w:rsidRDefault="00AC5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23A7"/>
    <w:rsid w:val="00057575"/>
    <w:rsid w:val="000B3FB2"/>
    <w:rsid w:val="000D628E"/>
    <w:rsid w:val="000E5228"/>
    <w:rsid w:val="00123119"/>
    <w:rsid w:val="00155F7F"/>
    <w:rsid w:val="003325F4"/>
    <w:rsid w:val="003523A7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5C6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523A7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2014-07-30T06:21:00Z</cp:lastPrinted>
  <dcterms:created xsi:type="dcterms:W3CDTF">2014-07-30T06:20:00Z</dcterms:created>
  <dcterms:modified xsi:type="dcterms:W3CDTF">2014-07-30T06:21:00Z</dcterms:modified>
</cp:coreProperties>
</file>