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3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3E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3EE9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3EE9">
              <w:t>1416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3EE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статью 7 Закона Приморского края "О мировых судьях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13EE9" w:rsidRDefault="00E13EE9" w:rsidP="00E13EE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13EE9" w:rsidRDefault="00E13EE9" w:rsidP="00E13EE9">
      <w:pPr>
        <w:pStyle w:val="a3"/>
        <w:tabs>
          <w:tab w:val="clear" w:pos="4153"/>
          <w:tab w:val="clear" w:pos="8306"/>
        </w:tabs>
      </w:pPr>
    </w:p>
    <w:p w:rsidR="00E13EE9" w:rsidRDefault="00E13EE9" w:rsidP="00E13EE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13EE9" w:rsidRDefault="00E13EE9" w:rsidP="00E13EE9"/>
    <w:p w:rsidR="00E13EE9" w:rsidRDefault="00E13EE9" w:rsidP="00E13E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Отклонить проект закона Приморского края "О внесении изменений в статью 7 Закона Приморского края "О мировых судьях в Приморском крае", внесенный председателем Приморского краевого суда.</w:t>
      </w:r>
    </w:p>
    <w:p w:rsidR="00E13EE9" w:rsidRDefault="00E13EE9" w:rsidP="00E13E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13EE9" w:rsidRDefault="00E13EE9" w:rsidP="00E13E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768F">
        <w:t>2.</w:t>
      </w:r>
      <w:r>
        <w:t xml:space="preserve">Направить настоящее постановление </w:t>
      </w:r>
      <w:r>
        <w:rPr>
          <w:szCs w:val="28"/>
        </w:rPr>
        <w:t>председателю Приморского краевого суда.</w:t>
      </w:r>
    </w:p>
    <w:p w:rsidR="00E13EE9" w:rsidRDefault="00E13EE9" w:rsidP="00E13E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13EE9" w:rsidRDefault="00E13EE9" w:rsidP="00E13EE9">
      <w:pPr>
        <w:autoSpaceDE w:val="0"/>
        <w:autoSpaceDN w:val="0"/>
        <w:adjustRightInd w:val="0"/>
        <w:ind w:firstLine="708"/>
        <w:jc w:val="both"/>
      </w:pPr>
      <w:r>
        <w:t>3</w:t>
      </w:r>
      <w:r w:rsidRPr="00F2794F">
        <w:t>.Настоящее постановление вступает в силу со дня его принятия.</w:t>
      </w:r>
    </w:p>
    <w:p w:rsidR="00E13EE9" w:rsidRDefault="00E13EE9" w:rsidP="00E13EE9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3EE9" w:rsidRDefault="00E13EE9" w:rsidP="00E13EE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3EE9" w:rsidRPr="00F2794F" w:rsidRDefault="00E13EE9" w:rsidP="00E13EE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3EE9" w:rsidRPr="00F2794F" w:rsidRDefault="00E13EE9" w:rsidP="00E13EE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13EE9" w:rsidRPr="00D964B6" w:rsidRDefault="00E13EE9" w:rsidP="00E13EE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E13EE9" w:rsidRDefault="00E13EE9" w:rsidP="00E13EE9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281" w:rsidRDefault="003E0281">
      <w:r>
        <w:separator/>
      </w:r>
    </w:p>
  </w:endnote>
  <w:endnote w:type="continuationSeparator" w:id="0">
    <w:p w:rsidR="003E0281" w:rsidRDefault="003E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281" w:rsidRDefault="003E0281">
      <w:r>
        <w:separator/>
      </w:r>
    </w:p>
  </w:footnote>
  <w:footnote w:type="continuationSeparator" w:id="0">
    <w:p w:rsidR="003E0281" w:rsidRDefault="003E0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EE9"/>
    <w:rsid w:val="00057575"/>
    <w:rsid w:val="000B3FB2"/>
    <w:rsid w:val="000D628E"/>
    <w:rsid w:val="000E5228"/>
    <w:rsid w:val="00123119"/>
    <w:rsid w:val="00155F7F"/>
    <w:rsid w:val="003325F4"/>
    <w:rsid w:val="00392E21"/>
    <w:rsid w:val="003E028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3EE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13EE9"/>
    <w:rPr>
      <w:sz w:val="28"/>
    </w:rPr>
  </w:style>
  <w:style w:type="paragraph" w:customStyle="1" w:styleId="ConsNormal">
    <w:name w:val="ConsNormal"/>
    <w:rsid w:val="00E13EE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2014-07-30T21:42:00Z</cp:lastPrinted>
  <dcterms:created xsi:type="dcterms:W3CDTF">2014-07-30T21:42:00Z</dcterms:created>
  <dcterms:modified xsi:type="dcterms:W3CDTF">2014-07-30T21:42:00Z</dcterms:modified>
</cp:coreProperties>
</file>