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14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02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70218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0218">
              <w:rPr>
                <w:szCs w:val="28"/>
              </w:rPr>
              <w:t>1415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021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0218" w:rsidP="0094344A">
            <w:pPr>
              <w:ind w:left="-108"/>
              <w:jc w:val="both"/>
            </w:pPr>
            <w:r w:rsidRPr="00A70218">
              <w:t xml:space="preserve">О привлечении федерального судьи, находящегося в отставке, </w:t>
            </w:r>
            <w:r>
              <w:br/>
            </w:r>
            <w:r w:rsidRPr="00A70218">
              <w:t>к исполнению обязанностей мирового судьи в Приморском крае</w:t>
            </w:r>
          </w:p>
          <w:p w:rsidR="000B3FB2" w:rsidRPr="00A70218" w:rsidRDefault="000B3FB2" w:rsidP="0094344A">
            <w:pPr>
              <w:ind w:left="-108"/>
              <w:jc w:val="both"/>
            </w:pPr>
          </w:p>
        </w:tc>
      </w:tr>
    </w:tbl>
    <w:p w:rsidR="00A70218" w:rsidRPr="00FC206E" w:rsidRDefault="00A70218" w:rsidP="00A70218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A70218" w:rsidRDefault="00A70218" w:rsidP="00A7021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70218" w:rsidRDefault="00A70218" w:rsidP="00A70218">
      <w:r>
        <w:t>ПОСТАНОВЛЯЕТ:</w:t>
      </w:r>
    </w:p>
    <w:p w:rsidR="00A70218" w:rsidRPr="00FC206E" w:rsidRDefault="00A70218" w:rsidP="00A702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A70218" w:rsidRDefault="00A70218" w:rsidP="00A70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proofErr w:type="spellStart"/>
      <w:r>
        <w:t>Быстрикову</w:t>
      </w:r>
      <w:proofErr w:type="spellEnd"/>
      <w:r>
        <w:t xml:space="preserve"> Наталью Аркадьевну, федерального судью в отставке, к исполнению обязанностей мирового судьи судебного участка </w:t>
      </w:r>
      <w:r>
        <w:br/>
        <w:t>№ 37</w:t>
      </w:r>
      <w:r w:rsidRPr="00B677BA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города Большого Камня</w:t>
      </w:r>
      <w:r w:rsidRPr="00B677BA">
        <w:rPr>
          <w:snapToGrid w:val="0"/>
          <w:color w:val="000000"/>
          <w:szCs w:val="28"/>
        </w:rPr>
        <w:t xml:space="preserve"> Приморского края</w:t>
      </w:r>
      <w:r>
        <w:t xml:space="preserve"> на срок до одного года.</w:t>
      </w:r>
    </w:p>
    <w:p w:rsidR="00A70218" w:rsidRDefault="00A70218" w:rsidP="00A70218">
      <w:pPr>
        <w:jc w:val="both"/>
      </w:pPr>
    </w:p>
    <w:p w:rsidR="00A70218" w:rsidRDefault="00A70218" w:rsidP="00A70218">
      <w:pPr>
        <w:jc w:val="both"/>
      </w:pPr>
      <w:r>
        <w:tab/>
        <w:t>2.Настоящее постановление  вступает в силу со дня его принятия.</w:t>
      </w:r>
    </w:p>
    <w:p w:rsidR="00A70218" w:rsidRDefault="00A70218" w:rsidP="00A70218">
      <w:pPr>
        <w:jc w:val="both"/>
      </w:pPr>
      <w:bookmarkStart w:id="0" w:name="_GoBack"/>
      <w:bookmarkEnd w:id="0"/>
    </w:p>
    <w:p w:rsidR="00A70218" w:rsidRDefault="00A70218" w:rsidP="00A70218">
      <w:pPr>
        <w:jc w:val="both"/>
      </w:pPr>
      <w:r>
        <w:tab/>
      </w:r>
    </w:p>
    <w:p w:rsidR="00A70218" w:rsidRDefault="00A70218" w:rsidP="00A70218">
      <w:pPr>
        <w:jc w:val="both"/>
      </w:pPr>
    </w:p>
    <w:p w:rsidR="00A70218" w:rsidRDefault="00A70218" w:rsidP="00A70218">
      <w:pPr>
        <w:jc w:val="both"/>
      </w:pPr>
      <w:r>
        <w:t>Председатель</w:t>
      </w:r>
    </w:p>
    <w:p w:rsidR="00A70218" w:rsidRDefault="00A70218" w:rsidP="00A7021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A70218" w:rsidRDefault="00A70218" w:rsidP="00A7021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3CE" w:rsidRDefault="00D223CE">
      <w:r>
        <w:separator/>
      </w:r>
    </w:p>
  </w:endnote>
  <w:endnote w:type="continuationSeparator" w:id="0">
    <w:p w:rsidR="00D223CE" w:rsidRDefault="00D2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3CE" w:rsidRDefault="00D223CE">
      <w:r>
        <w:separator/>
      </w:r>
    </w:p>
  </w:footnote>
  <w:footnote w:type="continuationSeparator" w:id="0">
    <w:p w:rsidR="00D223CE" w:rsidRDefault="00D22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021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0218"/>
    <w:rsid w:val="00A93332"/>
    <w:rsid w:val="00AE5EE6"/>
    <w:rsid w:val="00BA58C7"/>
    <w:rsid w:val="00C20E8F"/>
    <w:rsid w:val="00CA7E54"/>
    <w:rsid w:val="00CE19DF"/>
    <w:rsid w:val="00D02716"/>
    <w:rsid w:val="00D223C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70218"/>
    <w:rPr>
      <w:sz w:val="28"/>
    </w:rPr>
  </w:style>
  <w:style w:type="paragraph" w:customStyle="1" w:styleId="ConsPlusNormal">
    <w:name w:val="ConsPlusNormal"/>
    <w:rsid w:val="00A7021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2014-07-30T21:43:00Z</cp:lastPrinted>
  <dcterms:created xsi:type="dcterms:W3CDTF">2014-07-30T21:43:00Z</dcterms:created>
  <dcterms:modified xsi:type="dcterms:W3CDTF">2014-07-30T21:44:00Z</dcterms:modified>
</cp:coreProperties>
</file>