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831261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7532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30.07.2014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7532F">
              <w:t>1410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7532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7532F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закона Приморского края "</w:t>
            </w:r>
            <w:r w:rsidRPr="002179E5">
              <w:rPr>
                <w:szCs w:val="28"/>
              </w:rPr>
              <w:t>О внесении изм</w:t>
            </w:r>
            <w:r>
              <w:rPr>
                <w:szCs w:val="28"/>
              </w:rPr>
              <w:t xml:space="preserve">енений в статью 5 Закона Приморского края "О гарантиях равенства </w:t>
            </w:r>
            <w:proofErr w:type="spellStart"/>
            <w:r>
              <w:rPr>
                <w:szCs w:val="28"/>
              </w:rPr>
              <w:t>полити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ческих</w:t>
            </w:r>
            <w:proofErr w:type="spellEnd"/>
            <w:r>
              <w:rPr>
                <w:szCs w:val="28"/>
              </w:rPr>
              <w:t xml:space="preserve"> партий, представ</w:t>
            </w:r>
            <w:r>
              <w:rPr>
                <w:szCs w:val="28"/>
              </w:rPr>
              <w:softHyphen/>
              <w:t>ленных в Законодательном Собрании Приморского края, при освещении их деятельности региональными телеканалом и радиоканалом</w:t>
            </w:r>
            <w:r>
              <w:t>"</w:t>
            </w:r>
            <w:proofErr w:type="gramEnd"/>
          </w:p>
          <w:p w:rsidR="000B3FB2" w:rsidRPr="0057532F" w:rsidRDefault="000B3FB2" w:rsidP="0094344A">
            <w:pPr>
              <w:ind w:left="-108"/>
              <w:jc w:val="both"/>
            </w:pPr>
          </w:p>
        </w:tc>
      </w:tr>
    </w:tbl>
    <w:p w:rsidR="0057532F" w:rsidRDefault="0057532F" w:rsidP="0057532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7532F" w:rsidRDefault="0057532F" w:rsidP="0057532F">
      <w:pPr>
        <w:pStyle w:val="a3"/>
        <w:tabs>
          <w:tab w:val="clear" w:pos="4153"/>
          <w:tab w:val="clear" w:pos="8306"/>
        </w:tabs>
      </w:pPr>
    </w:p>
    <w:p w:rsidR="0057532F" w:rsidRDefault="0057532F" w:rsidP="0057532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7532F" w:rsidRDefault="0057532F" w:rsidP="0057532F"/>
    <w:p w:rsidR="0057532F" w:rsidRDefault="0057532F" w:rsidP="0057532F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</w:t>
      </w:r>
      <w:r>
        <w:rPr>
          <w:szCs w:val="28"/>
        </w:rPr>
        <w:br/>
        <w:t>в статью 5 Закона Приморского края "О гарантиях равенства политических партий, представленных в Законодательном Собрании Приморского края, при освещении их деятельности региональными телеканалом и радиоканалом</w:t>
      </w:r>
      <w:r>
        <w:rPr>
          <w:snapToGrid w:val="0"/>
          <w:color w:val="000000"/>
          <w:szCs w:val="28"/>
        </w:rPr>
        <w:t xml:space="preserve">" </w:t>
      </w:r>
      <w:r>
        <w:t>во втором чтении.</w:t>
      </w:r>
      <w:proofErr w:type="gramEnd"/>
    </w:p>
    <w:p w:rsidR="0057532F" w:rsidRDefault="0057532F" w:rsidP="0057532F">
      <w:pPr>
        <w:ind w:firstLine="709"/>
        <w:jc w:val="both"/>
      </w:pPr>
    </w:p>
    <w:p w:rsidR="0057532F" w:rsidRDefault="0057532F" w:rsidP="0057532F">
      <w:pPr>
        <w:ind w:firstLine="709"/>
        <w:jc w:val="both"/>
      </w:pPr>
      <w:r>
        <w:t xml:space="preserve">2.Комитету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 xml:space="preserve">) доработать указанный законопроект с учетом </w:t>
      </w:r>
      <w:r w:rsidRPr="008269A2">
        <w:t>принятых</w:t>
      </w:r>
      <w:r>
        <w:t xml:space="preserve">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57532F" w:rsidRDefault="0057532F" w:rsidP="0057532F">
      <w:pPr>
        <w:ind w:firstLine="709"/>
        <w:jc w:val="both"/>
      </w:pPr>
    </w:p>
    <w:p w:rsidR="0057532F" w:rsidRDefault="0057532F" w:rsidP="0057532F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57532F" w:rsidRDefault="0057532F" w:rsidP="0057532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7532F" w:rsidRDefault="0057532F" w:rsidP="0057532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7532F" w:rsidRDefault="0057532F" w:rsidP="0057532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7532F" w:rsidRDefault="0057532F" w:rsidP="0057532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57532F" w:rsidRDefault="0057532F" w:rsidP="0057532F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673" w:rsidRDefault="00425673">
      <w:r>
        <w:separator/>
      </w:r>
    </w:p>
  </w:endnote>
  <w:endnote w:type="continuationSeparator" w:id="0">
    <w:p w:rsidR="00425673" w:rsidRDefault="00425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673" w:rsidRDefault="00425673">
      <w:r>
        <w:separator/>
      </w:r>
    </w:p>
  </w:footnote>
  <w:footnote w:type="continuationSeparator" w:id="0">
    <w:p w:rsidR="00425673" w:rsidRDefault="004256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532F"/>
    <w:rsid w:val="00057575"/>
    <w:rsid w:val="000B3FB2"/>
    <w:rsid w:val="000D628E"/>
    <w:rsid w:val="000E5228"/>
    <w:rsid w:val="00123119"/>
    <w:rsid w:val="00155F7F"/>
    <w:rsid w:val="003325F4"/>
    <w:rsid w:val="00392E21"/>
    <w:rsid w:val="00425673"/>
    <w:rsid w:val="004B69FA"/>
    <w:rsid w:val="004D1A01"/>
    <w:rsid w:val="0057532F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7532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2014-07-31T00:50:00Z</cp:lastPrinted>
  <dcterms:created xsi:type="dcterms:W3CDTF">2014-07-31T00:49:00Z</dcterms:created>
  <dcterms:modified xsi:type="dcterms:W3CDTF">2014-07-31T00:50:00Z</dcterms:modified>
</cp:coreProperties>
</file>