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43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76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7694">
              <w:rPr>
                <w:szCs w:val="28"/>
              </w:rPr>
              <w:t>1408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76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7694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За</w:t>
            </w:r>
            <w:r>
              <w:softHyphen/>
              <w:t xml:space="preserve">кон Приморского края "О Реестре должностей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служ</w:t>
            </w:r>
            <w:proofErr w:type="spellEnd"/>
            <w:r>
              <w:t>-</w:t>
            </w:r>
            <w:r>
              <w:t>бы в Приморском крае"</w:t>
            </w:r>
          </w:p>
          <w:p w:rsidR="000B3FB2" w:rsidRPr="00707694" w:rsidRDefault="000B3FB2" w:rsidP="0094344A">
            <w:pPr>
              <w:ind w:left="-108"/>
              <w:jc w:val="both"/>
            </w:pPr>
          </w:p>
        </w:tc>
      </w:tr>
    </w:tbl>
    <w:p w:rsidR="00707694" w:rsidRPr="00F2794F" w:rsidRDefault="00707694" w:rsidP="007076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07694" w:rsidRPr="00F2794F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7694" w:rsidRPr="00F2794F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7694" w:rsidRPr="00F2794F" w:rsidRDefault="00707694" w:rsidP="007076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694" w:rsidRDefault="00707694" w:rsidP="007076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Закон Приморского края "О Реестре должностей муниципальной службы в Приморском крае" </w:t>
      </w:r>
      <w:r>
        <w:rPr>
          <w:szCs w:val="28"/>
        </w:rPr>
        <w:t>во втором чтении.</w:t>
      </w:r>
    </w:p>
    <w:p w:rsidR="00707694" w:rsidRDefault="00707694" w:rsidP="0070769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7694" w:rsidRDefault="00707694" w:rsidP="00707694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707694" w:rsidRDefault="00707694" w:rsidP="0070769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7694" w:rsidRDefault="00707694" w:rsidP="0070769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07694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7694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07694" w:rsidRPr="00F2794F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7694" w:rsidRPr="00F2794F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07694" w:rsidRDefault="00707694" w:rsidP="0070769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B27" w:rsidRDefault="00801B27">
      <w:r>
        <w:separator/>
      </w:r>
    </w:p>
  </w:endnote>
  <w:endnote w:type="continuationSeparator" w:id="0">
    <w:p w:rsidR="00801B27" w:rsidRDefault="0080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B27" w:rsidRDefault="00801B27">
      <w:r>
        <w:separator/>
      </w:r>
    </w:p>
  </w:footnote>
  <w:footnote w:type="continuationSeparator" w:id="0">
    <w:p w:rsidR="00801B27" w:rsidRDefault="00801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76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7694"/>
    <w:rsid w:val="00726997"/>
    <w:rsid w:val="007B48E7"/>
    <w:rsid w:val="007B5289"/>
    <w:rsid w:val="00801B2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0769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2014-07-30T22:33:00Z</cp:lastPrinted>
  <dcterms:created xsi:type="dcterms:W3CDTF">2014-07-30T22:33:00Z</dcterms:created>
  <dcterms:modified xsi:type="dcterms:W3CDTF">2014-07-30T22:34:00Z</dcterms:modified>
</cp:coreProperties>
</file>