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11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29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2909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2909">
              <w:t>1406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29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2909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   Закон Приморского края "Об административных </w:t>
            </w:r>
            <w:proofErr w:type="spellStart"/>
            <w:r>
              <w:rPr>
                <w:szCs w:val="28"/>
              </w:rPr>
              <w:t>правонару-шениях</w:t>
            </w:r>
            <w:proofErr w:type="spellEnd"/>
            <w:r>
              <w:rPr>
                <w:szCs w:val="28"/>
              </w:rPr>
              <w:t xml:space="preserve"> в Приморском крае"</w:t>
            </w:r>
            <w:proofErr w:type="gramEnd"/>
          </w:p>
          <w:p w:rsidR="000B3FB2" w:rsidRPr="00212909" w:rsidRDefault="000B3FB2" w:rsidP="0094344A">
            <w:pPr>
              <w:ind w:left="-108"/>
              <w:jc w:val="both"/>
            </w:pPr>
          </w:p>
        </w:tc>
      </w:tr>
    </w:tbl>
    <w:p w:rsidR="00212909" w:rsidRDefault="00212909" w:rsidP="0021290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12909" w:rsidRDefault="00212909" w:rsidP="00212909">
      <w:pPr>
        <w:pStyle w:val="a3"/>
        <w:tabs>
          <w:tab w:val="clear" w:pos="4153"/>
          <w:tab w:val="clear" w:pos="8306"/>
        </w:tabs>
      </w:pPr>
    </w:p>
    <w:p w:rsidR="00212909" w:rsidRDefault="00212909" w:rsidP="0021290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12909" w:rsidRDefault="00212909" w:rsidP="00212909"/>
    <w:p w:rsidR="00212909" w:rsidRDefault="00212909" w:rsidP="00212909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"Об административных правонарушениях в Приморском крае" </w:t>
      </w:r>
      <w:r>
        <w:t xml:space="preserve">во втором чтении. </w:t>
      </w:r>
    </w:p>
    <w:p w:rsidR="00212909" w:rsidRDefault="00212909" w:rsidP="00212909">
      <w:pPr>
        <w:ind w:firstLine="720"/>
        <w:jc w:val="both"/>
      </w:pPr>
    </w:p>
    <w:p w:rsidR="00212909" w:rsidRDefault="00212909" w:rsidP="00212909">
      <w:pPr>
        <w:ind w:firstLine="720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12909" w:rsidRDefault="00212909" w:rsidP="00212909">
      <w:pPr>
        <w:ind w:firstLine="709"/>
        <w:jc w:val="both"/>
      </w:pPr>
    </w:p>
    <w:p w:rsidR="00212909" w:rsidRDefault="00212909" w:rsidP="0021290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12909" w:rsidRDefault="00212909" w:rsidP="0021290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12909" w:rsidRDefault="00212909" w:rsidP="0021290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12909" w:rsidRDefault="00212909" w:rsidP="0021290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12909" w:rsidRDefault="00212909" w:rsidP="0021290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12909" w:rsidRDefault="00212909" w:rsidP="0021290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9D3" w:rsidRDefault="002849D3">
      <w:r>
        <w:separator/>
      </w:r>
    </w:p>
  </w:endnote>
  <w:endnote w:type="continuationSeparator" w:id="0">
    <w:p w:rsidR="002849D3" w:rsidRDefault="0028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9D3" w:rsidRDefault="002849D3">
      <w:r>
        <w:separator/>
      </w:r>
    </w:p>
  </w:footnote>
  <w:footnote w:type="continuationSeparator" w:id="0">
    <w:p w:rsidR="002849D3" w:rsidRDefault="00284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2909"/>
    <w:rsid w:val="00057575"/>
    <w:rsid w:val="000B3FB2"/>
    <w:rsid w:val="000D628E"/>
    <w:rsid w:val="000E5228"/>
    <w:rsid w:val="00123119"/>
    <w:rsid w:val="00155F7F"/>
    <w:rsid w:val="00212909"/>
    <w:rsid w:val="002849D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129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2014-07-30T21:39:00Z</cp:lastPrinted>
  <dcterms:created xsi:type="dcterms:W3CDTF">2014-07-30T21:38:00Z</dcterms:created>
  <dcterms:modified xsi:type="dcterms:W3CDTF">2014-07-30T21:39:00Z</dcterms:modified>
</cp:coreProperties>
</file>