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25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2A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2ADD">
              <w:t>1405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2A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2ADD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енения в статью 6 Закона Приморского края "О муниципальной службе в Приморском крае"</w:t>
            </w:r>
          </w:p>
          <w:p w:rsidR="000B3FB2" w:rsidRPr="00942ADD" w:rsidRDefault="000B3FB2" w:rsidP="0094344A">
            <w:pPr>
              <w:ind w:left="-108"/>
              <w:jc w:val="both"/>
            </w:pPr>
          </w:p>
        </w:tc>
      </w:tr>
    </w:tbl>
    <w:p w:rsidR="00942ADD" w:rsidRDefault="00942ADD" w:rsidP="00942AD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42ADD" w:rsidRDefault="00942ADD" w:rsidP="00942ADD">
      <w:pPr>
        <w:pStyle w:val="a3"/>
        <w:tabs>
          <w:tab w:val="clear" w:pos="4153"/>
          <w:tab w:val="clear" w:pos="8306"/>
        </w:tabs>
      </w:pPr>
    </w:p>
    <w:p w:rsidR="00942ADD" w:rsidRDefault="00942ADD" w:rsidP="00942AD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42ADD" w:rsidRDefault="00942ADD" w:rsidP="00942ADD"/>
    <w:p w:rsidR="00942ADD" w:rsidRDefault="00942ADD" w:rsidP="00942ADD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енения в статью 6 Закона Приморского края "О муниципальной службе в Приморском крае"</w:t>
      </w:r>
      <w:r>
        <w:t xml:space="preserve">. </w:t>
      </w:r>
    </w:p>
    <w:p w:rsidR="00942ADD" w:rsidRDefault="00942ADD" w:rsidP="00942ADD">
      <w:pPr>
        <w:ind w:firstLine="720"/>
        <w:jc w:val="both"/>
      </w:pPr>
    </w:p>
    <w:p w:rsidR="00942ADD" w:rsidRDefault="00942ADD" w:rsidP="00942ADD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42ADD" w:rsidRDefault="00942ADD" w:rsidP="00942ADD">
      <w:pPr>
        <w:pStyle w:val="a3"/>
        <w:tabs>
          <w:tab w:val="left" w:pos="840"/>
        </w:tabs>
        <w:ind w:firstLine="709"/>
        <w:jc w:val="both"/>
      </w:pPr>
    </w:p>
    <w:p w:rsidR="00942ADD" w:rsidRDefault="00942ADD" w:rsidP="00942ADD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42ADD" w:rsidRDefault="00942ADD" w:rsidP="00942AD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42ADD" w:rsidRDefault="00942ADD" w:rsidP="00942A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42ADD" w:rsidRDefault="00942ADD" w:rsidP="00942A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42ADD" w:rsidRDefault="00942ADD" w:rsidP="00942AD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42ADD" w:rsidRDefault="00942ADD" w:rsidP="00942AD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519" w:rsidRDefault="00443519">
      <w:r>
        <w:separator/>
      </w:r>
    </w:p>
  </w:endnote>
  <w:endnote w:type="continuationSeparator" w:id="0">
    <w:p w:rsidR="00443519" w:rsidRDefault="00443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519" w:rsidRDefault="00443519">
      <w:r>
        <w:separator/>
      </w:r>
    </w:p>
  </w:footnote>
  <w:footnote w:type="continuationSeparator" w:id="0">
    <w:p w:rsidR="00443519" w:rsidRDefault="00443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2ADD"/>
    <w:rsid w:val="00057575"/>
    <w:rsid w:val="000B3FB2"/>
    <w:rsid w:val="000D628E"/>
    <w:rsid w:val="000E5228"/>
    <w:rsid w:val="00123119"/>
    <w:rsid w:val="00155F7F"/>
    <w:rsid w:val="003325F4"/>
    <w:rsid w:val="00392E21"/>
    <w:rsid w:val="0044351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ADD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42A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2014-07-30T22:02:00Z</cp:lastPrinted>
  <dcterms:created xsi:type="dcterms:W3CDTF">2014-07-30T22:01:00Z</dcterms:created>
  <dcterms:modified xsi:type="dcterms:W3CDTF">2014-07-30T22:02:00Z</dcterms:modified>
</cp:coreProperties>
</file>