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Pr="00280C88" w:rsidRDefault="0096148D" w:rsidP="00DE4CC3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280C88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68159059" r:id="rId7"/>
              </w:object>
            </w:r>
          </w:p>
        </w:tc>
        <w:tc>
          <w:tcPr>
            <w:tcW w:w="425" w:type="dxa"/>
          </w:tcPr>
          <w:p w:rsidR="0096148D" w:rsidRPr="00221EA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Pr="00221EA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221EA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96148D" w:rsidRPr="00221EA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221EA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96148D" w:rsidRPr="00221EA8" w:rsidRDefault="0096148D" w:rsidP="0075686F">
            <w:pPr>
              <w:pStyle w:val="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21EA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96148D" w:rsidRPr="00221EA8" w:rsidRDefault="0096148D" w:rsidP="0075686F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21EA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Pr="00221EA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96148D" w:rsidRPr="00940231" w:rsidRDefault="0096148D" w:rsidP="00436EDC">
            <w:pPr>
              <w:rPr>
                <w:sz w:val="24"/>
                <w:szCs w:val="24"/>
              </w:rPr>
            </w:pPr>
            <w:r w:rsidRPr="00940231">
              <w:rPr>
                <w:sz w:val="24"/>
                <w:szCs w:val="24"/>
              </w:rPr>
              <w:t xml:space="preserve">Председателю </w:t>
            </w:r>
          </w:p>
          <w:p w:rsidR="0096148D" w:rsidRPr="00940231" w:rsidRDefault="0096148D" w:rsidP="00436EDC">
            <w:pPr>
              <w:rPr>
                <w:sz w:val="24"/>
                <w:szCs w:val="24"/>
              </w:rPr>
            </w:pPr>
            <w:r w:rsidRPr="00940231">
              <w:rPr>
                <w:sz w:val="24"/>
                <w:szCs w:val="24"/>
              </w:rPr>
              <w:t>Законодательного Собрания</w:t>
            </w:r>
          </w:p>
          <w:p w:rsidR="0096148D" w:rsidRPr="00940231" w:rsidRDefault="0096148D" w:rsidP="00436EDC">
            <w:pPr>
              <w:rPr>
                <w:sz w:val="24"/>
                <w:szCs w:val="24"/>
              </w:rPr>
            </w:pPr>
            <w:r w:rsidRPr="00940231">
              <w:rPr>
                <w:sz w:val="24"/>
                <w:szCs w:val="24"/>
              </w:rPr>
              <w:t>Приморского края</w:t>
            </w:r>
          </w:p>
          <w:p w:rsidR="0096148D" w:rsidRPr="00940231" w:rsidRDefault="0096148D" w:rsidP="00436EDC">
            <w:pPr>
              <w:rPr>
                <w:sz w:val="24"/>
                <w:szCs w:val="24"/>
              </w:rPr>
            </w:pPr>
          </w:p>
          <w:p w:rsidR="0096148D" w:rsidRPr="00940231" w:rsidRDefault="0096148D" w:rsidP="0085618A">
            <w:pPr>
              <w:rPr>
                <w:sz w:val="24"/>
                <w:szCs w:val="24"/>
              </w:rPr>
            </w:pPr>
            <w:r w:rsidRPr="00940231">
              <w:rPr>
                <w:sz w:val="24"/>
                <w:szCs w:val="24"/>
              </w:rPr>
              <w:t>Горчакову В.В.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Pr="00221EA8" w:rsidRDefault="00F01D5C" w:rsidP="008D5755">
            <w:pPr>
              <w:pStyle w:val="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29.07.2014</w:t>
            </w:r>
          </w:p>
        </w:tc>
        <w:tc>
          <w:tcPr>
            <w:tcW w:w="425" w:type="dxa"/>
            <w:vAlign w:val="bottom"/>
          </w:tcPr>
          <w:p w:rsidR="0096148D" w:rsidRPr="00221EA8" w:rsidRDefault="0096148D">
            <w:pPr>
              <w:pStyle w:val="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21EA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21EA8" w:rsidRDefault="00F01D5C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14-11/133</w:t>
            </w:r>
          </w:p>
        </w:tc>
        <w:tc>
          <w:tcPr>
            <w:tcW w:w="425" w:type="dxa"/>
          </w:tcPr>
          <w:p w:rsidR="0096148D" w:rsidRPr="00221EA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21EA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Pr="00221EA8" w:rsidRDefault="0096148D">
            <w:pPr>
              <w:pStyle w:val="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221EA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21EA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21EA8" w:rsidRDefault="0096148D">
            <w:pPr>
              <w:pStyle w:val="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21EA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21EA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21EA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21EA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96148D" w:rsidRPr="00940231" w:rsidRDefault="0096148D">
      <w:pPr>
        <w:rPr>
          <w:sz w:val="24"/>
          <w:szCs w:val="24"/>
        </w:rPr>
      </w:pPr>
    </w:p>
    <w:p w:rsidR="0096148D" w:rsidRPr="00940231" w:rsidRDefault="0096148D" w:rsidP="00917307">
      <w:pPr>
        <w:jc w:val="center"/>
        <w:rPr>
          <w:sz w:val="24"/>
          <w:szCs w:val="24"/>
        </w:rPr>
      </w:pPr>
      <w:r w:rsidRPr="00940231">
        <w:rPr>
          <w:sz w:val="24"/>
          <w:szCs w:val="24"/>
        </w:rPr>
        <w:t>Уважаемый Виктор Васильевич!</w:t>
      </w:r>
    </w:p>
    <w:p w:rsidR="0096148D" w:rsidRPr="00940231" w:rsidRDefault="0096148D" w:rsidP="00917307">
      <w:pPr>
        <w:jc w:val="center"/>
        <w:rPr>
          <w:sz w:val="24"/>
          <w:szCs w:val="24"/>
        </w:rPr>
      </w:pPr>
    </w:p>
    <w:p w:rsidR="006A6E66" w:rsidRPr="00940231" w:rsidRDefault="0096148D" w:rsidP="009A29A9">
      <w:pPr>
        <w:jc w:val="both"/>
        <w:rPr>
          <w:sz w:val="24"/>
          <w:szCs w:val="24"/>
        </w:rPr>
      </w:pPr>
      <w:r w:rsidRPr="00940231">
        <w:rPr>
          <w:sz w:val="24"/>
          <w:szCs w:val="24"/>
        </w:rPr>
        <w:tab/>
        <w:t xml:space="preserve">На основании статьи 3 Закона Приморского края от 22 декабря </w:t>
      </w:r>
      <w:r w:rsidR="00BE2B99" w:rsidRPr="00940231">
        <w:rPr>
          <w:sz w:val="24"/>
          <w:szCs w:val="24"/>
        </w:rPr>
        <w:br/>
      </w:r>
      <w:r w:rsidRPr="00940231">
        <w:rPr>
          <w:sz w:val="24"/>
          <w:szCs w:val="24"/>
        </w:rPr>
        <w:t xml:space="preserve">2008 года 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</w:t>
      </w:r>
      <w:r w:rsidR="006A6E66" w:rsidRPr="00940231">
        <w:rPr>
          <w:sz w:val="24"/>
          <w:szCs w:val="24"/>
        </w:rPr>
        <w:t>постановления</w:t>
      </w:r>
      <w:r w:rsidRPr="00940231">
        <w:rPr>
          <w:sz w:val="24"/>
          <w:szCs w:val="24"/>
        </w:rPr>
        <w:t xml:space="preserve"> </w:t>
      </w:r>
      <w:r w:rsidR="00484999" w:rsidRPr="00940231">
        <w:rPr>
          <w:sz w:val="24"/>
          <w:szCs w:val="24"/>
        </w:rPr>
        <w:t xml:space="preserve">Законодательного Собрания </w:t>
      </w:r>
      <w:r w:rsidRPr="00940231">
        <w:rPr>
          <w:sz w:val="24"/>
          <w:szCs w:val="24"/>
        </w:rPr>
        <w:t xml:space="preserve">Приморского края </w:t>
      </w:r>
      <w:r w:rsidR="001F4F08" w:rsidRPr="00940231">
        <w:rPr>
          <w:sz w:val="24"/>
          <w:szCs w:val="24"/>
        </w:rPr>
        <w:t>"</w:t>
      </w:r>
      <w:r w:rsidR="008464A4" w:rsidRPr="00940231">
        <w:rPr>
          <w:sz w:val="24"/>
          <w:szCs w:val="24"/>
        </w:rPr>
        <w:t xml:space="preserve">О внесении изменений в постановление Законодательного Собрания Приморского края от 29.02.2012 № 86 "О </w:t>
      </w:r>
      <w:proofErr w:type="gramStart"/>
      <w:r w:rsidR="008464A4" w:rsidRPr="00940231">
        <w:rPr>
          <w:sz w:val="24"/>
          <w:szCs w:val="24"/>
        </w:rPr>
        <w:t>Положении</w:t>
      </w:r>
      <w:proofErr w:type="gramEnd"/>
      <w:r w:rsidR="008464A4" w:rsidRPr="00940231">
        <w:rPr>
          <w:sz w:val="24"/>
          <w:szCs w:val="24"/>
        </w:rPr>
        <w:t xml:space="preserve"> о 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</w:t>
      </w:r>
      <w:r w:rsidR="00BB6E29" w:rsidRPr="00940231">
        <w:rPr>
          <w:sz w:val="24"/>
          <w:szCs w:val="24"/>
        </w:rPr>
        <w:t>"</w:t>
      </w:r>
      <w:r w:rsidR="007A4ADA" w:rsidRPr="00940231">
        <w:rPr>
          <w:sz w:val="24"/>
          <w:szCs w:val="24"/>
        </w:rPr>
        <w:t xml:space="preserve"> (далее – проект постановления)</w:t>
      </w:r>
      <w:r w:rsidR="006A6E66" w:rsidRPr="00940231">
        <w:rPr>
          <w:sz w:val="24"/>
          <w:szCs w:val="24"/>
        </w:rPr>
        <w:t>.</w:t>
      </w:r>
    </w:p>
    <w:p w:rsidR="006A6E66" w:rsidRPr="00940231" w:rsidRDefault="007A4ADA" w:rsidP="009A29A9">
      <w:pPr>
        <w:jc w:val="both"/>
        <w:rPr>
          <w:sz w:val="24"/>
          <w:szCs w:val="24"/>
        </w:rPr>
      </w:pPr>
      <w:r w:rsidRPr="00940231">
        <w:rPr>
          <w:sz w:val="24"/>
          <w:szCs w:val="24"/>
        </w:rPr>
        <w:tab/>
      </w:r>
      <w:proofErr w:type="gramStart"/>
      <w:r w:rsidR="00940231" w:rsidRPr="00940231">
        <w:rPr>
          <w:sz w:val="24"/>
          <w:szCs w:val="24"/>
        </w:rPr>
        <w:t>Указанный</w:t>
      </w:r>
      <w:r w:rsidRPr="00940231">
        <w:rPr>
          <w:sz w:val="24"/>
          <w:szCs w:val="24"/>
        </w:rPr>
        <w:t xml:space="preserve"> проект постановления </w:t>
      </w:r>
      <w:r w:rsidR="00940231" w:rsidRPr="00940231">
        <w:rPr>
          <w:sz w:val="24"/>
          <w:szCs w:val="24"/>
        </w:rPr>
        <w:t>подготовлен</w:t>
      </w:r>
      <w:r w:rsidRPr="00940231">
        <w:rPr>
          <w:sz w:val="24"/>
          <w:szCs w:val="24"/>
        </w:rPr>
        <w:t xml:space="preserve"> </w:t>
      </w:r>
      <w:r w:rsidR="00FA5E27" w:rsidRPr="00940231">
        <w:rPr>
          <w:sz w:val="24"/>
          <w:szCs w:val="24"/>
        </w:rPr>
        <w:t xml:space="preserve">с целью приведения в соответствие с изменениями, внесенными Указом Президента Российской Федерации от 23.06.2014 </w:t>
      </w:r>
      <w:r w:rsidR="002263E9">
        <w:rPr>
          <w:sz w:val="24"/>
          <w:szCs w:val="24"/>
        </w:rPr>
        <w:br/>
      </w:r>
      <w:r w:rsidR="00FA5E27" w:rsidRPr="00940231">
        <w:rPr>
          <w:sz w:val="24"/>
          <w:szCs w:val="24"/>
        </w:rPr>
        <w:t>№ 453 "О внесении изменений в некоторые акты Президента Российской Федерации по вопросам противодействия коррупции" в Указ Президента Российской Федерации от 01.07.2010 № 821 "О комиссиях по соблюдению требований к служебному поведению федеральных государственных служащих и урегулированию конфликта интерес</w:t>
      </w:r>
      <w:r w:rsidR="00940231" w:rsidRPr="00940231">
        <w:rPr>
          <w:sz w:val="24"/>
          <w:szCs w:val="24"/>
        </w:rPr>
        <w:t xml:space="preserve">ов", </w:t>
      </w:r>
      <w:r w:rsidR="002263E9">
        <w:rPr>
          <w:sz w:val="24"/>
          <w:szCs w:val="24"/>
        </w:rPr>
        <w:br/>
      </w:r>
      <w:r w:rsidR="00940231" w:rsidRPr="00940231">
        <w:rPr>
          <w:sz w:val="24"/>
          <w:szCs w:val="24"/>
        </w:rPr>
        <w:t xml:space="preserve">с учетом </w:t>
      </w:r>
      <w:r w:rsidR="00FA5E27" w:rsidRPr="00940231">
        <w:rPr>
          <w:sz w:val="24"/>
          <w:szCs w:val="24"/>
        </w:rPr>
        <w:t>пис</w:t>
      </w:r>
      <w:r w:rsidR="00C75349" w:rsidRPr="00940231">
        <w:rPr>
          <w:sz w:val="24"/>
          <w:szCs w:val="24"/>
        </w:rPr>
        <w:t>ем</w:t>
      </w:r>
      <w:r w:rsidR="00FA5E27" w:rsidRPr="00940231">
        <w:rPr>
          <w:sz w:val="24"/>
          <w:szCs w:val="24"/>
        </w:rPr>
        <w:t xml:space="preserve"> </w:t>
      </w:r>
      <w:r w:rsidR="00FA5E27" w:rsidRPr="00940231">
        <w:rPr>
          <w:rStyle w:val="FontStyle15"/>
          <w:sz w:val="24"/>
          <w:szCs w:val="24"/>
        </w:rPr>
        <w:t>правового управления</w:t>
      </w:r>
      <w:proofErr w:type="gramEnd"/>
      <w:r w:rsidR="00FA5E27" w:rsidRPr="00940231">
        <w:rPr>
          <w:rStyle w:val="FontStyle15"/>
          <w:sz w:val="24"/>
          <w:szCs w:val="24"/>
        </w:rPr>
        <w:t xml:space="preserve"> аппарата Законодательного Собрания (от 30.06.2014 № 02-08/104), </w:t>
      </w:r>
      <w:r w:rsidR="00FA5E27" w:rsidRPr="00940231">
        <w:rPr>
          <w:sz w:val="24"/>
          <w:szCs w:val="24"/>
        </w:rPr>
        <w:t xml:space="preserve">прокурора Приморского края (от 30.06.2014 № 86-20-2014) </w:t>
      </w:r>
      <w:r w:rsidR="002263E9">
        <w:rPr>
          <w:sz w:val="24"/>
          <w:szCs w:val="24"/>
        </w:rPr>
        <w:br/>
      </w:r>
      <w:r w:rsidR="00FA5E27" w:rsidRPr="00940231">
        <w:rPr>
          <w:rStyle w:val="FontStyle15"/>
          <w:sz w:val="24"/>
          <w:szCs w:val="24"/>
        </w:rPr>
        <w:t xml:space="preserve">о необходимости внесения </w:t>
      </w:r>
      <w:r w:rsidR="00940231" w:rsidRPr="00940231">
        <w:rPr>
          <w:rStyle w:val="FontStyle15"/>
          <w:sz w:val="24"/>
          <w:szCs w:val="24"/>
        </w:rPr>
        <w:t xml:space="preserve">указанных </w:t>
      </w:r>
      <w:r w:rsidR="00FA5E27" w:rsidRPr="00940231">
        <w:rPr>
          <w:rStyle w:val="FontStyle15"/>
          <w:sz w:val="24"/>
          <w:szCs w:val="24"/>
        </w:rPr>
        <w:t>изменений</w:t>
      </w:r>
      <w:r w:rsidR="00BE2B99" w:rsidRPr="00940231">
        <w:rPr>
          <w:sz w:val="24"/>
          <w:szCs w:val="24"/>
        </w:rPr>
        <w:t>.</w:t>
      </w:r>
    </w:p>
    <w:p w:rsidR="00BE2B99" w:rsidRPr="00940231" w:rsidRDefault="00BE2B99" w:rsidP="009A29A9">
      <w:pPr>
        <w:jc w:val="both"/>
        <w:rPr>
          <w:sz w:val="24"/>
          <w:szCs w:val="24"/>
        </w:rPr>
      </w:pPr>
    </w:p>
    <w:p w:rsidR="0096148D" w:rsidRPr="00940231" w:rsidRDefault="0096148D" w:rsidP="006C153C">
      <w:pPr>
        <w:rPr>
          <w:position w:val="2"/>
          <w:sz w:val="24"/>
          <w:szCs w:val="24"/>
        </w:rPr>
      </w:pPr>
      <w:bookmarkStart w:id="0" w:name="_GoBack"/>
      <w:bookmarkEnd w:id="0"/>
      <w:r w:rsidRPr="00940231">
        <w:rPr>
          <w:position w:val="2"/>
          <w:sz w:val="24"/>
          <w:szCs w:val="24"/>
        </w:rPr>
        <w:t>Приложения:</w:t>
      </w:r>
    </w:p>
    <w:p w:rsidR="0096148D" w:rsidRPr="00940231" w:rsidRDefault="0096148D" w:rsidP="00203CFA">
      <w:pPr>
        <w:pStyle w:val="2125"/>
        <w:ind w:left="709" w:firstLine="0"/>
        <w:rPr>
          <w:szCs w:val="24"/>
        </w:rPr>
      </w:pPr>
      <w:r w:rsidRPr="00940231">
        <w:rPr>
          <w:szCs w:val="24"/>
        </w:rPr>
        <w:t>те</w:t>
      </w:r>
      <w:proofErr w:type="gramStart"/>
      <w:r w:rsidRPr="00940231">
        <w:rPr>
          <w:szCs w:val="24"/>
        </w:rPr>
        <w:t>кст пр</w:t>
      </w:r>
      <w:proofErr w:type="gramEnd"/>
      <w:r w:rsidRPr="00940231">
        <w:rPr>
          <w:szCs w:val="24"/>
        </w:rPr>
        <w:t xml:space="preserve">оекта </w:t>
      </w:r>
      <w:r w:rsidR="006A6E66" w:rsidRPr="00940231">
        <w:rPr>
          <w:szCs w:val="24"/>
        </w:rPr>
        <w:t>постановления</w:t>
      </w:r>
      <w:r w:rsidRPr="00940231">
        <w:rPr>
          <w:szCs w:val="24"/>
        </w:rPr>
        <w:t xml:space="preserve"> на </w:t>
      </w:r>
      <w:r w:rsidR="008464A4" w:rsidRPr="00940231">
        <w:rPr>
          <w:szCs w:val="24"/>
        </w:rPr>
        <w:t>4</w:t>
      </w:r>
      <w:r w:rsidRPr="00940231">
        <w:rPr>
          <w:szCs w:val="24"/>
        </w:rPr>
        <w:t xml:space="preserve"> л. в 1 экз.;</w:t>
      </w:r>
    </w:p>
    <w:p w:rsidR="0096148D" w:rsidRPr="00940231" w:rsidRDefault="0096148D" w:rsidP="00203CFA">
      <w:pPr>
        <w:pStyle w:val="a9"/>
        <w:tabs>
          <w:tab w:val="left" w:pos="6379"/>
        </w:tabs>
        <w:ind w:left="709"/>
      </w:pPr>
      <w:r w:rsidRPr="00940231"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940231">
          <w:t>1 л</w:t>
        </w:r>
      </w:smartTag>
      <w:r w:rsidRPr="00940231">
        <w:t>. в 1 экз.;</w:t>
      </w:r>
    </w:p>
    <w:p w:rsidR="0096148D" w:rsidRPr="00940231" w:rsidRDefault="0096148D" w:rsidP="0080686A">
      <w:pPr>
        <w:pStyle w:val="a9"/>
        <w:tabs>
          <w:tab w:val="left" w:pos="6379"/>
        </w:tabs>
        <w:ind w:firstLine="709"/>
      </w:pPr>
      <w:r w:rsidRPr="00940231"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940231">
          <w:t>1 л</w:t>
        </w:r>
      </w:smartTag>
      <w:r w:rsidRPr="00940231">
        <w:t>. в 1 экз.;</w:t>
      </w:r>
    </w:p>
    <w:p w:rsidR="0096148D" w:rsidRPr="00940231" w:rsidRDefault="0096148D" w:rsidP="00203CFA">
      <w:pPr>
        <w:pStyle w:val="a9"/>
        <w:tabs>
          <w:tab w:val="left" w:pos="6379"/>
        </w:tabs>
        <w:ind w:left="709"/>
      </w:pPr>
      <w:r w:rsidRPr="00940231"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940231">
          <w:t>1 л</w:t>
        </w:r>
      </w:smartTag>
      <w:r w:rsidRPr="00940231">
        <w:t>. в 1 экз.;</w:t>
      </w:r>
    </w:p>
    <w:p w:rsidR="0096148D" w:rsidRPr="00940231" w:rsidRDefault="0096148D" w:rsidP="00443CE6">
      <w:pPr>
        <w:pStyle w:val="a9"/>
        <w:tabs>
          <w:tab w:val="left" w:pos="6379"/>
        </w:tabs>
      </w:pPr>
    </w:p>
    <w:p w:rsidR="0096148D" w:rsidRPr="00940231" w:rsidRDefault="0096148D" w:rsidP="00443CE6">
      <w:pPr>
        <w:pStyle w:val="a9"/>
      </w:pPr>
    </w:p>
    <w:p w:rsidR="0096148D" w:rsidRPr="00940231" w:rsidRDefault="0096148D" w:rsidP="00443CE6">
      <w:pPr>
        <w:pStyle w:val="a9"/>
      </w:pPr>
    </w:p>
    <w:p w:rsidR="0096148D" w:rsidRPr="00940231" w:rsidRDefault="0096148D" w:rsidP="00936FE2">
      <w:pPr>
        <w:pStyle w:val="a9"/>
      </w:pPr>
      <w:r w:rsidRPr="00940231">
        <w:t>Председатель комитета</w:t>
      </w:r>
      <w:r w:rsidRPr="00940231">
        <w:tab/>
      </w:r>
      <w:r w:rsidRPr="00940231">
        <w:tab/>
      </w:r>
      <w:r w:rsidRPr="00940231">
        <w:tab/>
      </w:r>
      <w:r w:rsidRPr="00940231">
        <w:tab/>
      </w:r>
      <w:r w:rsidRPr="00940231">
        <w:tab/>
      </w:r>
      <w:r w:rsidRPr="00940231">
        <w:tab/>
      </w:r>
      <w:r w:rsidR="00260FDD" w:rsidRPr="00940231">
        <w:tab/>
      </w:r>
      <w:r w:rsidR="00AA239A" w:rsidRPr="00940231">
        <w:t xml:space="preserve"> </w:t>
      </w:r>
      <w:r w:rsidR="006A6E66" w:rsidRPr="00940231">
        <w:t xml:space="preserve">   </w:t>
      </w:r>
      <w:r w:rsidR="00AA239A" w:rsidRPr="00940231">
        <w:t xml:space="preserve">   </w:t>
      </w:r>
      <w:r w:rsidR="00260FDD" w:rsidRPr="00940231">
        <w:t xml:space="preserve">  </w:t>
      </w:r>
      <w:r w:rsidRPr="00940231">
        <w:t>Д.А. Текиев</w:t>
      </w:r>
    </w:p>
    <w:sectPr w:rsidR="0096148D" w:rsidRPr="00940231" w:rsidSect="00940231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E27" w:rsidRDefault="00FA5E27">
      <w:r>
        <w:separator/>
      </w:r>
    </w:p>
  </w:endnote>
  <w:endnote w:type="continuationSeparator" w:id="0">
    <w:p w:rsidR="00FA5E27" w:rsidRDefault="00FA5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27" w:rsidRPr="000A3F20" w:rsidRDefault="00FA5E27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FA5E27" w:rsidRPr="000A3F20" w:rsidRDefault="00FA5E27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FA5E27" w:rsidRPr="00ED2CBA" w:rsidRDefault="00FA5E2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E27" w:rsidRDefault="00FA5E27">
      <w:r>
        <w:separator/>
      </w:r>
    </w:p>
  </w:footnote>
  <w:footnote w:type="continuationSeparator" w:id="0">
    <w:p w:rsidR="00FA5E27" w:rsidRDefault="00FA5E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008A"/>
    <w:rsid w:val="000922C9"/>
    <w:rsid w:val="000949DF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81C06"/>
    <w:rsid w:val="001B0887"/>
    <w:rsid w:val="001B1A6A"/>
    <w:rsid w:val="001D5973"/>
    <w:rsid w:val="001F0762"/>
    <w:rsid w:val="001F29F0"/>
    <w:rsid w:val="001F4F08"/>
    <w:rsid w:val="00203CFA"/>
    <w:rsid w:val="00221C9A"/>
    <w:rsid w:val="00221EA8"/>
    <w:rsid w:val="002263E9"/>
    <w:rsid w:val="0023017C"/>
    <w:rsid w:val="00235B46"/>
    <w:rsid w:val="00237659"/>
    <w:rsid w:val="00237F08"/>
    <w:rsid w:val="00260FDD"/>
    <w:rsid w:val="00277251"/>
    <w:rsid w:val="00280C88"/>
    <w:rsid w:val="002A5A6C"/>
    <w:rsid w:val="002A5D7B"/>
    <w:rsid w:val="002B0128"/>
    <w:rsid w:val="002C1917"/>
    <w:rsid w:val="002D1978"/>
    <w:rsid w:val="002D5123"/>
    <w:rsid w:val="002F1316"/>
    <w:rsid w:val="00315311"/>
    <w:rsid w:val="003227B1"/>
    <w:rsid w:val="003265B4"/>
    <w:rsid w:val="003414CC"/>
    <w:rsid w:val="00352E0E"/>
    <w:rsid w:val="00377F67"/>
    <w:rsid w:val="003B2A74"/>
    <w:rsid w:val="003F2DE3"/>
    <w:rsid w:val="003F3564"/>
    <w:rsid w:val="00436EDC"/>
    <w:rsid w:val="00441836"/>
    <w:rsid w:val="00443CE6"/>
    <w:rsid w:val="00471767"/>
    <w:rsid w:val="0048263B"/>
    <w:rsid w:val="00484999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42E"/>
    <w:rsid w:val="005039CA"/>
    <w:rsid w:val="005123D2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1657"/>
    <w:rsid w:val="00656524"/>
    <w:rsid w:val="00671410"/>
    <w:rsid w:val="00674C47"/>
    <w:rsid w:val="00696442"/>
    <w:rsid w:val="006A501C"/>
    <w:rsid w:val="006A6E66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866C7"/>
    <w:rsid w:val="007934C3"/>
    <w:rsid w:val="007A4ADA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464A4"/>
    <w:rsid w:val="0085618A"/>
    <w:rsid w:val="008706CF"/>
    <w:rsid w:val="0088103F"/>
    <w:rsid w:val="00895B4C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0231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345FF"/>
    <w:rsid w:val="00A52B37"/>
    <w:rsid w:val="00A55E75"/>
    <w:rsid w:val="00A708BB"/>
    <w:rsid w:val="00A751C1"/>
    <w:rsid w:val="00A83EA6"/>
    <w:rsid w:val="00A865CD"/>
    <w:rsid w:val="00A86877"/>
    <w:rsid w:val="00A96357"/>
    <w:rsid w:val="00AA239A"/>
    <w:rsid w:val="00AF0696"/>
    <w:rsid w:val="00B12431"/>
    <w:rsid w:val="00B14385"/>
    <w:rsid w:val="00B33908"/>
    <w:rsid w:val="00B5231D"/>
    <w:rsid w:val="00B52847"/>
    <w:rsid w:val="00B52FFC"/>
    <w:rsid w:val="00B569CF"/>
    <w:rsid w:val="00B60690"/>
    <w:rsid w:val="00B61225"/>
    <w:rsid w:val="00B618AC"/>
    <w:rsid w:val="00B66E92"/>
    <w:rsid w:val="00BA4035"/>
    <w:rsid w:val="00BB6E29"/>
    <w:rsid w:val="00BC023D"/>
    <w:rsid w:val="00BC5A5E"/>
    <w:rsid w:val="00BC725F"/>
    <w:rsid w:val="00BD509B"/>
    <w:rsid w:val="00BE2B99"/>
    <w:rsid w:val="00BE7529"/>
    <w:rsid w:val="00BF60B0"/>
    <w:rsid w:val="00BF6541"/>
    <w:rsid w:val="00C045FB"/>
    <w:rsid w:val="00C057BE"/>
    <w:rsid w:val="00C2531C"/>
    <w:rsid w:val="00C447B9"/>
    <w:rsid w:val="00C64A02"/>
    <w:rsid w:val="00C75349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52873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D2CBA"/>
    <w:rsid w:val="00EE0F89"/>
    <w:rsid w:val="00EF323B"/>
    <w:rsid w:val="00F01D5C"/>
    <w:rsid w:val="00F245F1"/>
    <w:rsid w:val="00F312B0"/>
    <w:rsid w:val="00F370CC"/>
    <w:rsid w:val="00F445A9"/>
    <w:rsid w:val="00F55B20"/>
    <w:rsid w:val="00F6094D"/>
    <w:rsid w:val="00F8695E"/>
    <w:rsid w:val="00FA5E27"/>
    <w:rsid w:val="00FB30E8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  <w:style w:type="character" w:customStyle="1" w:styleId="FontStyle15">
    <w:name w:val="Font Style15"/>
    <w:basedOn w:val="a0"/>
    <w:rsid w:val="00FA5E2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201</TotalTime>
  <Pages>1</Pages>
  <Words>281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106</cp:revision>
  <cp:lastPrinted>2014-07-08T04:09:00Z</cp:lastPrinted>
  <dcterms:created xsi:type="dcterms:W3CDTF">2012-02-13T00:05:00Z</dcterms:created>
  <dcterms:modified xsi:type="dcterms:W3CDTF">2014-07-29T06:11:00Z</dcterms:modified>
</cp:coreProperties>
</file>