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9746D7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9746D7">
              <w:rPr>
                <w:snapToGrid w:val="0"/>
                <w:szCs w:val="28"/>
              </w:rPr>
              <w:t xml:space="preserve">                  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 xml:space="preserve">О </w:t>
            </w:r>
            <w:r w:rsidR="009746D7">
              <w:rPr>
                <w:szCs w:val="28"/>
              </w:rPr>
              <w:t xml:space="preserve">регулировании розничной продажи алкогольной продукции и профилактике алкоголизма </w:t>
            </w:r>
            <w:bookmarkStart w:id="0" w:name="_GoBack"/>
            <w:bookmarkEnd w:id="0"/>
            <w:r w:rsidR="009746D7">
              <w:rPr>
                <w:szCs w:val="28"/>
              </w:rPr>
              <w:t>на территории</w:t>
            </w:r>
            <w:r w:rsidR="00B645BC" w:rsidRPr="00E23C63">
              <w:rPr>
                <w:szCs w:val="28"/>
              </w:rPr>
              <w:t xml:space="preserve"> Приморско</w:t>
            </w:r>
            <w:r w:rsidR="009746D7">
              <w:rPr>
                <w:szCs w:val="28"/>
              </w:rPr>
              <w:t>го</w:t>
            </w:r>
            <w:r w:rsidR="00B645BC" w:rsidRPr="00E23C63">
              <w:rPr>
                <w:szCs w:val="28"/>
              </w:rPr>
              <w:t xml:space="preserve"> кра</w:t>
            </w:r>
            <w:r w:rsidR="009746D7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 w:rsidR="009746D7" w:rsidRPr="009746D7">
        <w:t xml:space="preserve">"О внесении изменений </w:t>
      </w:r>
      <w:r w:rsidR="009746D7">
        <w:t xml:space="preserve">                </w:t>
      </w:r>
      <w:r w:rsidR="009746D7" w:rsidRPr="009746D7">
        <w:t>в Закон Приморского края "О регулировании розничной продажи алкогольной продукции и профилактике алкоголизма на территории Приморского края"</w:t>
      </w:r>
      <w:r w:rsidR="006E17D8">
        <w:t xml:space="preserve">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5577CE" w:rsidRDefault="005577CE" w:rsidP="005577CE">
      <w:pPr>
        <w:pStyle w:val="22"/>
        <w:spacing w:after="0" w:line="240" w:lineRule="auto"/>
        <w:ind w:left="0" w:firstLine="720"/>
        <w:jc w:val="both"/>
      </w:pPr>
      <w:r>
        <w:t xml:space="preserve">2.Установить, что поправки к указанному законопроекту направляются в комитет </w:t>
      </w:r>
      <w:r w:rsidR="006E17D8">
        <w:t xml:space="preserve">Законодательного Собрания по продовольственной политике </w:t>
      </w:r>
      <w:r w:rsidR="009746D7">
        <w:t xml:space="preserve">                 </w:t>
      </w:r>
      <w:r w:rsidR="006E17D8">
        <w:t>и природопользованию</w:t>
      </w:r>
      <w:r w:rsidR="000E330B">
        <w:t xml:space="preserve"> до </w:t>
      </w:r>
      <w:r w:rsidR="009E102D">
        <w:t>20</w:t>
      </w:r>
      <w:r w:rsidR="000E330B">
        <w:t xml:space="preserve"> </w:t>
      </w:r>
      <w:r w:rsidR="009E102D">
        <w:t>августа</w:t>
      </w:r>
      <w:r w:rsidR="000E330B">
        <w:t xml:space="preserve"> 201</w:t>
      </w:r>
      <w:r w:rsidR="009E102D">
        <w:t>4</w:t>
      </w:r>
      <w:r w:rsidR="000E330B">
        <w:t xml:space="preserve"> года.</w:t>
      </w:r>
    </w:p>
    <w:p w:rsidR="005577CE" w:rsidRDefault="005577CE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 xml:space="preserve">3.Комитету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>
        <w:t>(</w:t>
      </w:r>
      <w:r w:rsidR="00D61CA7">
        <w:t>Зотов</w:t>
      </w:r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>4.Настоящее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152" w:rsidRDefault="00066152" w:rsidP="00441D5E">
      <w:pPr>
        <w:pStyle w:val="1"/>
      </w:pPr>
      <w:r>
        <w:separator/>
      </w:r>
    </w:p>
  </w:endnote>
  <w:endnote w:type="continuationSeparator" w:id="0">
    <w:p w:rsidR="00066152" w:rsidRDefault="00066152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152" w:rsidRDefault="00066152" w:rsidP="00441D5E">
      <w:pPr>
        <w:pStyle w:val="1"/>
      </w:pPr>
      <w:r>
        <w:separator/>
      </w:r>
    </w:p>
  </w:footnote>
  <w:footnote w:type="continuationSeparator" w:id="0">
    <w:p w:rsidR="00066152" w:rsidRDefault="00066152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1D5E"/>
    <w:rsid w:val="000116DF"/>
    <w:rsid w:val="000148F6"/>
    <w:rsid w:val="00050622"/>
    <w:rsid w:val="0006615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6D7"/>
    <w:rsid w:val="00974821"/>
    <w:rsid w:val="009A4489"/>
    <w:rsid w:val="009C52C8"/>
    <w:rsid w:val="009E102D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8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Исакова</cp:lastModifiedBy>
  <cp:revision>4</cp:revision>
  <cp:lastPrinted>2014-07-21T22:59:00Z</cp:lastPrinted>
  <dcterms:created xsi:type="dcterms:W3CDTF">2013-06-17T22:29:00Z</dcterms:created>
  <dcterms:modified xsi:type="dcterms:W3CDTF">2014-07-21T23:03:00Z</dcterms:modified>
</cp:coreProperties>
</file>