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736D51" w:rsidP="003C55BA">
      <w:pPr>
        <w:ind w:left="567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68049323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1311"/>
        <w:gridCol w:w="248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60C35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60C35" w:rsidP="00C9118D">
            <w:pPr>
              <w:widowControl w:val="0"/>
              <w:spacing w:after="120"/>
              <w:ind w:firstLine="34"/>
            </w:pPr>
            <w:r>
              <w:t>28.07.2014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 w:rsidP="00860C35">
            <w:r w:rsidRPr="00F10DE4">
              <w:t>№</w:t>
            </w:r>
            <w:r w:rsidR="00860C35">
              <w:t xml:space="preserve"> 293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15D7" w:rsidRDefault="002334BE" w:rsidP="001A6AC8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3C55BA">
              <w:t xml:space="preserve">"О внесении изменений в Закон </w:t>
            </w:r>
            <w:r w:rsidR="003C55BA">
              <w:rPr>
                <w:snapToGrid w:val="0"/>
              </w:rPr>
              <w:t xml:space="preserve">Приморского края </w:t>
            </w:r>
            <w:r w:rsidR="003C55BA">
              <w:t>"Об особо охраняемых природных территориях Приморского края"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1211FE" w:rsidP="00651DF6">
      <w:pPr>
        <w:ind w:firstLine="720"/>
        <w:jc w:val="both"/>
      </w:pPr>
      <w:r>
        <w:t>Повторно р</w:t>
      </w:r>
      <w:r w:rsidR="00846CFA" w:rsidRPr="00153A50">
        <w:t>ассмотрев</w:t>
      </w:r>
      <w:r w:rsidR="00864D2D">
        <w:t xml:space="preserve"> </w:t>
      </w:r>
      <w:r w:rsidR="001115D7">
        <w:t xml:space="preserve">и обсудив </w:t>
      </w:r>
      <w:r w:rsidR="00846CFA"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3C55BA">
        <w:rPr>
          <w:bCs/>
        </w:rPr>
        <w:br/>
      </w:r>
      <w:r w:rsidR="003C55BA">
        <w:t xml:space="preserve">"О внесении изменений в Закон </w:t>
      </w:r>
      <w:r w:rsidR="003C55BA">
        <w:rPr>
          <w:snapToGrid w:val="0"/>
        </w:rPr>
        <w:t xml:space="preserve">Приморского края </w:t>
      </w:r>
      <w:r w:rsidR="003C55BA">
        <w:t>"Об особо охраняемых природных территориях Приморского края"</w:t>
      </w:r>
      <w:r w:rsidR="00651DF6">
        <w:t>,</w:t>
      </w:r>
      <w:r w:rsidR="00FC3779">
        <w:t xml:space="preserve"> </w:t>
      </w:r>
      <w:r w:rsidR="0089049B">
        <w:t>и</w:t>
      </w:r>
      <w:r w:rsidRPr="001211FE">
        <w:t xml:space="preserve"> </w:t>
      </w:r>
      <w:r>
        <w:t xml:space="preserve">поправки, вновь поступившие в комитет по предмету второго чтения, </w:t>
      </w:r>
      <w:r w:rsidR="00FC3779" w:rsidRPr="00153A50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3C55BA">
        <w:t xml:space="preserve">"О внесении изменений в Закон </w:t>
      </w:r>
      <w:r w:rsidR="003C55BA">
        <w:rPr>
          <w:snapToGrid w:val="0"/>
        </w:rPr>
        <w:t xml:space="preserve">Приморского края </w:t>
      </w:r>
      <w:r w:rsidR="003C55BA">
        <w:t xml:space="preserve">"Об особо охраняемых природных территориях Приморского края" </w:t>
      </w:r>
      <w:r w:rsidR="009818B1">
        <w:t xml:space="preserve">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3C55BA">
        <w:t>июле</w:t>
      </w:r>
      <w:r w:rsidR="009818B1">
        <w:t xml:space="preserve"> 201</w:t>
      </w:r>
      <w:r w:rsidR="003C55BA">
        <w:t>4</w:t>
      </w:r>
      <w:r w:rsidR="009818B1">
        <w:t xml:space="preserve">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</w:t>
      </w:r>
      <w:r w:rsidR="009818B1">
        <w:t>о</w:t>
      </w:r>
      <w:r w:rsidR="00FC3779">
        <w:t>к, рекомендуем</w:t>
      </w:r>
      <w:r w:rsidR="009818B1">
        <w:t>ых</w:t>
      </w:r>
      <w:r w:rsidR="00FC3779">
        <w:t xml:space="preserve"> комитетом к принятию</w:t>
      </w:r>
      <w:r w:rsidR="003C77A6">
        <w:t xml:space="preserve"> (прилага</w:t>
      </w:r>
      <w:r w:rsidR="00CB4B07">
        <w:t>ю</w:t>
      </w:r>
      <w:r w:rsidR="003C77A6">
        <w:t>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 w:rsidR="003C55BA">
        <w:t>Зотову Е.</w:t>
      </w:r>
      <w:r>
        <w:t xml:space="preserve">А., </w:t>
      </w:r>
      <w:r w:rsidRPr="00CB4C38">
        <w:t>председател</w:t>
      </w:r>
      <w:r w:rsidR="003C55BA">
        <w:t>ю</w:t>
      </w:r>
      <w:r w:rsidRPr="00CB4C38">
        <w:t xml:space="preserve">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1</w:t>
      </w:r>
      <w:r w:rsidR="00864D2D">
        <w:t>0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5</w:t>
      </w:r>
      <w:r w:rsidR="00846CFA">
        <w:t xml:space="preserve"> минут.</w:t>
      </w:r>
    </w:p>
    <w:p w:rsidR="0019009C" w:rsidRDefault="0019009C" w:rsidP="008C2DE4"/>
    <w:p w:rsidR="00CB67F3" w:rsidRDefault="00CB67F3" w:rsidP="008C2DE4"/>
    <w:p w:rsidR="009818B1" w:rsidRDefault="009818B1" w:rsidP="008C2DE4">
      <w:bookmarkStart w:id="0" w:name="_GoBack"/>
      <w:bookmarkEnd w:id="0"/>
    </w:p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1FC" w:rsidRDefault="00C111FC">
      <w:r>
        <w:separator/>
      </w:r>
    </w:p>
  </w:endnote>
  <w:endnote w:type="continuationSeparator" w:id="0">
    <w:p w:rsidR="00C111FC" w:rsidRDefault="00C11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1FC" w:rsidRDefault="00C111FC">
      <w:r>
        <w:separator/>
      </w:r>
    </w:p>
  </w:footnote>
  <w:footnote w:type="continuationSeparator" w:id="0">
    <w:p w:rsidR="00C111FC" w:rsidRDefault="00C111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736D51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736D51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11FE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620F8"/>
    <w:rsid w:val="000730B3"/>
    <w:rsid w:val="00082DCD"/>
    <w:rsid w:val="000D36BB"/>
    <w:rsid w:val="001115D7"/>
    <w:rsid w:val="001211FE"/>
    <w:rsid w:val="0015191D"/>
    <w:rsid w:val="00151BB0"/>
    <w:rsid w:val="00156A72"/>
    <w:rsid w:val="001868C6"/>
    <w:rsid w:val="0019009C"/>
    <w:rsid w:val="00190E72"/>
    <w:rsid w:val="001A6AC8"/>
    <w:rsid w:val="00212D84"/>
    <w:rsid w:val="002271BA"/>
    <w:rsid w:val="002334BE"/>
    <w:rsid w:val="00263D6F"/>
    <w:rsid w:val="00274D89"/>
    <w:rsid w:val="00284A7E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8591C"/>
    <w:rsid w:val="00391442"/>
    <w:rsid w:val="00395CDD"/>
    <w:rsid w:val="003C4624"/>
    <w:rsid w:val="003C55BA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7114E6"/>
    <w:rsid w:val="00711D31"/>
    <w:rsid w:val="00726912"/>
    <w:rsid w:val="00736D51"/>
    <w:rsid w:val="00782FA9"/>
    <w:rsid w:val="00794BF3"/>
    <w:rsid w:val="007F0F0C"/>
    <w:rsid w:val="0082605D"/>
    <w:rsid w:val="008322E5"/>
    <w:rsid w:val="00846CFA"/>
    <w:rsid w:val="00860C35"/>
    <w:rsid w:val="00864D2D"/>
    <w:rsid w:val="0088778C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0F7D"/>
    <w:rsid w:val="00A97D37"/>
    <w:rsid w:val="00AD1251"/>
    <w:rsid w:val="00B26B2F"/>
    <w:rsid w:val="00B50FD1"/>
    <w:rsid w:val="00B67A4F"/>
    <w:rsid w:val="00C111FC"/>
    <w:rsid w:val="00C454F6"/>
    <w:rsid w:val="00C4782C"/>
    <w:rsid w:val="00C566E4"/>
    <w:rsid w:val="00C77193"/>
    <w:rsid w:val="00C851BB"/>
    <w:rsid w:val="00C9118D"/>
    <w:rsid w:val="00CB4B07"/>
    <w:rsid w:val="00CB67F3"/>
    <w:rsid w:val="00CD7525"/>
    <w:rsid w:val="00D039B2"/>
    <w:rsid w:val="00D3588C"/>
    <w:rsid w:val="00D57856"/>
    <w:rsid w:val="00D84491"/>
    <w:rsid w:val="00D93D39"/>
    <w:rsid w:val="00DD128C"/>
    <w:rsid w:val="00E01D46"/>
    <w:rsid w:val="00E0415F"/>
    <w:rsid w:val="00E258E2"/>
    <w:rsid w:val="00E30687"/>
    <w:rsid w:val="00E44E85"/>
    <w:rsid w:val="00EA1EB3"/>
    <w:rsid w:val="00EA6E06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3200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14E6"/>
    <w:rPr>
      <w:sz w:val="28"/>
      <w:szCs w:val="28"/>
    </w:rPr>
  </w:style>
  <w:style w:type="paragraph" w:styleId="2">
    <w:name w:val="heading 2"/>
    <w:basedOn w:val="a"/>
    <w:next w:val="a"/>
    <w:qFormat/>
    <w:rsid w:val="007114E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7114E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114E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14E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114E6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7114E6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7114E6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166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2</cp:revision>
  <cp:lastPrinted>2013-10-15T01:04:00Z</cp:lastPrinted>
  <dcterms:created xsi:type="dcterms:W3CDTF">2014-07-27T23:42:00Z</dcterms:created>
  <dcterms:modified xsi:type="dcterms:W3CDTF">2014-07-27T23:42:00Z</dcterms:modified>
</cp:coreProperties>
</file>