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AD1FD4">
        <w:trPr>
          <w:cantSplit/>
          <w:trHeight w:hRule="exact" w:val="993"/>
        </w:trPr>
        <w:tc>
          <w:tcPr>
            <w:tcW w:w="9570" w:type="dxa"/>
          </w:tcPr>
          <w:p w:rsidR="00423C2E" w:rsidRDefault="00423C2E" w:rsidP="00AF527A">
            <w:pPr>
              <w:ind w:left="6521"/>
              <w:rPr>
                <w:sz w:val="20"/>
              </w:rPr>
            </w:pPr>
            <w:r>
              <w:rPr>
                <w:sz w:val="20"/>
              </w:rPr>
              <w:t xml:space="preserve">Проект подготовлен </w:t>
            </w:r>
            <w:r w:rsidR="00AF527A">
              <w:rPr>
                <w:sz w:val="20"/>
              </w:rPr>
              <w:t>к</w:t>
            </w:r>
            <w:r>
              <w:rPr>
                <w:sz w:val="20"/>
              </w:rPr>
              <w:t>омитетом</w:t>
            </w:r>
          </w:p>
          <w:p w:rsidR="00423C2E" w:rsidRDefault="00423C2E" w:rsidP="00AF527A">
            <w:pPr>
              <w:ind w:left="652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423C2E" w:rsidRDefault="00423C2E" w:rsidP="00AF527A">
            <w:pPr>
              <w:ind w:left="6521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D215C3" w:rsidRDefault="00423C2E" w:rsidP="00AF527A">
            <w:pPr>
              <w:pStyle w:val="1"/>
              <w:ind w:left="6521"/>
              <w:rPr>
                <w:b w:val="0"/>
                <w:sz w:val="20"/>
              </w:rPr>
            </w:pPr>
            <w:r w:rsidRPr="00AF527A">
              <w:rPr>
                <w:b w:val="0"/>
                <w:sz w:val="20"/>
              </w:rPr>
              <w:t>природопользованию</w:t>
            </w:r>
          </w:p>
          <w:p w:rsidR="00AD1FD4" w:rsidRPr="00AD1FD4" w:rsidRDefault="00AD1FD4" w:rsidP="00AD1FD4"/>
        </w:tc>
      </w:tr>
      <w:tr w:rsidR="00DA53DF" w:rsidRPr="00DE048A">
        <w:tc>
          <w:tcPr>
            <w:tcW w:w="9570" w:type="dxa"/>
          </w:tcPr>
          <w:p w:rsidR="00EA5484" w:rsidRPr="00EA5484" w:rsidRDefault="00EA5484" w:rsidP="00EA5484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A5484" w:rsidRDefault="00EA5484" w:rsidP="00EA5484">
      <w:pPr>
        <w:jc w:val="center"/>
        <w:rPr>
          <w:b/>
          <w:szCs w:val="28"/>
        </w:rPr>
      </w:pPr>
      <w:r w:rsidRPr="00D600D6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ЗАКОН </w:t>
      </w:r>
    </w:p>
    <w:p w:rsidR="00EA5484" w:rsidRDefault="00EA5484" w:rsidP="00EA5484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"ОБ ОСОБО </w:t>
      </w:r>
      <w:proofErr w:type="gramStart"/>
      <w:r>
        <w:rPr>
          <w:b/>
          <w:szCs w:val="28"/>
        </w:rPr>
        <w:t>ОХРАНЯЕМЫХ</w:t>
      </w:r>
      <w:proofErr w:type="gramEnd"/>
    </w:p>
    <w:p w:rsidR="00EA5484" w:rsidRPr="00D600D6" w:rsidRDefault="00EA5484" w:rsidP="00EA5484">
      <w:pPr>
        <w:jc w:val="center"/>
        <w:rPr>
          <w:b/>
          <w:szCs w:val="28"/>
        </w:rPr>
      </w:pPr>
      <w:r>
        <w:rPr>
          <w:b/>
          <w:szCs w:val="28"/>
        </w:rPr>
        <w:t xml:space="preserve">ПРИРОДНЫХ </w:t>
      </w:r>
      <w:proofErr w:type="gramStart"/>
      <w:r>
        <w:rPr>
          <w:b/>
          <w:szCs w:val="28"/>
        </w:rPr>
        <w:t>ТЕРРИТОРИЯХ</w:t>
      </w:r>
      <w:proofErr w:type="gramEnd"/>
      <w:r>
        <w:rPr>
          <w:b/>
          <w:szCs w:val="28"/>
        </w:rPr>
        <w:t xml:space="preserve"> </w:t>
      </w:r>
      <w:r w:rsidRPr="00D600D6">
        <w:rPr>
          <w:b/>
          <w:szCs w:val="28"/>
        </w:rPr>
        <w:t>ПРИМОРСКОГО КРАЯ</w:t>
      </w:r>
      <w:r>
        <w:rPr>
          <w:b/>
          <w:szCs w:val="28"/>
        </w:rPr>
        <w:t>"</w:t>
      </w:r>
    </w:p>
    <w:p w:rsidR="00EA5484" w:rsidRPr="00DE048A" w:rsidRDefault="00EA5484" w:rsidP="00EA5484">
      <w:pPr>
        <w:ind w:firstLine="720"/>
        <w:jc w:val="both"/>
        <w:rPr>
          <w:b/>
          <w:szCs w:val="28"/>
        </w:rPr>
      </w:pPr>
    </w:p>
    <w:p w:rsidR="00EA5484" w:rsidRDefault="00EA5484" w:rsidP="00EA5484">
      <w:pPr>
        <w:ind w:firstLine="720"/>
        <w:jc w:val="both"/>
        <w:rPr>
          <w:szCs w:val="28"/>
        </w:rPr>
      </w:pPr>
      <w:proofErr w:type="gramStart"/>
      <w:r w:rsidRPr="00DE048A">
        <w:rPr>
          <w:szCs w:val="28"/>
        </w:rPr>
        <w:t>Принят</w:t>
      </w:r>
      <w:proofErr w:type="gramEnd"/>
      <w:r w:rsidRPr="00DE048A">
        <w:rPr>
          <w:szCs w:val="28"/>
        </w:rPr>
        <w:t xml:space="preserve"> Законодательным Собранием Приморского края 2</w:t>
      </w:r>
      <w:r>
        <w:rPr>
          <w:szCs w:val="28"/>
        </w:rPr>
        <w:t>6</w:t>
      </w:r>
      <w:r w:rsidRPr="00DE048A">
        <w:rPr>
          <w:szCs w:val="28"/>
        </w:rPr>
        <w:t xml:space="preserve"> </w:t>
      </w:r>
      <w:r>
        <w:rPr>
          <w:szCs w:val="28"/>
        </w:rPr>
        <w:t>марта</w:t>
      </w:r>
      <w:r w:rsidRPr="00DE048A">
        <w:rPr>
          <w:szCs w:val="28"/>
        </w:rPr>
        <w:br/>
        <w:t>201</w:t>
      </w:r>
      <w:r>
        <w:rPr>
          <w:szCs w:val="28"/>
        </w:rPr>
        <w:t>4</w:t>
      </w:r>
      <w:r w:rsidRPr="00DE048A">
        <w:rPr>
          <w:szCs w:val="28"/>
        </w:rPr>
        <w:t xml:space="preserve"> года в первом чтении</w:t>
      </w:r>
    </w:p>
    <w:p w:rsidR="00EA5484" w:rsidRDefault="00EA5484" w:rsidP="00EA5484">
      <w:pPr>
        <w:ind w:firstLine="720"/>
        <w:jc w:val="both"/>
        <w:rPr>
          <w:szCs w:val="28"/>
        </w:rPr>
      </w:pPr>
      <w:proofErr w:type="gramStart"/>
      <w:r w:rsidRPr="00DE048A">
        <w:rPr>
          <w:szCs w:val="28"/>
        </w:rPr>
        <w:t>Принят</w:t>
      </w:r>
      <w:proofErr w:type="gramEnd"/>
      <w:r w:rsidRPr="00DE048A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</w:t>
      </w:r>
      <w:r w:rsidR="009C44E4">
        <w:rPr>
          <w:szCs w:val="28"/>
        </w:rPr>
        <w:t>5</w:t>
      </w:r>
      <w:r>
        <w:rPr>
          <w:szCs w:val="28"/>
        </w:rPr>
        <w:t xml:space="preserve"> июня</w:t>
      </w:r>
      <w:r>
        <w:rPr>
          <w:szCs w:val="28"/>
        </w:rPr>
        <w:br/>
        <w:t>2014 года во втором чтении</w:t>
      </w:r>
    </w:p>
    <w:p w:rsidR="00AD1FD4" w:rsidRDefault="00AD1FD4" w:rsidP="00AD1FD4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Возвращен</w:t>
      </w:r>
      <w:proofErr w:type="gramEnd"/>
      <w:r>
        <w:rPr>
          <w:szCs w:val="28"/>
        </w:rPr>
        <w:t xml:space="preserve"> </w:t>
      </w:r>
      <w:r w:rsidRPr="00DE048A">
        <w:rPr>
          <w:szCs w:val="28"/>
        </w:rPr>
        <w:t xml:space="preserve">Законодательным Собранием </w:t>
      </w:r>
      <w:r>
        <w:rPr>
          <w:szCs w:val="28"/>
        </w:rPr>
        <w:t>П</w:t>
      </w:r>
      <w:r w:rsidRPr="00DE048A">
        <w:rPr>
          <w:szCs w:val="28"/>
        </w:rPr>
        <w:t>риморского края</w:t>
      </w:r>
      <w:r>
        <w:rPr>
          <w:szCs w:val="28"/>
        </w:rPr>
        <w:t xml:space="preserve"> к процедуре второго чтения</w:t>
      </w:r>
    </w:p>
    <w:p w:rsidR="00AD1FD4" w:rsidRPr="00DE048A" w:rsidRDefault="00AD1FD4" w:rsidP="00AD1FD4">
      <w:pPr>
        <w:ind w:firstLine="709"/>
        <w:rPr>
          <w:szCs w:val="28"/>
        </w:rPr>
      </w:pPr>
      <w:proofErr w:type="gramStart"/>
      <w:r w:rsidRPr="00DE048A">
        <w:rPr>
          <w:szCs w:val="28"/>
        </w:rPr>
        <w:t>Принят</w:t>
      </w:r>
      <w:proofErr w:type="gramEnd"/>
      <w:r w:rsidRPr="00DE048A">
        <w:rPr>
          <w:szCs w:val="28"/>
        </w:rPr>
        <w:t xml:space="preserve"> Законодательным Собранием Приморского края</w:t>
      </w:r>
    </w:p>
    <w:p w:rsidR="00F90691" w:rsidRDefault="00F90691" w:rsidP="00EA5484">
      <w:pPr>
        <w:ind w:firstLine="720"/>
        <w:jc w:val="both"/>
        <w:rPr>
          <w:szCs w:val="28"/>
        </w:rPr>
      </w:pPr>
    </w:p>
    <w:p w:rsidR="00EA5484" w:rsidRPr="008313FF" w:rsidRDefault="00EA5484" w:rsidP="00EA548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8313FF">
        <w:rPr>
          <w:szCs w:val="28"/>
        </w:rPr>
        <w:t>СТАТЬЯ 1.</w:t>
      </w:r>
    </w:p>
    <w:p w:rsidR="00EA5484" w:rsidRDefault="00EA5484" w:rsidP="00EA548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313FF">
        <w:rPr>
          <w:szCs w:val="28"/>
        </w:rPr>
        <w:t>Внес</w:t>
      </w:r>
      <w:r>
        <w:rPr>
          <w:szCs w:val="28"/>
        </w:rPr>
        <w:t xml:space="preserve">ти в Закон Приморского края </w:t>
      </w:r>
      <w:r w:rsidRPr="00B361B5">
        <w:rPr>
          <w:szCs w:val="28"/>
        </w:rPr>
        <w:t>от 11 мая 2005 года № 245-КЗ "Об особо охраняемых природных территориях Приморского края"</w:t>
      </w:r>
      <w:r w:rsidRPr="008313FF">
        <w:rPr>
          <w:szCs w:val="28"/>
        </w:rPr>
        <w:t xml:space="preserve"> (Ведомости Законодательного Собрания Приморского края, 200</w:t>
      </w:r>
      <w:r>
        <w:rPr>
          <w:szCs w:val="28"/>
        </w:rPr>
        <w:t>6</w:t>
      </w:r>
      <w:r w:rsidRPr="008313FF">
        <w:rPr>
          <w:szCs w:val="28"/>
        </w:rPr>
        <w:t>, №</w:t>
      </w:r>
      <w:r>
        <w:rPr>
          <w:szCs w:val="28"/>
        </w:rPr>
        <w:t> 135, стр. 9</w:t>
      </w:r>
      <w:r w:rsidRPr="008313FF">
        <w:rPr>
          <w:szCs w:val="28"/>
        </w:rPr>
        <w:t xml:space="preserve">; </w:t>
      </w:r>
      <w:r>
        <w:rPr>
          <w:szCs w:val="28"/>
        </w:rPr>
        <w:t xml:space="preserve">2009, </w:t>
      </w:r>
      <w:r w:rsidRPr="008313FF">
        <w:rPr>
          <w:szCs w:val="28"/>
        </w:rPr>
        <w:t>№</w:t>
      </w:r>
      <w:r>
        <w:rPr>
          <w:szCs w:val="28"/>
        </w:rPr>
        <w:t> 110, стр. 30;</w:t>
      </w:r>
      <w:r w:rsidRPr="00A140DB">
        <w:rPr>
          <w:szCs w:val="28"/>
        </w:rPr>
        <w:t xml:space="preserve"> </w:t>
      </w:r>
      <w:r>
        <w:rPr>
          <w:szCs w:val="28"/>
        </w:rPr>
        <w:t>2010, № 144,</w:t>
      </w:r>
      <w:r w:rsidRPr="00A140DB">
        <w:rPr>
          <w:szCs w:val="28"/>
        </w:rPr>
        <w:t xml:space="preserve"> </w:t>
      </w:r>
      <w:r>
        <w:rPr>
          <w:szCs w:val="28"/>
        </w:rPr>
        <w:t>стр. 7; 2011, № 183, стр. 7; 2012, № 8, стр. 66; 2013, № 55, стр. 58</w:t>
      </w:r>
      <w:r w:rsidRPr="004439A4">
        <w:rPr>
          <w:szCs w:val="28"/>
        </w:rPr>
        <w:t>) изменени</w:t>
      </w:r>
      <w:r>
        <w:rPr>
          <w:szCs w:val="28"/>
        </w:rPr>
        <w:t>я, изложив его в следующей редакции:</w:t>
      </w:r>
      <w:proofErr w:type="gramEnd"/>
    </w:p>
    <w:p w:rsidR="00EA5484" w:rsidRDefault="00EA5484" w:rsidP="00EA5484">
      <w:pPr>
        <w:ind w:firstLine="709"/>
        <w:rPr>
          <w:szCs w:val="28"/>
        </w:rPr>
      </w:pPr>
    </w:p>
    <w:p w:rsidR="00EA5484" w:rsidRPr="0011554F" w:rsidRDefault="00EA5484" w:rsidP="00EA5484">
      <w:pPr>
        <w:pStyle w:val="1"/>
        <w:spacing w:line="240" w:lineRule="auto"/>
        <w:ind w:left="-108"/>
        <w:jc w:val="center"/>
        <w:rPr>
          <w:spacing w:val="84"/>
          <w:sz w:val="32"/>
          <w:szCs w:val="32"/>
        </w:rPr>
      </w:pPr>
      <w:r w:rsidRPr="007F6BDC">
        <w:rPr>
          <w:sz w:val="32"/>
          <w:szCs w:val="32"/>
        </w:rPr>
        <w:t>"</w:t>
      </w:r>
      <w:r w:rsidRPr="0011554F">
        <w:rPr>
          <w:spacing w:val="84"/>
          <w:sz w:val="32"/>
          <w:szCs w:val="32"/>
        </w:rPr>
        <w:t>ЗАКОН ПРИМОРСКОГО КРАЯ</w:t>
      </w:r>
    </w:p>
    <w:p w:rsidR="00EA5484" w:rsidRPr="00DE048A" w:rsidRDefault="00EA5484" w:rsidP="00EA5484">
      <w:pPr>
        <w:ind w:firstLine="720"/>
        <w:jc w:val="center"/>
        <w:rPr>
          <w:b/>
          <w:szCs w:val="28"/>
        </w:rPr>
      </w:pPr>
    </w:p>
    <w:p w:rsidR="00EA5484" w:rsidRDefault="00EA5484" w:rsidP="00EA5484">
      <w:pPr>
        <w:jc w:val="center"/>
        <w:rPr>
          <w:b/>
          <w:szCs w:val="28"/>
        </w:rPr>
      </w:pPr>
      <w:r>
        <w:rPr>
          <w:b/>
          <w:szCs w:val="28"/>
        </w:rPr>
        <w:t>ОБ ОСОБО ОХРАНЯЕМЫХ ПРИРОДНЫХ</w:t>
      </w:r>
    </w:p>
    <w:p w:rsidR="00EA5484" w:rsidRPr="00D600D6" w:rsidRDefault="00EA5484" w:rsidP="00EA5484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ТЕРРИТОРИЯХ</w:t>
      </w:r>
      <w:proofErr w:type="gramEnd"/>
      <w:r>
        <w:rPr>
          <w:b/>
          <w:szCs w:val="28"/>
        </w:rPr>
        <w:t xml:space="preserve"> </w:t>
      </w:r>
      <w:r w:rsidRPr="00D600D6">
        <w:rPr>
          <w:b/>
          <w:szCs w:val="28"/>
        </w:rPr>
        <w:t>ПРИМОРСКОГО КРАЯ</w:t>
      </w:r>
    </w:p>
    <w:p w:rsidR="00EA5484" w:rsidRPr="00DE048A" w:rsidRDefault="00EA5484" w:rsidP="00EA5484">
      <w:pPr>
        <w:ind w:firstLine="709"/>
        <w:rPr>
          <w:szCs w:val="28"/>
        </w:rPr>
      </w:pPr>
    </w:p>
    <w:p w:rsidR="00EA5484" w:rsidRPr="00DE048A" w:rsidRDefault="00EA5484" w:rsidP="00EA5484">
      <w:pPr>
        <w:pStyle w:val="a6"/>
        <w:spacing w:line="240" w:lineRule="auto"/>
        <w:ind w:left="2127" w:hanging="1407"/>
        <w:jc w:val="left"/>
        <w:rPr>
          <w:sz w:val="28"/>
          <w:szCs w:val="28"/>
        </w:rPr>
      </w:pPr>
      <w:r w:rsidRPr="00DE048A">
        <w:rPr>
          <w:sz w:val="28"/>
          <w:szCs w:val="28"/>
        </w:rPr>
        <w:t>СТАТЬЯ 1.</w:t>
      </w:r>
      <w:r>
        <w:rPr>
          <w:sz w:val="28"/>
          <w:szCs w:val="28"/>
        </w:rPr>
        <w:t xml:space="preserve"> ПРЕДМЕТ ПРАВОВОГО РЕГУЛИРОВАНИЯ НАСТОЯЩЕГО ЗАКОНА</w:t>
      </w:r>
    </w:p>
    <w:p w:rsidR="00EA5484" w:rsidRPr="00DE048A" w:rsidRDefault="00EA5484" w:rsidP="00EA5484">
      <w:pPr>
        <w:pStyle w:val="1"/>
        <w:spacing w:line="240" w:lineRule="auto"/>
        <w:jc w:val="center"/>
        <w:rPr>
          <w:spacing w:val="84"/>
          <w:sz w:val="28"/>
          <w:szCs w:val="28"/>
        </w:rPr>
      </w:pPr>
    </w:p>
    <w:p w:rsidR="00EA5484" w:rsidRDefault="00EA5484" w:rsidP="00EA548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Настоящий Закон регулирует правоотношения в области создания, охраны и использования особо охраняемых природных территорий Приморского края в целях сохранения уникальных и типичных природных комплексов и объектов, достопримечательных природных образований, объектов растительного и животного мира, их генетического фонда, изучения естественных процессов в биосфере и контроля за изменением ее состояния, экологического воспитания населения.</w:t>
      </w:r>
      <w:proofErr w:type="gramEnd"/>
    </w:p>
    <w:p w:rsidR="00AD1FD4" w:rsidRDefault="00AD1FD4" w:rsidP="00EA548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EA5484" w:rsidRDefault="00EA5484" w:rsidP="00EA5484">
      <w:pPr>
        <w:ind w:firstLine="709"/>
      </w:pPr>
      <w:r w:rsidRPr="00CC04F4">
        <w:t xml:space="preserve">СТАТЬЯ </w:t>
      </w:r>
      <w:r>
        <w:t>2</w:t>
      </w:r>
      <w:r w:rsidRPr="00CC04F4">
        <w:t>.</w:t>
      </w:r>
      <w:r>
        <w:t xml:space="preserve"> ЗАКОНОДАТЕЛЬСТВО ПРИМОРСКОГО КРАЯ </w:t>
      </w:r>
      <w:proofErr w:type="gramStart"/>
      <w:r>
        <w:t>ОБ</w:t>
      </w:r>
      <w:proofErr w:type="gramEnd"/>
      <w:r>
        <w:t xml:space="preserve"> </w:t>
      </w:r>
    </w:p>
    <w:p w:rsidR="00EA5484" w:rsidRDefault="00EA5484" w:rsidP="00EA5484">
      <w:pPr>
        <w:ind w:firstLine="709"/>
        <w:rPr>
          <w:szCs w:val="28"/>
        </w:rPr>
      </w:pPr>
      <w:r>
        <w:rPr>
          <w:szCs w:val="28"/>
        </w:rPr>
        <w:t xml:space="preserve">                    ОСОБО ОХРАНЯЕМЫХ ПРИРОДНЫХ </w:t>
      </w:r>
      <w:proofErr w:type="gramStart"/>
      <w:r>
        <w:rPr>
          <w:szCs w:val="28"/>
        </w:rPr>
        <w:t>ТЕРРИТОРИЯХ</w:t>
      </w:r>
      <w:proofErr w:type="gramEnd"/>
    </w:p>
    <w:p w:rsidR="00EA5484" w:rsidRDefault="00EA5484" w:rsidP="00EA5484">
      <w:pPr>
        <w:ind w:firstLine="709"/>
        <w:rPr>
          <w:szCs w:val="28"/>
        </w:rPr>
      </w:pPr>
    </w:p>
    <w:p w:rsidR="00EA5484" w:rsidRPr="0074620C" w:rsidRDefault="00EA5484" w:rsidP="00EA5484">
      <w:pPr>
        <w:ind w:firstLine="709"/>
        <w:jc w:val="both"/>
        <w:rPr>
          <w:szCs w:val="28"/>
        </w:rPr>
      </w:pPr>
      <w:proofErr w:type="gramStart"/>
      <w:r>
        <w:rPr>
          <w:color w:val="000000"/>
          <w:szCs w:val="28"/>
        </w:rPr>
        <w:t>1.</w:t>
      </w:r>
      <w:r w:rsidRPr="0074620C">
        <w:rPr>
          <w:color w:val="000000"/>
          <w:szCs w:val="28"/>
        </w:rPr>
        <w:t xml:space="preserve">Законодательство Приморского края об особо охраняемых природных территориях основывается на Конституции Российской </w:t>
      </w:r>
      <w:r w:rsidRPr="0074620C">
        <w:rPr>
          <w:color w:val="000000"/>
          <w:szCs w:val="28"/>
        </w:rPr>
        <w:lastRenderedPageBreak/>
        <w:t xml:space="preserve">Федерации, Федеральном законе </w:t>
      </w:r>
      <w:r>
        <w:rPr>
          <w:color w:val="000000"/>
          <w:szCs w:val="28"/>
        </w:rPr>
        <w:t xml:space="preserve">от 14 марта 1995 года № 33-ФЗ </w:t>
      </w:r>
      <w:r w:rsidRPr="0074620C">
        <w:rPr>
          <w:color w:val="000000"/>
          <w:szCs w:val="28"/>
        </w:rPr>
        <w:t>"Об особо охраняемых природных территориях", принимаемых в соответствии с ним</w:t>
      </w:r>
      <w:r>
        <w:rPr>
          <w:color w:val="000000"/>
          <w:szCs w:val="28"/>
        </w:rPr>
        <w:t>и</w:t>
      </w:r>
      <w:r w:rsidRPr="0074620C">
        <w:rPr>
          <w:color w:val="000000"/>
          <w:szCs w:val="28"/>
        </w:rPr>
        <w:t xml:space="preserve"> закон</w:t>
      </w:r>
      <w:r>
        <w:rPr>
          <w:color w:val="000000"/>
          <w:szCs w:val="28"/>
        </w:rPr>
        <w:t>ах</w:t>
      </w:r>
      <w:r w:rsidRPr="0074620C">
        <w:rPr>
          <w:color w:val="000000"/>
          <w:szCs w:val="28"/>
        </w:rPr>
        <w:t xml:space="preserve"> и иных нормативных правовых акт</w:t>
      </w:r>
      <w:r>
        <w:rPr>
          <w:color w:val="000000"/>
          <w:szCs w:val="28"/>
        </w:rPr>
        <w:t>ах</w:t>
      </w:r>
      <w:r w:rsidRPr="0074620C">
        <w:rPr>
          <w:color w:val="000000"/>
          <w:szCs w:val="28"/>
        </w:rPr>
        <w:t xml:space="preserve"> Российской Федерации и состоит из настоящего Закона и иных нормативных правовых актов Приморского края.</w:t>
      </w:r>
      <w:proofErr w:type="gramEnd"/>
    </w:p>
    <w:p w:rsidR="00EA5484" w:rsidRPr="00DE048A" w:rsidRDefault="00EA5484" w:rsidP="00EA5484">
      <w:pPr>
        <w:ind w:firstLine="709"/>
        <w:jc w:val="both"/>
        <w:rPr>
          <w:szCs w:val="28"/>
        </w:rPr>
      </w:pPr>
      <w:r>
        <w:t>2.</w:t>
      </w:r>
      <w:r w:rsidRPr="0074620C">
        <w:rPr>
          <w:color w:val="000000"/>
          <w:szCs w:val="28"/>
        </w:rPr>
        <w:t xml:space="preserve">Отношения, возникающие при пользовании землями, водными, лесными и иными природными ресурсами особо охраняемых природных территорий, регулируются </w:t>
      </w:r>
      <w:r>
        <w:rPr>
          <w:color w:val="000000"/>
          <w:szCs w:val="28"/>
        </w:rPr>
        <w:t>федеральным</w:t>
      </w:r>
      <w:r w:rsidRPr="0074620C">
        <w:rPr>
          <w:color w:val="000000"/>
          <w:szCs w:val="28"/>
        </w:rPr>
        <w:t xml:space="preserve"> законодательством и законодательством Приморского края.</w:t>
      </w:r>
    </w:p>
    <w:p w:rsidR="00EA5484" w:rsidRPr="0011554F" w:rsidRDefault="00EA5484" w:rsidP="00EA5484">
      <w:pPr>
        <w:pStyle w:val="1"/>
        <w:spacing w:line="240" w:lineRule="auto"/>
        <w:jc w:val="center"/>
        <w:rPr>
          <w:spacing w:val="84"/>
          <w:sz w:val="32"/>
          <w:szCs w:val="32"/>
        </w:rPr>
      </w:pPr>
    </w:p>
    <w:p w:rsidR="007050FC" w:rsidRDefault="007050FC" w:rsidP="00A52170">
      <w:pPr>
        <w:tabs>
          <w:tab w:val="left" w:pos="2127"/>
        </w:tabs>
        <w:ind w:left="2127" w:hanging="1418"/>
      </w:pPr>
      <w:r w:rsidRPr="00CC04F4">
        <w:t xml:space="preserve">СТАТЬЯ </w:t>
      </w:r>
      <w:r w:rsidR="00DA53DF">
        <w:t>3</w:t>
      </w:r>
      <w:r w:rsidRPr="00CC04F4">
        <w:t xml:space="preserve">. </w:t>
      </w:r>
      <w:r w:rsidR="00A52170">
        <w:t xml:space="preserve">ОСНОВНЫЕ ПОНЯТИЯ, ИСПОЛЬЗУЕМЫЕ В </w:t>
      </w:r>
      <w:proofErr w:type="gramStart"/>
      <w:r w:rsidR="00A52170">
        <w:t>НАСТОЯЩЕМ</w:t>
      </w:r>
      <w:proofErr w:type="gramEnd"/>
      <w:r w:rsidR="00A52170">
        <w:t xml:space="preserve"> ЗАКОНЕ</w:t>
      </w:r>
    </w:p>
    <w:p w:rsidR="00A52170" w:rsidRPr="00CC04F4" w:rsidRDefault="00A52170" w:rsidP="00A52170">
      <w:pPr>
        <w:tabs>
          <w:tab w:val="left" w:pos="0"/>
          <w:tab w:val="left" w:pos="2127"/>
        </w:tabs>
        <w:ind w:firstLine="709"/>
        <w:rPr>
          <w:szCs w:val="28"/>
        </w:rPr>
      </w:pPr>
    </w:p>
    <w:p w:rsidR="00DA53DF" w:rsidRDefault="00DA53DF" w:rsidP="00DA53DF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Для целей настоящего Закона используются следующие основные понятия:</w:t>
      </w:r>
    </w:p>
    <w:p w:rsidR="00DA53DF" w:rsidRDefault="00DA53DF" w:rsidP="00DA53DF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1)особо охраняемые природные территории - участки земли, водной поверхности и воздушного пространства над ними, где располагаются природные комплексы и объекты, имеющие особое природоохранное, научное, культурное, эстетическое, рекреационное и оздоровительное значение, которые изъяты решениями органов государственной власти полностью или частично из хозяйственного использования и для которых установлен режим особой охраны;</w:t>
      </w:r>
    </w:p>
    <w:p w:rsidR="00DA53DF" w:rsidRDefault="00DA53DF" w:rsidP="00DA53D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tab/>
        <w:t xml:space="preserve">2)режим особой охраны </w:t>
      </w:r>
      <w:r w:rsidR="00185C10">
        <w:rPr>
          <w:szCs w:val="28"/>
        </w:rPr>
        <w:t xml:space="preserve">особо охраняемых природных территорий </w:t>
      </w:r>
      <w:r w:rsidR="00C76E61">
        <w:rPr>
          <w:szCs w:val="28"/>
        </w:rPr>
        <w:t>-</w:t>
      </w:r>
      <w:r>
        <w:t xml:space="preserve"> постоянный или временный запрет </w:t>
      </w:r>
      <w:r w:rsidRPr="00B97ABA">
        <w:t>или</w:t>
      </w:r>
      <w:r>
        <w:t xml:space="preserve"> ограничения хозяйственной и иной деятельности, </w:t>
      </w:r>
      <w:r>
        <w:rPr>
          <w:szCs w:val="28"/>
        </w:rPr>
        <w:t>оказывающей негативное воздействие на окружающую среду;</w:t>
      </w:r>
    </w:p>
    <w:p w:rsidR="00DA53DF" w:rsidRDefault="00DA53DF" w:rsidP="00DA53DF">
      <w:pPr>
        <w:jc w:val="both"/>
        <w:rPr>
          <w:szCs w:val="28"/>
        </w:rPr>
      </w:pPr>
      <w:r>
        <w:tab/>
      </w:r>
      <w:r w:rsidRPr="00005E32">
        <w:t xml:space="preserve">3)охранная зона </w:t>
      </w:r>
      <w:r w:rsidRPr="00005E32">
        <w:rPr>
          <w:szCs w:val="28"/>
        </w:rPr>
        <w:t xml:space="preserve">особо охраняемой природной территории </w:t>
      </w:r>
      <w:r w:rsidR="00C76E61" w:rsidRPr="00005E32">
        <w:rPr>
          <w:szCs w:val="28"/>
        </w:rPr>
        <w:t>-</w:t>
      </w:r>
      <w:r w:rsidRPr="00005E32">
        <w:t xml:space="preserve"> участок земли и водного </w:t>
      </w:r>
      <w:r w:rsidR="00EF26D7" w:rsidRPr="00005E32">
        <w:t>объекта</w:t>
      </w:r>
      <w:r w:rsidRPr="00005E32">
        <w:t xml:space="preserve">, прилегающий к </w:t>
      </w:r>
      <w:r w:rsidRPr="00005E32">
        <w:rPr>
          <w:szCs w:val="28"/>
        </w:rPr>
        <w:t xml:space="preserve">особо охраняемой природной территории, предназначенный для </w:t>
      </w:r>
      <w:r w:rsidR="00EF26D7" w:rsidRPr="00005E32">
        <w:rPr>
          <w:szCs w:val="28"/>
        </w:rPr>
        <w:t>предотвращения</w:t>
      </w:r>
      <w:r w:rsidRPr="00005E32">
        <w:rPr>
          <w:szCs w:val="28"/>
        </w:rPr>
        <w:t xml:space="preserve"> неблагоприятных антропогенных воздействий</w:t>
      </w:r>
      <w:r w:rsidR="00EF26D7" w:rsidRPr="00005E32">
        <w:rPr>
          <w:szCs w:val="28"/>
        </w:rPr>
        <w:t xml:space="preserve"> на не</w:t>
      </w:r>
      <w:r w:rsidR="00411C3A">
        <w:rPr>
          <w:szCs w:val="28"/>
        </w:rPr>
        <w:t>е</w:t>
      </w:r>
      <w:r w:rsidRPr="00005E32">
        <w:rPr>
          <w:szCs w:val="28"/>
        </w:rPr>
        <w:t>.</w:t>
      </w:r>
    </w:p>
    <w:p w:rsidR="00DA53DF" w:rsidRPr="00CC04F4" w:rsidRDefault="00DA53DF" w:rsidP="007050FC">
      <w:pPr>
        <w:widowControl w:val="0"/>
        <w:tabs>
          <w:tab w:val="left" w:pos="1985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Pr="00CC04F4" w:rsidRDefault="007050FC" w:rsidP="009D4AC0">
      <w:pPr>
        <w:widowControl w:val="0"/>
        <w:tabs>
          <w:tab w:val="left" w:pos="1985"/>
        </w:tabs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CC04F4">
        <w:rPr>
          <w:szCs w:val="28"/>
        </w:rPr>
        <w:t xml:space="preserve">СТАТЬЯ </w:t>
      </w:r>
      <w:r w:rsidR="00DA53DF">
        <w:rPr>
          <w:szCs w:val="28"/>
        </w:rPr>
        <w:t>4</w:t>
      </w:r>
      <w:r w:rsidRPr="00CC04F4">
        <w:rPr>
          <w:szCs w:val="28"/>
        </w:rPr>
        <w:t xml:space="preserve">. </w:t>
      </w:r>
      <w:r w:rsidR="00D653A6">
        <w:rPr>
          <w:szCs w:val="28"/>
        </w:rPr>
        <w:t xml:space="preserve">КАТЕГОРИИ ОСОБО ОХРАНЯЕМЫХ ПРИРОДНЫХ </w:t>
      </w:r>
      <w:r w:rsidR="00DA53DF">
        <w:rPr>
          <w:szCs w:val="28"/>
        </w:rPr>
        <w:t xml:space="preserve">ТЕРРИТОРИЙ ПРИМОРСКОГО КРАЯ </w:t>
      </w:r>
    </w:p>
    <w:p w:rsidR="007050FC" w:rsidRPr="00CC04F4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A53DF" w:rsidRDefault="00185C10" w:rsidP="00185C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DA53DF">
        <w:rPr>
          <w:szCs w:val="28"/>
        </w:rPr>
        <w:t>На территории Приморского края с учетом особенностей режима особо охраняемых природных территорий могут создаваться следующие категории особо охраняемых природных территорий краевого значения:</w:t>
      </w:r>
    </w:p>
    <w:p w:rsidR="00DA53DF" w:rsidRDefault="00DA53DF" w:rsidP="00185C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185C10">
        <w:rPr>
          <w:szCs w:val="28"/>
        </w:rPr>
        <w:t>природные парки;</w:t>
      </w:r>
    </w:p>
    <w:p w:rsidR="00DA53DF" w:rsidRDefault="00DA53DF" w:rsidP="00185C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59"/>
      <w:bookmarkEnd w:id="0"/>
      <w:r>
        <w:rPr>
          <w:szCs w:val="28"/>
        </w:rPr>
        <w:t>2)</w:t>
      </w:r>
      <w:r w:rsidR="00185C10">
        <w:rPr>
          <w:szCs w:val="28"/>
        </w:rPr>
        <w:t>государственные природные заказники;</w:t>
      </w:r>
    </w:p>
    <w:p w:rsidR="00DA53DF" w:rsidRDefault="00DA53DF" w:rsidP="00185C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="00185C10">
        <w:rPr>
          <w:szCs w:val="28"/>
        </w:rPr>
        <w:t>памятники природы;</w:t>
      </w:r>
    </w:p>
    <w:p w:rsidR="00DA53DF" w:rsidRDefault="00DA53DF" w:rsidP="00185C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Par61"/>
      <w:bookmarkEnd w:id="1"/>
      <w:r>
        <w:rPr>
          <w:szCs w:val="28"/>
        </w:rPr>
        <w:t>4)</w:t>
      </w:r>
      <w:r>
        <w:t>дендрологические парки и ботанические сады</w:t>
      </w:r>
      <w:r>
        <w:rPr>
          <w:szCs w:val="28"/>
        </w:rPr>
        <w:t>.</w:t>
      </w:r>
    </w:p>
    <w:p w:rsidR="00DA53DF" w:rsidRDefault="00DA53DF" w:rsidP="00185C10">
      <w:pPr>
        <w:ind w:firstLine="709"/>
        <w:jc w:val="both"/>
        <w:rPr>
          <w:szCs w:val="28"/>
        </w:rPr>
      </w:pPr>
      <w:bookmarkStart w:id="2" w:name="Par62"/>
      <w:bookmarkStart w:id="3" w:name="Par65"/>
      <w:bookmarkEnd w:id="2"/>
      <w:bookmarkEnd w:id="3"/>
      <w:r>
        <w:t>2.</w:t>
      </w:r>
      <w:r>
        <w:rPr>
          <w:szCs w:val="28"/>
        </w:rPr>
        <w:t xml:space="preserve">На территории Приморского края могут создаваться следующие категории особо охраняемых природных территорий местного значения: </w:t>
      </w:r>
    </w:p>
    <w:p w:rsidR="00DA53DF" w:rsidRDefault="00DA53DF" w:rsidP="00C76E61">
      <w:pPr>
        <w:ind w:firstLine="709"/>
        <w:jc w:val="both"/>
      </w:pPr>
      <w:r>
        <w:t>1)зоны покоя;</w:t>
      </w:r>
    </w:p>
    <w:p w:rsidR="00DA53DF" w:rsidRDefault="00DA53DF" w:rsidP="00C76E61">
      <w:pPr>
        <w:ind w:firstLine="709"/>
        <w:jc w:val="both"/>
      </w:pPr>
      <w:r>
        <w:t>2)природные объекты.</w:t>
      </w:r>
    </w:p>
    <w:p w:rsidR="00DA53DF" w:rsidRDefault="00DA53DF" w:rsidP="00C76E6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F5586A">
        <w:rPr>
          <w:szCs w:val="28"/>
        </w:rPr>
        <w:t xml:space="preserve">На территории </w:t>
      </w:r>
      <w:r>
        <w:rPr>
          <w:szCs w:val="28"/>
        </w:rPr>
        <w:t>Приморского края</w:t>
      </w:r>
      <w:r w:rsidRPr="00F5586A">
        <w:rPr>
          <w:szCs w:val="28"/>
        </w:rPr>
        <w:t xml:space="preserve"> в соответствии с Федеральным </w:t>
      </w:r>
      <w:hyperlink r:id="rId8" w:history="1">
        <w:r w:rsidRPr="00F5586A">
          <w:rPr>
            <w:szCs w:val="28"/>
          </w:rPr>
          <w:t>законом</w:t>
        </w:r>
      </w:hyperlink>
      <w:r w:rsidRPr="00F5586A">
        <w:rPr>
          <w:szCs w:val="28"/>
        </w:rPr>
        <w:t xml:space="preserve"> "Об особо охраняемых природных территориях" могут создаваться особо охраняемые природные территории федерального значения.</w:t>
      </w:r>
    </w:p>
    <w:p w:rsidR="00185C10" w:rsidRPr="00F5586A" w:rsidRDefault="00185C10" w:rsidP="00DA53DF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50FC" w:rsidRPr="00711AFC" w:rsidRDefault="007050FC" w:rsidP="009D4AC0">
      <w:pPr>
        <w:widowControl w:val="0"/>
        <w:tabs>
          <w:tab w:val="left" w:pos="2127"/>
        </w:tabs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711AFC">
        <w:rPr>
          <w:szCs w:val="28"/>
        </w:rPr>
        <w:t xml:space="preserve">СТАТЬЯ </w:t>
      </w:r>
      <w:r w:rsidR="00DA53DF">
        <w:rPr>
          <w:szCs w:val="28"/>
        </w:rPr>
        <w:t>5</w:t>
      </w:r>
      <w:r w:rsidRPr="00711AFC">
        <w:rPr>
          <w:szCs w:val="28"/>
        </w:rPr>
        <w:t>. П</w:t>
      </w:r>
      <w:r w:rsidR="00DA53DF">
        <w:rPr>
          <w:szCs w:val="28"/>
        </w:rPr>
        <w:t xml:space="preserve">ОЛНОМОЧИЯ ЗАКОНОДАТЕЛЬНОГО СОБРАНИЯ ПРИМОРСКОГО КРАЯ В ОБЛАСТИ СОЗДАНИЯ, ОХРАНЫ И ИСПОЛЬЗОВАНИЯ ОСОБО ОХРАНЯЕМЫХ ПРИРОДНЫХ ТЕРРИТОРИЙ </w:t>
      </w:r>
      <w:r w:rsidR="00783DDF">
        <w:rPr>
          <w:szCs w:val="28"/>
        </w:rPr>
        <w:t>ПРИМОРСКОГО КРАЯ</w:t>
      </w:r>
    </w:p>
    <w:p w:rsidR="007050FC" w:rsidRDefault="007050FC" w:rsidP="007050FC">
      <w:pPr>
        <w:widowControl w:val="0"/>
        <w:tabs>
          <w:tab w:val="left" w:pos="2127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A53DF" w:rsidRDefault="00DA53DF" w:rsidP="00DA53DF">
      <w:pPr>
        <w:ind w:firstLine="709"/>
        <w:jc w:val="both"/>
      </w:pPr>
      <w:r>
        <w:t>Законодательное Собрание Приморского края:</w:t>
      </w:r>
    </w:p>
    <w:p w:rsidR="00DA53DF" w:rsidRDefault="00DA53DF" w:rsidP="00DA53DF">
      <w:pPr>
        <w:ind w:firstLine="709"/>
        <w:jc w:val="both"/>
      </w:pPr>
      <w:r>
        <w:t xml:space="preserve">1)принимает законы Приморского края, регулирующие отношения в области </w:t>
      </w:r>
      <w:r>
        <w:rPr>
          <w:szCs w:val="28"/>
        </w:rPr>
        <w:t>создания, охраны и использования</w:t>
      </w:r>
      <w:r>
        <w:t xml:space="preserve"> особо охраняемых природных территорий Приморского края;</w:t>
      </w:r>
    </w:p>
    <w:p w:rsidR="00DA53DF" w:rsidRDefault="00DA53DF" w:rsidP="00DA53DF">
      <w:pPr>
        <w:ind w:firstLine="709"/>
        <w:jc w:val="both"/>
      </w:pPr>
      <w:r>
        <w:t>2)принимает законы Приморского края, устанавливающие иные категории особо охраняемых природных территорий краевого и местного значения;</w:t>
      </w:r>
    </w:p>
    <w:p w:rsidR="00DA53DF" w:rsidRDefault="00DA53DF" w:rsidP="00DA53DF">
      <w:pPr>
        <w:ind w:firstLine="709"/>
        <w:jc w:val="both"/>
      </w:pPr>
      <w:r>
        <w:t>3)утверждает расходы краевого бюджета на финансирование особо охраняемых природных территорий</w:t>
      </w:r>
      <w:r w:rsidR="00783DDF">
        <w:t xml:space="preserve"> краевого значения</w:t>
      </w:r>
      <w:r>
        <w:t xml:space="preserve">; </w:t>
      </w:r>
    </w:p>
    <w:p w:rsidR="00DA53DF" w:rsidRDefault="00DA53DF" w:rsidP="00DA53DF">
      <w:pPr>
        <w:ind w:firstLine="709"/>
        <w:jc w:val="both"/>
      </w:pPr>
      <w:r>
        <w:t xml:space="preserve">4)осуществляет </w:t>
      </w:r>
      <w:r w:rsidRPr="00B9507C">
        <w:t>иные</w:t>
      </w:r>
      <w:r>
        <w:t xml:space="preserve"> полномочия в области особо охраняемых природных территорий в соответствии с федеральным закон</w:t>
      </w:r>
      <w:r w:rsidR="00185C10">
        <w:t>одательством</w:t>
      </w:r>
      <w:r>
        <w:t xml:space="preserve"> и закон</w:t>
      </w:r>
      <w:r w:rsidR="00185C10">
        <w:t>одательством</w:t>
      </w:r>
      <w:r>
        <w:t xml:space="preserve"> Приморского края.</w:t>
      </w:r>
    </w:p>
    <w:p w:rsidR="00DA53DF" w:rsidRPr="00711AFC" w:rsidRDefault="00DA53DF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Default="007050FC" w:rsidP="0014255E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711AFC">
        <w:rPr>
          <w:szCs w:val="28"/>
        </w:rPr>
        <w:t xml:space="preserve">СТАТЬЯ </w:t>
      </w:r>
      <w:r w:rsidR="00DA53DF">
        <w:rPr>
          <w:szCs w:val="28"/>
        </w:rPr>
        <w:t>6</w:t>
      </w:r>
      <w:r w:rsidRPr="00711AFC">
        <w:rPr>
          <w:szCs w:val="28"/>
        </w:rPr>
        <w:t xml:space="preserve">. </w:t>
      </w:r>
      <w:r w:rsidR="00DA53DF">
        <w:rPr>
          <w:szCs w:val="28"/>
        </w:rPr>
        <w:t>ПОЛНОМОЧИЯ ОРГАНОВ ИСПОЛНИТЕЛЬН</w:t>
      </w:r>
      <w:r w:rsidR="00783DDF">
        <w:rPr>
          <w:szCs w:val="28"/>
        </w:rPr>
        <w:t>О</w:t>
      </w:r>
      <w:r w:rsidR="00DA53DF">
        <w:rPr>
          <w:szCs w:val="28"/>
        </w:rPr>
        <w:t xml:space="preserve">Й ВЛАСТИ ПРИМОРСКОГО КРАЯ В ОБЛАСТИ СОЗДАНИЯ, ОХРАНЫ И ИСПОЛЬЗОВАНИЯ ОСОБО ОХРАНЯЕМЫХ ПРИРОДНЫХ ТЕРРИТОРИЙ ПРИМОРСКОГО КРАЯ </w:t>
      </w:r>
    </w:p>
    <w:p w:rsidR="00DA53DF" w:rsidRDefault="00DA53DF" w:rsidP="0014255E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</w:p>
    <w:p w:rsidR="00DA53DF" w:rsidRDefault="00DA53DF" w:rsidP="00DA53DF">
      <w:pPr>
        <w:ind w:firstLine="709"/>
        <w:jc w:val="both"/>
      </w:pPr>
      <w:r>
        <w:t>1.Губернатор Приморского края:</w:t>
      </w:r>
    </w:p>
    <w:p w:rsidR="00DA53DF" w:rsidRDefault="00DA53DF" w:rsidP="00DA53DF">
      <w:pPr>
        <w:ind w:firstLine="709"/>
        <w:jc w:val="both"/>
      </w:pPr>
      <w:r>
        <w:t>1)представляет Приморский край при осуществлении межрегионального сотрудничества в области создания</w:t>
      </w:r>
      <w:r>
        <w:rPr>
          <w:szCs w:val="28"/>
        </w:rPr>
        <w:t xml:space="preserve">, охраны и использования </w:t>
      </w:r>
      <w:r>
        <w:t>особо охраняемых природных территорий;</w:t>
      </w:r>
    </w:p>
    <w:p w:rsidR="00DA53DF" w:rsidRDefault="00DA53DF" w:rsidP="00DA53D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05E32">
        <w:t xml:space="preserve">2)принимает решения </w:t>
      </w:r>
      <w:r w:rsidRPr="00005E32">
        <w:rPr>
          <w:szCs w:val="28"/>
        </w:rPr>
        <w:t xml:space="preserve">о создании </w:t>
      </w:r>
      <w:r w:rsidR="009B0E2E" w:rsidRPr="00005E32">
        <w:rPr>
          <w:szCs w:val="28"/>
        </w:rPr>
        <w:t xml:space="preserve">и </w:t>
      </w:r>
      <w:r w:rsidR="00005E32" w:rsidRPr="00005E32">
        <w:rPr>
          <w:szCs w:val="28"/>
        </w:rPr>
        <w:t xml:space="preserve">об установлении границ охранных зон природных парков и памятников природы краевого значения, </w:t>
      </w:r>
      <w:r w:rsidR="009B0E2E" w:rsidRPr="00005E32">
        <w:rPr>
          <w:szCs w:val="28"/>
        </w:rPr>
        <w:t>утверждает положения о</w:t>
      </w:r>
      <w:r w:rsidR="00005E32" w:rsidRPr="00005E32">
        <w:rPr>
          <w:szCs w:val="28"/>
        </w:rPr>
        <w:t xml:space="preserve"> н</w:t>
      </w:r>
      <w:r w:rsidRPr="00005E32">
        <w:rPr>
          <w:szCs w:val="28"/>
        </w:rPr>
        <w:t>их;</w:t>
      </w:r>
    </w:p>
    <w:p w:rsidR="00185C10" w:rsidRDefault="00DA53DF" w:rsidP="00185C10">
      <w:pPr>
        <w:ind w:firstLine="708"/>
        <w:jc w:val="both"/>
      </w:pPr>
      <w:r>
        <w:t xml:space="preserve">3)осуществляет </w:t>
      </w:r>
      <w:r w:rsidRPr="00B9507C">
        <w:t>иные</w:t>
      </w:r>
      <w:r>
        <w:t xml:space="preserve"> полномочия в области особо охраняемых природных территорий в соответствии с федеральным </w:t>
      </w:r>
      <w:r w:rsidR="00185C10" w:rsidRPr="00185C10">
        <w:t>законодательством и законодательством Приморского края.</w:t>
      </w:r>
    </w:p>
    <w:p w:rsidR="00DA53DF" w:rsidRDefault="00DA53DF" w:rsidP="00185C10">
      <w:pPr>
        <w:ind w:firstLine="708"/>
        <w:jc w:val="both"/>
      </w:pPr>
      <w:r>
        <w:t>2.К полномочиям Администрации Приморского края относятся:</w:t>
      </w:r>
    </w:p>
    <w:p w:rsidR="00DA53DF" w:rsidRDefault="00DA53DF" w:rsidP="00DA53DF">
      <w:pPr>
        <w:ind w:firstLine="709"/>
        <w:jc w:val="both"/>
      </w:pPr>
      <w:r>
        <w:t>1)формирование органов исполнительной власти Приморского края, осуществляющих в пределах своих полномочий государственное управление в области создания</w:t>
      </w:r>
      <w:r>
        <w:rPr>
          <w:szCs w:val="28"/>
        </w:rPr>
        <w:t>, охраны и использования</w:t>
      </w:r>
      <w:r>
        <w:t xml:space="preserve"> особо охраняемых природных территорий краевого значения (далее - уполномоченные органы исполнительной власти Приморского края);</w:t>
      </w:r>
    </w:p>
    <w:p w:rsidR="00DA53DF" w:rsidRDefault="00DA53DF" w:rsidP="00DA53DF">
      <w:pPr>
        <w:ind w:firstLine="709"/>
        <w:jc w:val="both"/>
      </w:pPr>
      <w:r>
        <w:lastRenderedPageBreak/>
        <w:t>2)принятие нормативных правовых актов, регулирующих отношения в области создания</w:t>
      </w:r>
      <w:r>
        <w:rPr>
          <w:szCs w:val="28"/>
        </w:rPr>
        <w:t>, охраны и использования</w:t>
      </w:r>
      <w:r>
        <w:t xml:space="preserve"> особо охраняемых природных территорий Приморского края;</w:t>
      </w:r>
    </w:p>
    <w:p w:rsidR="00DA53DF" w:rsidRDefault="00DA53DF" w:rsidP="00DA53DF">
      <w:pPr>
        <w:ind w:firstLine="709"/>
        <w:jc w:val="both"/>
      </w:pPr>
      <w:r>
        <w:t>3)утверждение государственных программ Приморского края в области особо охраняемых природных территорий Приморско</w:t>
      </w:r>
      <w:r w:rsidR="00242E44">
        <w:t>го</w:t>
      </w:r>
      <w:r>
        <w:t xml:space="preserve"> </w:t>
      </w:r>
      <w:proofErr w:type="gramStart"/>
      <w:r>
        <w:t>кра</w:t>
      </w:r>
      <w:r w:rsidR="00242E44">
        <w:t>я</w:t>
      </w:r>
      <w:proofErr w:type="gramEnd"/>
      <w:r>
        <w:t xml:space="preserve"> в пределах предоставленных действующим законодательством полномочий;</w:t>
      </w:r>
    </w:p>
    <w:p w:rsidR="00DA53DF" w:rsidRDefault="00DA53DF" w:rsidP="00DA53DF">
      <w:pPr>
        <w:ind w:firstLine="709"/>
        <w:jc w:val="both"/>
      </w:pPr>
      <w:r>
        <w:t>4)принятие решения о создании особо охраняемых природных территорий краевого значения;</w:t>
      </w:r>
    </w:p>
    <w:p w:rsidR="00DA53DF" w:rsidRDefault="00DA53DF" w:rsidP="00DA53DF">
      <w:pPr>
        <w:ind w:firstLine="709"/>
        <w:jc w:val="both"/>
      </w:pPr>
      <w:r w:rsidRPr="00B97ABA">
        <w:t xml:space="preserve">5)утверждение положений </w:t>
      </w:r>
      <w:r w:rsidR="00783DDF">
        <w:t xml:space="preserve">об </w:t>
      </w:r>
      <w:r w:rsidRPr="00B97ABA">
        <w:t>особо охраняемых природных территори</w:t>
      </w:r>
      <w:r w:rsidR="00783DDF">
        <w:t>ях</w:t>
      </w:r>
      <w:r w:rsidRPr="00B97ABA">
        <w:t xml:space="preserve"> краевого значения;</w:t>
      </w:r>
    </w:p>
    <w:p w:rsidR="00DA53DF" w:rsidRPr="00DD79F3" w:rsidRDefault="00DA53DF" w:rsidP="00DA53DF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6)</w:t>
      </w:r>
      <w:r w:rsidRPr="00DD79F3">
        <w:rPr>
          <w:szCs w:val="28"/>
        </w:rPr>
        <w:t xml:space="preserve">согласование решения о создании особо охраняемых природных территорий </w:t>
      </w:r>
      <w:r>
        <w:rPr>
          <w:szCs w:val="28"/>
        </w:rPr>
        <w:t>краевого</w:t>
      </w:r>
      <w:r w:rsidRPr="00DD79F3">
        <w:rPr>
          <w:szCs w:val="28"/>
        </w:rPr>
        <w:t xml:space="preserve"> значения, об изменении режима их особой охраны с федеральными органами исполнительной власти, указанными в </w:t>
      </w:r>
      <w:hyperlink r:id="rId9" w:history="1">
        <w:r>
          <w:rPr>
            <w:szCs w:val="28"/>
          </w:rPr>
          <w:t>части</w:t>
        </w:r>
        <w:r w:rsidRPr="00DD79F3">
          <w:rPr>
            <w:szCs w:val="28"/>
          </w:rPr>
          <w:t xml:space="preserve"> 6 статьи 2</w:t>
        </w:r>
      </w:hyperlink>
      <w:r w:rsidRPr="00DD79F3">
        <w:rPr>
          <w:szCs w:val="28"/>
        </w:rPr>
        <w:t xml:space="preserve"> Федерального закона "Об особо охраняемых природных территориях";</w:t>
      </w:r>
    </w:p>
    <w:p w:rsidR="00DA53DF" w:rsidRDefault="00DA53DF" w:rsidP="00DA53DF">
      <w:pPr>
        <w:ind w:firstLine="709"/>
        <w:jc w:val="both"/>
      </w:pPr>
      <w:r>
        <w:t>7)согласование решения о создании государственного природного заказника краевого значения путем преобразования государственного природного заказника федерального значения, расположенного на территории Приморского края;</w:t>
      </w:r>
    </w:p>
    <w:p w:rsidR="00DA53DF" w:rsidRDefault="00DA53DF" w:rsidP="00DA53DF">
      <w:pPr>
        <w:ind w:firstLine="709"/>
        <w:jc w:val="both"/>
        <w:rPr>
          <w:szCs w:val="28"/>
        </w:rPr>
      </w:pPr>
      <w:r>
        <w:t>8)</w:t>
      </w:r>
      <w:r w:rsidRPr="00F5586A">
        <w:rPr>
          <w:szCs w:val="28"/>
        </w:rPr>
        <w:t xml:space="preserve">установление порядка </w:t>
      </w:r>
      <w:r>
        <w:rPr>
          <w:szCs w:val="28"/>
        </w:rPr>
        <w:t xml:space="preserve">осуществления регионального государственного надзора в области охраны и использования </w:t>
      </w:r>
      <w:r w:rsidRPr="00F5586A">
        <w:rPr>
          <w:szCs w:val="28"/>
        </w:rPr>
        <w:t xml:space="preserve">особо охраняемых природных территорий </w:t>
      </w:r>
      <w:r>
        <w:rPr>
          <w:szCs w:val="28"/>
        </w:rPr>
        <w:t>краевого</w:t>
      </w:r>
      <w:r w:rsidRPr="00F5586A">
        <w:rPr>
          <w:szCs w:val="28"/>
        </w:rPr>
        <w:t xml:space="preserve"> значения</w:t>
      </w:r>
      <w:r>
        <w:rPr>
          <w:szCs w:val="28"/>
        </w:rPr>
        <w:t xml:space="preserve">; </w:t>
      </w:r>
    </w:p>
    <w:p w:rsidR="00242E44" w:rsidRDefault="00DA53DF" w:rsidP="00DA53DF">
      <w:pPr>
        <w:ind w:firstLine="709"/>
        <w:jc w:val="both"/>
      </w:pPr>
      <w:r>
        <w:t xml:space="preserve">9)осуществление </w:t>
      </w:r>
      <w:r w:rsidRPr="00B9507C">
        <w:t>ины</w:t>
      </w:r>
      <w:r>
        <w:t xml:space="preserve">х полномочий в области особо охраняемых природных территорий в соответствии с федеральным </w:t>
      </w:r>
      <w:r w:rsidR="00242E44" w:rsidRPr="00242E44">
        <w:t>законодательством и законодательством Приморского края.</w:t>
      </w:r>
    </w:p>
    <w:p w:rsidR="00DA53DF" w:rsidRDefault="00DA53DF" w:rsidP="00DA53DF">
      <w:pPr>
        <w:ind w:firstLine="709"/>
        <w:jc w:val="both"/>
      </w:pPr>
      <w:r>
        <w:t>3.</w:t>
      </w:r>
      <w:r w:rsidRPr="003D261E">
        <w:t>Полномочия уполномоченных органов исполнительной власти Приморского края определяются положениями, утверждаемыми Администрацией Приморского края.</w:t>
      </w:r>
    </w:p>
    <w:p w:rsidR="00DA53DF" w:rsidRDefault="00DA53DF" w:rsidP="009D4AC0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</w:p>
    <w:p w:rsidR="007050FC" w:rsidRPr="00711AFC" w:rsidRDefault="007050FC" w:rsidP="009D4AC0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711AFC">
        <w:rPr>
          <w:szCs w:val="28"/>
        </w:rPr>
        <w:t xml:space="preserve">СТАТЬЯ </w:t>
      </w:r>
      <w:r w:rsidR="00CF6952">
        <w:rPr>
          <w:szCs w:val="28"/>
        </w:rPr>
        <w:t>7</w:t>
      </w:r>
      <w:r w:rsidRPr="00711AFC">
        <w:rPr>
          <w:szCs w:val="28"/>
        </w:rPr>
        <w:t xml:space="preserve">. </w:t>
      </w:r>
      <w:r w:rsidR="00CF6952">
        <w:rPr>
          <w:szCs w:val="28"/>
        </w:rPr>
        <w:t xml:space="preserve">СОЗДАНИЕ ОСОБО ОХРАНЯЕМЫХ ПРИРОДНЫХ ТЕРРИТОРИЙ КРАЕВОГО ЗНАЧЕНИЯ </w:t>
      </w:r>
    </w:p>
    <w:p w:rsidR="007050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F6952" w:rsidRDefault="00CF6952" w:rsidP="00CF6952">
      <w:pPr>
        <w:ind w:firstLine="709"/>
        <w:jc w:val="both"/>
      </w:pPr>
      <w:r>
        <w:t>1.Инициаторами создания особо охраняемой природной территории краевого значения  могут выступать органы государственной власти, органы местного самоуправления, общественные и иные организации, а также граждане Российской Федерации (далее – инициатор).</w:t>
      </w:r>
    </w:p>
    <w:p w:rsidR="00CF6952" w:rsidRDefault="00CF6952" w:rsidP="00CF6952">
      <w:pPr>
        <w:ind w:firstLine="709"/>
        <w:jc w:val="both"/>
      </w:pPr>
      <w:r>
        <w:t xml:space="preserve">2.Инициатор создания особо охраняемой природной территории краевого значения обращается в уполномоченный орган исполнительной власти Приморского края с ходатайством и материалами </w:t>
      </w:r>
      <w:r>
        <w:rPr>
          <w:szCs w:val="28"/>
        </w:rPr>
        <w:t>комплексного экологического обследования территорий, на которых предполагается создание особо охраняемой природной территории</w:t>
      </w:r>
      <w:r>
        <w:t>.</w:t>
      </w:r>
    </w:p>
    <w:p w:rsidR="00CF6952" w:rsidRDefault="00CF6952" w:rsidP="00CF6952">
      <w:pPr>
        <w:ind w:firstLine="709"/>
        <w:jc w:val="both"/>
      </w:pPr>
      <w:r w:rsidRPr="00A75509">
        <w:t xml:space="preserve">Комплексное экологическое обследование </w:t>
      </w:r>
      <w:r w:rsidRPr="00B97ABA">
        <w:t>территори</w:t>
      </w:r>
      <w:r w:rsidR="00C76E61">
        <w:t>й</w:t>
      </w:r>
      <w:r w:rsidRPr="00A75509">
        <w:t xml:space="preserve"> проводится с целью получения данных, подтверждающих наличие уникальных природных и историко-культурных комплексов и объектов, сохранение которых требует </w:t>
      </w:r>
      <w:r w:rsidR="00C76E61">
        <w:t>осуществления</w:t>
      </w:r>
      <w:r w:rsidRPr="00A75509">
        <w:t xml:space="preserve"> специальных охранных мероприятий.</w:t>
      </w:r>
    </w:p>
    <w:p w:rsidR="00CF6952" w:rsidRPr="00246357" w:rsidRDefault="00CF6952" w:rsidP="00CF6952">
      <w:pPr>
        <w:autoSpaceDE w:val="0"/>
        <w:autoSpaceDN w:val="0"/>
        <w:adjustRightInd w:val="0"/>
        <w:ind w:firstLine="708"/>
        <w:jc w:val="both"/>
        <w:rPr>
          <w:szCs w:val="28"/>
          <w:highlight w:val="green"/>
        </w:rPr>
      </w:pPr>
      <w:r w:rsidRPr="000C7944">
        <w:rPr>
          <w:szCs w:val="28"/>
        </w:rPr>
        <w:lastRenderedPageBreak/>
        <w:t xml:space="preserve">Материалы комплексного экологического обследования территорий, обосновывающие придание этим </w:t>
      </w:r>
      <w:r w:rsidRPr="00B97ABA">
        <w:rPr>
          <w:szCs w:val="28"/>
        </w:rPr>
        <w:t>территориям</w:t>
      </w:r>
      <w:r w:rsidRPr="000C7944">
        <w:rPr>
          <w:szCs w:val="28"/>
        </w:rPr>
        <w:t xml:space="preserve"> правового статуса особо охраняемых природных территорий краевого значения, подлежат  государственной экологической экспертизе регионального уровня.</w:t>
      </w:r>
    </w:p>
    <w:p w:rsidR="00CF6952" w:rsidRDefault="00CF6952" w:rsidP="00CF6952">
      <w:pPr>
        <w:ind w:firstLine="709"/>
        <w:jc w:val="both"/>
      </w:pPr>
      <w:r>
        <w:t>3</w:t>
      </w:r>
      <w:r w:rsidRPr="002B725E">
        <w:t xml:space="preserve">.Особо охраняемые природные территории </w:t>
      </w:r>
      <w:r>
        <w:t>краевого</w:t>
      </w:r>
      <w:r w:rsidRPr="002B725E">
        <w:t xml:space="preserve"> значения </w:t>
      </w:r>
      <w:r>
        <w:t>создаются</w:t>
      </w:r>
      <w:r w:rsidRPr="002B725E">
        <w:t xml:space="preserve"> в порядке, утверждаемом Администраци</w:t>
      </w:r>
      <w:r w:rsidR="00242E44">
        <w:t>е</w:t>
      </w:r>
      <w:r w:rsidRPr="002B725E">
        <w:t>й Приморского края.</w:t>
      </w:r>
    </w:p>
    <w:p w:rsidR="00CF6952" w:rsidRPr="002B725E" w:rsidRDefault="00CF6952" w:rsidP="00CF6952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Pr="002B725E">
        <w:rPr>
          <w:szCs w:val="28"/>
        </w:rPr>
        <w:t xml:space="preserve">.Изменение границ, </w:t>
      </w:r>
      <w:r w:rsidRPr="00B97ABA">
        <w:rPr>
          <w:szCs w:val="28"/>
        </w:rPr>
        <w:t>упразднение</w:t>
      </w:r>
      <w:r w:rsidRPr="002B725E">
        <w:rPr>
          <w:szCs w:val="28"/>
        </w:rPr>
        <w:t xml:space="preserve"> особо охраняемых природных территорий краевого значения осуществляется в том же порядке, что и их </w:t>
      </w:r>
      <w:r>
        <w:rPr>
          <w:szCs w:val="28"/>
        </w:rPr>
        <w:t>создание</w:t>
      </w:r>
      <w:r w:rsidRPr="002B725E">
        <w:rPr>
          <w:szCs w:val="28"/>
        </w:rPr>
        <w:t>.</w:t>
      </w:r>
      <w:r>
        <w:rPr>
          <w:szCs w:val="28"/>
        </w:rPr>
        <w:t xml:space="preserve"> </w:t>
      </w:r>
    </w:p>
    <w:p w:rsidR="00CF6952" w:rsidRDefault="00CF6952" w:rsidP="00CF6952">
      <w:pPr>
        <w:ind w:firstLine="709"/>
        <w:jc w:val="both"/>
      </w:pPr>
      <w:proofErr w:type="gramStart"/>
      <w:r w:rsidRPr="00005E32">
        <w:t>5.</w:t>
      </w:r>
      <w:r w:rsidR="009D0145" w:rsidRPr="00005E32">
        <w:t>Решени</w:t>
      </w:r>
      <w:r w:rsidR="009B0E2E" w:rsidRPr="00005E32">
        <w:t>я</w:t>
      </w:r>
      <w:r w:rsidR="009D0145" w:rsidRPr="00005E32">
        <w:t xml:space="preserve"> о создании</w:t>
      </w:r>
      <w:r w:rsidR="009A2291">
        <w:t xml:space="preserve"> особо охраняемых природных территорий</w:t>
      </w:r>
      <w:r w:rsidR="009D0145" w:rsidRPr="00005E32">
        <w:t>, изменении режима особой охраны особо охраняемых природных территорий</w:t>
      </w:r>
      <w:r w:rsidRPr="00005E32">
        <w:t xml:space="preserve"> краевого значения в соответствии с частью 6 статьи 2 Федерального закона "Об особо охраняемых природных территориях" согласовыва</w:t>
      </w:r>
      <w:r w:rsidR="009B0E2E" w:rsidRPr="00005E32">
        <w:t>ю</w:t>
      </w:r>
      <w:r w:rsidRPr="00005E32">
        <w:t>тся с уполномоченным федеральным органом исполнительной власти в области охраны окружающей среды и федеральными органами исполнительной власти в области обороны и безопасности государства.</w:t>
      </w:r>
      <w:proofErr w:type="gramEnd"/>
    </w:p>
    <w:p w:rsidR="00CF6952" w:rsidRPr="00711AFC" w:rsidRDefault="00CF6952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F6952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СТАТЬЯ </w:t>
      </w:r>
      <w:r w:rsidR="00CF6952">
        <w:rPr>
          <w:szCs w:val="28"/>
        </w:rPr>
        <w:t>8</w:t>
      </w:r>
      <w:r w:rsidRPr="00711AFC">
        <w:rPr>
          <w:szCs w:val="28"/>
        </w:rPr>
        <w:t xml:space="preserve">. </w:t>
      </w:r>
      <w:r w:rsidR="00CF6952">
        <w:rPr>
          <w:szCs w:val="28"/>
        </w:rPr>
        <w:t>СОЗДАНИЕ ПРИРОДНЫХ ПАРКОВ</w:t>
      </w:r>
    </w:p>
    <w:p w:rsidR="007050FC" w:rsidRDefault="00CF6952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КРАЕВОГО ЗНАЧЕНИЯ </w:t>
      </w:r>
    </w:p>
    <w:p w:rsidR="00CF6952" w:rsidRDefault="00CF6952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F6952" w:rsidRDefault="00CF6952" w:rsidP="00CF6952">
      <w:pPr>
        <w:ind w:firstLine="709"/>
        <w:jc w:val="both"/>
      </w:pPr>
      <w:r>
        <w:t xml:space="preserve">1.Природные парки являются особо охраняемыми природными территориями краевого значения, в границах которых выделяются зоны, имеющие экологическое, культурное или рекреационное назначение. 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2.</w:t>
      </w:r>
      <w:r w:rsidRPr="003F591D">
        <w:t>Управление природными парками</w:t>
      </w:r>
      <w:r>
        <w:t xml:space="preserve"> краевого значения</w:t>
      </w:r>
      <w:r w:rsidRPr="003F591D">
        <w:t xml:space="preserve"> осуществляет</w:t>
      </w:r>
      <w:r>
        <w:t>ся</w:t>
      </w:r>
      <w:r w:rsidRPr="003F591D">
        <w:t xml:space="preserve"> </w:t>
      </w:r>
      <w:r w:rsidRPr="001C3D56">
        <w:t>краевыми  государственными бюджетными учреждениями.</w:t>
      </w:r>
    </w:p>
    <w:p w:rsidR="00CF6952" w:rsidRDefault="00CF6952" w:rsidP="00CF6952">
      <w:pPr>
        <w:ind w:firstLine="709"/>
        <w:jc w:val="both"/>
      </w:pPr>
      <w:r>
        <w:t>3.</w:t>
      </w:r>
      <w:r w:rsidRPr="003F591D">
        <w:t xml:space="preserve">Земельные участки (в том числе земельные участки, на которых располагаются леса) в границах природных парков </w:t>
      </w:r>
      <w:r>
        <w:t>краевого значения</w:t>
      </w:r>
      <w:r w:rsidRPr="003F591D">
        <w:t xml:space="preserve"> </w:t>
      </w:r>
      <w:r w:rsidR="00C76E61">
        <w:t>в соответствии с федеральным законодательством</w:t>
      </w:r>
      <w:r w:rsidR="00C76E61" w:rsidRPr="003F591D">
        <w:t xml:space="preserve"> </w:t>
      </w:r>
      <w:r w:rsidRPr="003F591D">
        <w:t>предоставляются краевым  государственным бюджетным учреждениям, осуществляющим управление природными парками, в постоянное (бессрочное) пользование.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 w:rsidRPr="00030951">
        <w:t>4.Администраци</w:t>
      </w:r>
      <w:r w:rsidR="00242E44">
        <w:t>я</w:t>
      </w:r>
      <w:r w:rsidRPr="00030951">
        <w:t xml:space="preserve"> Приморского края </w:t>
      </w:r>
      <w:r w:rsidR="00242E44">
        <w:t xml:space="preserve">принимает решение </w:t>
      </w:r>
      <w:r w:rsidRPr="00030951">
        <w:t xml:space="preserve">о создании природного парка </w:t>
      </w:r>
      <w:r>
        <w:t>краевого значения</w:t>
      </w:r>
      <w:r w:rsidR="00242E44">
        <w:t>, которым</w:t>
      </w:r>
      <w:r w:rsidRPr="003F591D">
        <w:t xml:space="preserve"> </w:t>
      </w:r>
      <w:r w:rsidRPr="00030951">
        <w:t>устанавлива</w:t>
      </w:r>
      <w:r w:rsidR="00242E44">
        <w:t>ю</w:t>
      </w:r>
      <w:r w:rsidRPr="00030951">
        <w:t xml:space="preserve">тся наименование, место расположения и площадь территории природного парка </w:t>
      </w:r>
      <w:r w:rsidR="00242E44">
        <w:t xml:space="preserve">и </w:t>
      </w:r>
      <w:r w:rsidRPr="00030951">
        <w:t>утверждается положение о природном парке.</w:t>
      </w:r>
      <w:r w:rsidRPr="001C3D56">
        <w:t xml:space="preserve"> В </w:t>
      </w:r>
      <w:proofErr w:type="gramStart"/>
      <w:r w:rsidRPr="001C3D56">
        <w:t>решении</w:t>
      </w:r>
      <w:proofErr w:type="gramEnd"/>
      <w:r w:rsidR="00242E44">
        <w:t xml:space="preserve"> </w:t>
      </w:r>
      <w:r w:rsidRPr="001C3D56">
        <w:t>о создании природного парка могут содержаться иные сведения, необходимые для создания природного парка.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5.</w:t>
      </w:r>
      <w:r w:rsidRPr="003F591D">
        <w:t xml:space="preserve">В </w:t>
      </w:r>
      <w:proofErr w:type="gramStart"/>
      <w:r w:rsidRPr="003F591D">
        <w:t>положении</w:t>
      </w:r>
      <w:proofErr w:type="gramEnd"/>
      <w:r w:rsidR="00242E44">
        <w:t xml:space="preserve"> </w:t>
      </w:r>
      <w:r w:rsidRPr="003F591D">
        <w:t>о природном парке</w:t>
      </w:r>
      <w:r>
        <w:t xml:space="preserve"> краевого значения</w:t>
      </w:r>
      <w:r w:rsidRPr="003F591D">
        <w:t xml:space="preserve"> содержатся следующие сведения: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1)</w:t>
      </w:r>
      <w:r w:rsidRPr="003F591D">
        <w:t>наименование природного парка</w:t>
      </w:r>
      <w:r>
        <w:t xml:space="preserve"> краевого значения;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2)</w:t>
      </w:r>
      <w:r w:rsidRPr="003F591D">
        <w:t>место расположения природного парка</w:t>
      </w:r>
      <w:r>
        <w:t xml:space="preserve"> краевого значения</w:t>
      </w:r>
      <w:r w:rsidRPr="003F591D">
        <w:t>;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3)</w:t>
      </w:r>
      <w:r w:rsidRPr="003F591D">
        <w:t>площадь территории природного парка</w:t>
      </w:r>
      <w:r>
        <w:t xml:space="preserve"> краевого значения;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4)</w:t>
      </w:r>
      <w:r w:rsidRPr="003F591D">
        <w:t>описание гр</w:t>
      </w:r>
      <w:r>
        <w:t>аниц территории природного парка краевого значения;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5)</w:t>
      </w:r>
      <w:r w:rsidRPr="003F591D">
        <w:t>режим особой охраны территории природного парка</w:t>
      </w:r>
      <w:r>
        <w:t xml:space="preserve"> краевого значения</w:t>
      </w:r>
      <w:r w:rsidRPr="003F591D">
        <w:t>;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lastRenderedPageBreak/>
        <w:t>6)</w:t>
      </w:r>
      <w:r w:rsidRPr="003F591D">
        <w:t>сведения о функциональных зонах природного парка и их режиме, описание границ функциональных зон природного парка</w:t>
      </w:r>
      <w:r>
        <w:t xml:space="preserve"> краевого значения</w:t>
      </w:r>
      <w:r w:rsidRPr="003F591D">
        <w:t>;</w:t>
      </w:r>
    </w:p>
    <w:p w:rsidR="00596911" w:rsidRDefault="00CF6952" w:rsidP="00CF6952">
      <w:pPr>
        <w:ind w:firstLine="709"/>
        <w:jc w:val="both"/>
      </w:pPr>
      <w:r>
        <w:t>7)</w:t>
      </w:r>
      <w:r w:rsidRPr="003F591D">
        <w:t>иные сведения, необходимые для охраны и использования территории природного парка</w:t>
      </w:r>
      <w:r>
        <w:t xml:space="preserve"> краевого значения</w:t>
      </w:r>
      <w:r w:rsidRPr="003F591D">
        <w:t>.</w:t>
      </w:r>
    </w:p>
    <w:p w:rsidR="00733A46" w:rsidRDefault="00733A46" w:rsidP="00CF6952">
      <w:pPr>
        <w:ind w:firstLine="709"/>
        <w:jc w:val="both"/>
      </w:pPr>
    </w:p>
    <w:p w:rsidR="00CF6952" w:rsidRDefault="007050FC" w:rsidP="009D4AC0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711AFC">
        <w:rPr>
          <w:szCs w:val="28"/>
        </w:rPr>
        <w:t xml:space="preserve">СТАТЬЯ </w:t>
      </w:r>
      <w:r w:rsidR="00CF6952">
        <w:rPr>
          <w:szCs w:val="28"/>
        </w:rPr>
        <w:t>9</w:t>
      </w:r>
      <w:r w:rsidRPr="00711AFC">
        <w:rPr>
          <w:szCs w:val="28"/>
        </w:rPr>
        <w:t xml:space="preserve">. </w:t>
      </w:r>
      <w:r w:rsidR="00CF6952">
        <w:rPr>
          <w:szCs w:val="28"/>
        </w:rPr>
        <w:t>РЕЖИМ ОСОБОЙ ОХРАНЫ ТЕРРИТОРИЙ</w:t>
      </w:r>
    </w:p>
    <w:p w:rsidR="00CF6952" w:rsidRDefault="00CF6952" w:rsidP="00CF6952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 xml:space="preserve">                    ПРИРОДНЫХ ПАРКОВ КРАЕВОГО ЗНАЧЕНИЯ </w:t>
      </w:r>
    </w:p>
    <w:p w:rsidR="00281126" w:rsidRDefault="00281126"/>
    <w:p w:rsidR="00CF6952" w:rsidRDefault="00CF6952" w:rsidP="00CF6952">
      <w:pPr>
        <w:ind w:firstLine="709"/>
        <w:jc w:val="both"/>
      </w:pPr>
      <w:r>
        <w:t>1.На территори</w:t>
      </w:r>
      <w:r w:rsidR="00B912AC">
        <w:t>ях</w:t>
      </w:r>
      <w:r>
        <w:t xml:space="preserve"> природн</w:t>
      </w:r>
      <w:r w:rsidR="00B912AC">
        <w:t>ых</w:t>
      </w:r>
      <w:r>
        <w:t xml:space="preserve"> парк</w:t>
      </w:r>
      <w:r w:rsidR="00B912AC">
        <w:t>ов</w:t>
      </w:r>
      <w:r>
        <w:t xml:space="preserve"> краевого значения</w:t>
      </w:r>
      <w:r w:rsidRPr="003F591D">
        <w:t xml:space="preserve"> </w:t>
      </w:r>
      <w:r>
        <w:t>устанавливаются различные режимы особой охраны и использования в зависимости от экологической и рекреационной ценности природных участков.</w:t>
      </w:r>
    </w:p>
    <w:p w:rsidR="00CF6952" w:rsidRDefault="00783DDF" w:rsidP="00CF6952">
      <w:pPr>
        <w:ind w:firstLine="709"/>
        <w:jc w:val="both"/>
      </w:pPr>
      <w:r>
        <w:t>2.</w:t>
      </w:r>
      <w:r w:rsidR="00CF6952">
        <w:t xml:space="preserve">В </w:t>
      </w:r>
      <w:proofErr w:type="gramStart"/>
      <w:r w:rsidR="00CF6952">
        <w:t>целях</w:t>
      </w:r>
      <w:proofErr w:type="gramEnd"/>
      <w:r w:rsidR="00CF6952">
        <w:t xml:space="preserve"> </w:t>
      </w:r>
      <w:r w:rsidR="00B912AC">
        <w:t xml:space="preserve"> у</w:t>
      </w:r>
      <w:r w:rsidR="00CF6952">
        <w:t>становления режима природного парка краевого значения</w:t>
      </w:r>
      <w:r w:rsidR="00CF6952" w:rsidRPr="003F591D">
        <w:t xml:space="preserve"> </w:t>
      </w:r>
      <w:r w:rsidR="00CF6952">
        <w:t>на его территории могут быть выделены: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1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заповедного режима, </w:t>
      </w:r>
      <w:r w:rsidR="00B912AC">
        <w:t>предназначенные для восстановления</w:t>
      </w:r>
      <w:r w:rsidR="00CF6952" w:rsidRPr="003F591D">
        <w:t xml:space="preserve"> </w:t>
      </w:r>
      <w:r w:rsidR="00B912AC">
        <w:t>природных комплексов, на которых запрещается любая</w:t>
      </w:r>
      <w:r w:rsidR="00CF6952" w:rsidRPr="003F591D">
        <w:t xml:space="preserve"> </w:t>
      </w:r>
      <w:r w:rsidR="00B912AC">
        <w:t xml:space="preserve">рекреационная и </w:t>
      </w:r>
      <w:r w:rsidR="00B912AC" w:rsidRPr="003F591D">
        <w:t xml:space="preserve"> </w:t>
      </w:r>
      <w:r w:rsidR="00CF6952" w:rsidRPr="003F591D">
        <w:t>хозяйственн</w:t>
      </w:r>
      <w:r w:rsidR="00B912AC">
        <w:t>ая</w:t>
      </w:r>
      <w:r w:rsidR="00CF6952" w:rsidRPr="003F591D">
        <w:t xml:space="preserve"> </w:t>
      </w:r>
      <w:r w:rsidR="00B912AC">
        <w:t>деятельность</w:t>
      </w:r>
      <w:r w:rsidR="00CF6952" w:rsidRPr="003F591D">
        <w:t>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2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заказного режима, обеспечивающие сохранени</w:t>
      </w:r>
      <w:r w:rsidR="00B912AC">
        <w:t>е</w:t>
      </w:r>
      <w:r w:rsidR="00CF6952" w:rsidRPr="003F591D">
        <w:t xml:space="preserve"> природных объектов, </w:t>
      </w:r>
      <w:r w:rsidR="00B912AC">
        <w:t>на</w:t>
      </w:r>
      <w:r w:rsidR="00CF6952" w:rsidRPr="003F591D">
        <w:t xml:space="preserve"> которых </w:t>
      </w:r>
      <w:r w:rsidR="00B912AC">
        <w:t>ограничивается</w:t>
      </w:r>
      <w:r w:rsidR="00CF6952" w:rsidRPr="003F591D">
        <w:t xml:space="preserve"> </w:t>
      </w:r>
      <w:r w:rsidR="00B912AC">
        <w:t>хозяйственная</w:t>
      </w:r>
      <w:r w:rsidR="00A835CB">
        <w:t xml:space="preserve"> деятельность</w:t>
      </w:r>
      <w:r w:rsidR="00B912AC">
        <w:t xml:space="preserve"> и регламентируется</w:t>
      </w:r>
      <w:r w:rsidR="00CF6952" w:rsidRPr="003F591D">
        <w:t xml:space="preserve"> рекреационн</w:t>
      </w:r>
      <w:r w:rsidR="00B912AC">
        <w:t>ая</w:t>
      </w:r>
      <w:r w:rsidR="00CF6952" w:rsidRPr="003F591D">
        <w:t xml:space="preserve"> </w:t>
      </w:r>
      <w:r w:rsidR="00B912AC">
        <w:t>деятельность</w:t>
      </w:r>
      <w:r w:rsidR="00CF6952" w:rsidRPr="003F591D">
        <w:t>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3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познавательного туризма, предназначенные для организации экологического просвещения и ознакомления с достопримечательностями</w:t>
      </w:r>
      <w:r w:rsidR="00CF6952" w:rsidRPr="003F591D">
        <w:rPr>
          <w:shd w:val="clear" w:color="auto" w:fill="FFFF00"/>
        </w:rPr>
        <w:t xml:space="preserve"> </w:t>
      </w:r>
      <w:r w:rsidR="00CF6952" w:rsidRPr="003F591D">
        <w:t>национального природного парка</w:t>
      </w:r>
      <w:r w:rsidR="00CF6952">
        <w:t xml:space="preserve"> краевого значения</w:t>
      </w:r>
      <w:r w:rsidR="00CF6952" w:rsidRPr="003F591D">
        <w:t>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4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интенсивного рекреационного использования, предназначенн</w:t>
      </w:r>
      <w:r w:rsidR="00CF6952">
        <w:t>ые</w:t>
      </w:r>
      <w:r w:rsidR="00CF6952" w:rsidRPr="003F591D">
        <w:t xml:space="preserve"> для обеспечения кратковременного отдыха;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5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историко-мемориальн</w:t>
      </w:r>
      <w:r w:rsidR="00CF6952">
        <w:t>ые</w:t>
      </w:r>
      <w:r w:rsidR="00CF6952" w:rsidRPr="003F591D">
        <w:t>, предназначенн</w:t>
      </w:r>
      <w:r w:rsidR="00CF6952">
        <w:t>ые</w:t>
      </w:r>
      <w:r w:rsidR="00CF6952" w:rsidRPr="003F591D">
        <w:t xml:space="preserve"> для сохранения мемориальных объектов, </w:t>
      </w:r>
      <w:r w:rsidR="00B912AC" w:rsidRPr="003F591D">
        <w:t>объектов историко-культурного наследия</w:t>
      </w:r>
      <w:r w:rsidR="00B912AC">
        <w:t>, а также</w:t>
      </w:r>
      <w:r w:rsidR="00B912AC" w:rsidRPr="003F591D">
        <w:t xml:space="preserve"> </w:t>
      </w:r>
      <w:r w:rsidR="00CF6952" w:rsidRPr="003F591D">
        <w:t>организации историко-краеведческого просвещения;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6</w:t>
      </w:r>
      <w:r w:rsidR="00CF6952">
        <w:t>)з</w:t>
      </w:r>
      <w:r w:rsidR="00CF6952" w:rsidRPr="003F591D">
        <w:t>он</w:t>
      </w:r>
      <w:r w:rsidR="00CF6952">
        <w:t>ы</w:t>
      </w:r>
      <w:r w:rsidR="00CF6952" w:rsidRPr="003F591D">
        <w:t xml:space="preserve"> </w:t>
      </w:r>
      <w:proofErr w:type="spellStart"/>
      <w:r w:rsidR="00CF6952" w:rsidRPr="003F591D">
        <w:t>агроландшафтов</w:t>
      </w:r>
      <w:proofErr w:type="spellEnd"/>
      <w:r w:rsidR="00CF6952" w:rsidRPr="003F591D">
        <w:t>, предназначенн</w:t>
      </w:r>
      <w:r w:rsidR="00CF6952">
        <w:t>ые</w:t>
      </w:r>
      <w:r w:rsidR="00CF6952" w:rsidRPr="003F591D">
        <w:t xml:space="preserve"> для ведения сельского хозяйства экологически безвредными </w:t>
      </w:r>
      <w:r w:rsidR="00CF6952" w:rsidRPr="005A0B75">
        <w:t>методами</w:t>
      </w:r>
      <w:r w:rsidR="00CF6952" w:rsidRPr="003F591D">
        <w:t>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7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обслуживания посетителей, предназначенные для размещения гостиниц, палаточных лагерей и иных объектов туристического сервиса, культурного, бытового и информационного обслуживания;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8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хозяйственного назначения, в пределах котор</w:t>
      </w:r>
      <w:r w:rsidR="00CF6952">
        <w:t xml:space="preserve">ых </w:t>
      </w:r>
      <w:r w:rsidR="00CF6952" w:rsidRPr="003F591D">
        <w:t>ведутся хозяйственно-производственные работы, необходимые для обеспечения функционирования природного парка, а также удовлетворения основных нужд проживающего на его территории населения;</w:t>
      </w:r>
    </w:p>
    <w:p w:rsidR="00CF6952" w:rsidRDefault="00783DDF" w:rsidP="00CF6952">
      <w:pPr>
        <w:ind w:firstLine="709"/>
        <w:jc w:val="both"/>
      </w:pPr>
      <w:r>
        <w:t>9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ограниченного хозяйственного использования, в пределах котор</w:t>
      </w:r>
      <w:r w:rsidR="00B912AC">
        <w:t>ых</w:t>
      </w:r>
      <w:r w:rsidR="00CF6952" w:rsidRPr="003F591D">
        <w:t xml:space="preserve"> разрешается спортивная охота, сельскохозяйственные работы</w:t>
      </w:r>
      <w:r w:rsidR="00CF6952">
        <w:t>;</w:t>
      </w:r>
    </w:p>
    <w:p w:rsidR="00CF6952" w:rsidRDefault="00783DDF" w:rsidP="00CF6952">
      <w:pPr>
        <w:ind w:firstLine="709"/>
        <w:jc w:val="both"/>
        <w:rPr>
          <w:shd w:val="clear" w:color="auto" w:fill="FFFF00"/>
        </w:rPr>
      </w:pPr>
      <w:r>
        <w:t>10</w:t>
      </w:r>
      <w:r w:rsidR="00CF6952" w:rsidRPr="00B97ABA">
        <w:t>)иные функциональные зоны.</w:t>
      </w:r>
      <w:r w:rsidR="00CF6952">
        <w:rPr>
          <w:shd w:val="clear" w:color="auto" w:fill="FFFF00"/>
        </w:rPr>
        <w:t xml:space="preserve"> </w:t>
      </w:r>
    </w:p>
    <w:p w:rsidR="00596911" w:rsidRDefault="00783DDF" w:rsidP="002709D2">
      <w:pPr>
        <w:ind w:firstLine="709"/>
        <w:jc w:val="both"/>
      </w:pPr>
      <w:r>
        <w:t>3</w:t>
      </w:r>
      <w:r w:rsidR="00CF6952">
        <w:t xml:space="preserve">.Конкретные особенности, зонирование и режим природного парка определяются положением о природном парке краевого значения, утверждаемом Администрацией Приморского края по согласованию с федеральным органом исполнительной власти в области охраны </w:t>
      </w:r>
      <w:r w:rsidR="00CF6952">
        <w:lastRenderedPageBreak/>
        <w:t>окружающей среды и соответствующими органами местного самоуправления.</w:t>
      </w:r>
    </w:p>
    <w:p w:rsidR="002709D2" w:rsidRDefault="002709D2" w:rsidP="002709D2">
      <w:pPr>
        <w:ind w:firstLine="709"/>
        <w:jc w:val="both"/>
      </w:pPr>
    </w:p>
    <w:p w:rsidR="00CF6952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 xml:space="preserve">СТАТЬЯ </w:t>
      </w:r>
      <w:r w:rsidR="00CF6952">
        <w:t>10</w:t>
      </w:r>
      <w:r w:rsidRPr="00711AFC">
        <w:t xml:space="preserve">. </w:t>
      </w:r>
      <w:r w:rsidR="00CF6952">
        <w:t xml:space="preserve">СОЗДАНИЕ </w:t>
      </w:r>
      <w:proofErr w:type="gramStart"/>
      <w:r w:rsidR="00CF6952">
        <w:t>ГОСУДАРСТВЕННЫХ</w:t>
      </w:r>
      <w:proofErr w:type="gramEnd"/>
      <w:r w:rsidR="00CF6952">
        <w:t xml:space="preserve"> ПРИРОДНЫХ</w:t>
      </w:r>
    </w:p>
    <w:p w:rsidR="007050FC" w:rsidRDefault="007708FF" w:rsidP="007708FF">
      <w:pPr>
        <w:autoSpaceDE w:val="0"/>
        <w:autoSpaceDN w:val="0"/>
        <w:adjustRightInd w:val="0"/>
        <w:ind w:left="2268" w:hanging="2268"/>
        <w:jc w:val="both"/>
      </w:pPr>
      <w:r>
        <w:t xml:space="preserve">                              </w:t>
      </w:r>
      <w:r w:rsidR="00654259">
        <w:t xml:space="preserve">  </w:t>
      </w:r>
      <w:r w:rsidR="00CF6952">
        <w:t xml:space="preserve">ЗАКАЗНИКОВ КРАЕВОГО ЗНАЧЕНИЯ </w:t>
      </w:r>
    </w:p>
    <w:p w:rsidR="00CF6952" w:rsidRPr="00711AFC" w:rsidRDefault="00CF6952" w:rsidP="007050FC">
      <w:pPr>
        <w:autoSpaceDE w:val="0"/>
        <w:autoSpaceDN w:val="0"/>
        <w:adjustRightInd w:val="0"/>
        <w:ind w:firstLine="709"/>
        <w:jc w:val="both"/>
      </w:pPr>
    </w:p>
    <w:p w:rsidR="00CF6952" w:rsidRDefault="00CF6952" w:rsidP="00CF6952">
      <w:pPr>
        <w:ind w:firstLine="709"/>
        <w:jc w:val="both"/>
      </w:pPr>
      <w:r>
        <w:t>1.Государственными природными заказниками краевого значения являются территории (акватории), имеющие особое значение для сохранения или восстановления природных комплексов или их компонентов и поддержания экологического баланса.</w:t>
      </w:r>
    </w:p>
    <w:p w:rsidR="00580E48" w:rsidRDefault="00CF6952" w:rsidP="00580E48">
      <w:pPr>
        <w:ind w:firstLine="709"/>
        <w:jc w:val="both"/>
      </w:pPr>
      <w:r>
        <w:t>2.Государственные природные заказники краевого значения могут иметь различный профиль, в том числе быть:</w:t>
      </w:r>
    </w:p>
    <w:p w:rsidR="00580E48" w:rsidRDefault="00783DDF" w:rsidP="00580E48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CF6952">
        <w:rPr>
          <w:szCs w:val="28"/>
        </w:rPr>
        <w:t>)</w:t>
      </w:r>
      <w:proofErr w:type="gramStart"/>
      <w:r w:rsidR="00CF6952">
        <w:rPr>
          <w:szCs w:val="28"/>
        </w:rPr>
        <w:t>комплексными</w:t>
      </w:r>
      <w:proofErr w:type="gramEnd"/>
      <w:r w:rsidR="00CF6952">
        <w:rPr>
          <w:szCs w:val="28"/>
        </w:rPr>
        <w:t xml:space="preserve"> (ландшафтными), предназначенными для сохранения и восстановления природных комплексов (природных ландшафтов);</w:t>
      </w:r>
    </w:p>
    <w:p w:rsidR="00580E48" w:rsidRDefault="00783DDF" w:rsidP="00580E48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CF6952">
        <w:rPr>
          <w:szCs w:val="28"/>
        </w:rPr>
        <w:t>)</w:t>
      </w:r>
      <w:proofErr w:type="gramStart"/>
      <w:r w:rsidR="00CF6952">
        <w:rPr>
          <w:szCs w:val="28"/>
        </w:rPr>
        <w:t>биологическими</w:t>
      </w:r>
      <w:proofErr w:type="gramEnd"/>
      <w:r w:rsidR="00CF6952">
        <w:rPr>
          <w:szCs w:val="28"/>
        </w:rPr>
        <w:t xml:space="preserve"> (ботаническими и зоологическими), предназначенными для сохранения и восстановления редких и исчезающих видов растений и животных, в том числе ценных видов в хозяйственном, научном и культурном отношениях;</w:t>
      </w:r>
    </w:p>
    <w:p w:rsidR="00580E48" w:rsidRDefault="00783DDF" w:rsidP="00580E48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CF6952">
        <w:rPr>
          <w:szCs w:val="28"/>
        </w:rPr>
        <w:t>)</w:t>
      </w:r>
      <w:proofErr w:type="gramStart"/>
      <w:r w:rsidR="00CF6952">
        <w:rPr>
          <w:szCs w:val="28"/>
        </w:rPr>
        <w:t>палеонтологическими</w:t>
      </w:r>
      <w:proofErr w:type="gramEnd"/>
      <w:r w:rsidR="00CF6952">
        <w:rPr>
          <w:szCs w:val="28"/>
        </w:rPr>
        <w:t>, предназначенными для сохранения ископаемых объектов;</w:t>
      </w:r>
    </w:p>
    <w:p w:rsidR="00580E48" w:rsidRDefault="00783DDF" w:rsidP="00580E48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CF6952">
        <w:rPr>
          <w:szCs w:val="28"/>
        </w:rPr>
        <w:t>)</w:t>
      </w:r>
      <w:proofErr w:type="gramStart"/>
      <w:r w:rsidR="00CF6952">
        <w:rPr>
          <w:szCs w:val="28"/>
        </w:rPr>
        <w:t>гидрологическими</w:t>
      </w:r>
      <w:proofErr w:type="gramEnd"/>
      <w:r w:rsidR="00CF6952">
        <w:rPr>
          <w:szCs w:val="28"/>
        </w:rPr>
        <w:t xml:space="preserve"> (болотными, озерными, речными, морскими), предназначенными для сохранения и восстановления ценных водных объектов и экологических систем;</w:t>
      </w:r>
    </w:p>
    <w:p w:rsidR="00580E48" w:rsidRDefault="00783DDF" w:rsidP="00580E48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CF6952">
        <w:rPr>
          <w:szCs w:val="28"/>
        </w:rPr>
        <w:t>)</w:t>
      </w:r>
      <w:proofErr w:type="gramStart"/>
      <w:r w:rsidR="00CF6952">
        <w:rPr>
          <w:szCs w:val="28"/>
        </w:rPr>
        <w:t>геологическими</w:t>
      </w:r>
      <w:proofErr w:type="gramEnd"/>
      <w:r w:rsidR="00CF6952">
        <w:rPr>
          <w:szCs w:val="28"/>
        </w:rPr>
        <w:t>, предназначенными для сохранения ценных объектов и комплексов неживой природы.</w:t>
      </w:r>
    </w:p>
    <w:p w:rsidR="00CF6952" w:rsidRDefault="00CF6952" w:rsidP="00580E48">
      <w:pPr>
        <w:ind w:firstLine="709"/>
        <w:jc w:val="both"/>
        <w:rPr>
          <w:shd w:val="clear" w:color="auto" w:fill="FFFF00"/>
        </w:rPr>
      </w:pPr>
      <w:r>
        <w:t xml:space="preserve">3.Управление государственными природными заказниками краевого значения </w:t>
      </w:r>
      <w:r w:rsidRPr="009D0413">
        <w:t>осуществляет</w:t>
      </w:r>
      <w:r>
        <w:t>ся</w:t>
      </w:r>
      <w:r w:rsidRPr="009D0413">
        <w:t xml:space="preserve"> краев</w:t>
      </w:r>
      <w:r>
        <w:t xml:space="preserve">ыми </w:t>
      </w:r>
      <w:r w:rsidRPr="009D0413">
        <w:t>государственн</w:t>
      </w:r>
      <w:r>
        <w:t xml:space="preserve">ыми </w:t>
      </w:r>
      <w:r w:rsidRPr="009D0413">
        <w:t>бюджетн</w:t>
      </w:r>
      <w:r>
        <w:t>ыми</w:t>
      </w:r>
      <w:r w:rsidRPr="009D0413">
        <w:t xml:space="preserve"> учреждени</w:t>
      </w:r>
      <w:r>
        <w:t xml:space="preserve">ями. </w:t>
      </w:r>
    </w:p>
    <w:p w:rsidR="00CF6952" w:rsidRDefault="00CF6952" w:rsidP="00CF6952">
      <w:pPr>
        <w:ind w:firstLine="709"/>
        <w:jc w:val="both"/>
      </w:pPr>
      <w:r>
        <w:t>4.Администраци</w:t>
      </w:r>
      <w:r w:rsidR="00580E48">
        <w:t>я</w:t>
      </w:r>
      <w:r>
        <w:t xml:space="preserve"> Приморского края </w:t>
      </w:r>
      <w:r w:rsidR="00580E48">
        <w:t xml:space="preserve">принимает решение </w:t>
      </w:r>
      <w:r>
        <w:t>о создании государственного природного заказника краевого значения</w:t>
      </w:r>
      <w:r w:rsidR="00580E48">
        <w:t>, которым</w:t>
      </w:r>
      <w:r>
        <w:t xml:space="preserve"> устанавлива</w:t>
      </w:r>
      <w:r w:rsidR="00580E48">
        <w:t>ю</w:t>
      </w:r>
      <w:r>
        <w:t xml:space="preserve">тся наименование, место расположения и площадь территории государственного природного заказника краевого значения и утверждается положение о государственном природном заказнике краевого значения. </w:t>
      </w:r>
      <w:proofErr w:type="gramStart"/>
      <w:r>
        <w:t>В решении о создании государственного природного заказника краевого значения могут содержаться иные сведения, необходимые для создания государственного природного заказника краевого значения.</w:t>
      </w:r>
      <w:proofErr w:type="gramEnd"/>
    </w:p>
    <w:p w:rsidR="00CF6952" w:rsidRDefault="00CF6952" w:rsidP="00CF6952">
      <w:pPr>
        <w:ind w:firstLine="709"/>
        <w:jc w:val="both"/>
      </w:pPr>
      <w:r>
        <w:t xml:space="preserve">5.В </w:t>
      </w:r>
      <w:proofErr w:type="gramStart"/>
      <w:r>
        <w:t>положении</w:t>
      </w:r>
      <w:proofErr w:type="gramEnd"/>
      <w:r>
        <w:t xml:space="preserve"> о государственном природном заказнике краевого значения содержатся следующие сведения:</w:t>
      </w:r>
    </w:p>
    <w:p w:rsidR="00CF6952" w:rsidRDefault="00CF6952" w:rsidP="00CF6952">
      <w:pPr>
        <w:ind w:firstLine="709"/>
        <w:jc w:val="both"/>
      </w:pPr>
      <w:r>
        <w:t>1)наименование и место расположения государственного природного заказника краевого значения;</w:t>
      </w:r>
    </w:p>
    <w:p w:rsidR="00CF6952" w:rsidRDefault="00CF6952" w:rsidP="00CF6952">
      <w:pPr>
        <w:ind w:firstLine="709"/>
        <w:jc w:val="both"/>
      </w:pPr>
      <w:r>
        <w:t>2)площадь государственного природного заказника краевого значения;</w:t>
      </w:r>
    </w:p>
    <w:p w:rsidR="00CF6952" w:rsidRDefault="00CF6952" w:rsidP="00CF6952">
      <w:pPr>
        <w:ind w:firstLine="709"/>
        <w:jc w:val="both"/>
      </w:pPr>
      <w:r>
        <w:t>3)описание границ государственного природного заказника краевого значения;</w:t>
      </w:r>
    </w:p>
    <w:p w:rsidR="00CF6952" w:rsidRDefault="00CF6952" w:rsidP="00CF6952">
      <w:pPr>
        <w:ind w:firstLine="709"/>
        <w:jc w:val="both"/>
      </w:pPr>
      <w:r>
        <w:t>4)режим особой охраны государственного природного заказника краевого значения;</w:t>
      </w:r>
    </w:p>
    <w:p w:rsidR="00CF6952" w:rsidRDefault="00CF6952" w:rsidP="00CF6952">
      <w:pPr>
        <w:ind w:firstLine="709"/>
        <w:jc w:val="both"/>
      </w:pPr>
      <w:r>
        <w:lastRenderedPageBreak/>
        <w:t>5)иные сведения, необходимые для охраны и использования государственного природного заказника краевого значения.</w:t>
      </w:r>
    </w:p>
    <w:p w:rsidR="00CF6952" w:rsidRDefault="00CF6952" w:rsidP="00CF6952">
      <w:pPr>
        <w:ind w:firstLine="709"/>
        <w:jc w:val="both"/>
      </w:pPr>
      <w:r>
        <w:t>6.Объявление территории государственным природным заказником краевого значения в соответствии с федеральным законо</w:t>
      </w:r>
      <w:r w:rsidR="00580E48">
        <w:t>дательством</w:t>
      </w:r>
      <w:r>
        <w:t xml:space="preserve"> допускается как с изъятием, так и без изъятия у пользователей, владельцев и собственников земельных участков.</w:t>
      </w:r>
    </w:p>
    <w:p w:rsidR="00CF6952" w:rsidRDefault="00CF6952" w:rsidP="00CF6952">
      <w:pPr>
        <w:ind w:firstLine="709"/>
        <w:jc w:val="both"/>
      </w:pPr>
      <w:r>
        <w:t xml:space="preserve">7.Государственные природные заказники краевого значения могут быть созданы </w:t>
      </w:r>
      <w:r w:rsidRPr="009D0413">
        <w:t>путем преобразования государственных природных заказников федерального значения, осуществляемого</w:t>
      </w:r>
      <w:r>
        <w:t xml:space="preserve"> </w:t>
      </w:r>
      <w:r w:rsidRPr="00FF65A4">
        <w:t xml:space="preserve">в соответствии с </w:t>
      </w:r>
      <w:r w:rsidRPr="00FF65A4">
        <w:rPr>
          <w:szCs w:val="28"/>
        </w:rPr>
        <w:t>Федеральным законом "Об особо охраняемых природных территориях"</w:t>
      </w:r>
      <w:r>
        <w:t xml:space="preserve"> </w:t>
      </w:r>
      <w:r w:rsidRPr="009D0413">
        <w:t xml:space="preserve">решением Правительства Российской </w:t>
      </w:r>
      <w:proofErr w:type="gramStart"/>
      <w:r w:rsidRPr="009D0413">
        <w:t>Федерации</w:t>
      </w:r>
      <w:proofErr w:type="gramEnd"/>
      <w:r w:rsidRPr="009D0413">
        <w:t xml:space="preserve"> по представлению уполномоченного Правительством Российской Федерации федерального органа исполнительной власти и согласованного с Администрацией Приморского края</w:t>
      </w:r>
      <w:r w:rsidR="00580E48">
        <w:t xml:space="preserve">. </w:t>
      </w:r>
      <w:r w:rsidRPr="009D0413">
        <w:t xml:space="preserve">Указанное решение может быть принято в отношении государственного природного заказника федерального значения, расположенного в границах </w:t>
      </w:r>
      <w:r w:rsidRPr="00FF65A4">
        <w:t>территории</w:t>
      </w:r>
      <w:r>
        <w:t xml:space="preserve"> </w:t>
      </w:r>
      <w:r w:rsidRPr="009D0413">
        <w:t>Приморского края.</w:t>
      </w:r>
      <w:r>
        <w:rPr>
          <w:shd w:val="clear" w:color="auto" w:fill="FFFF00"/>
        </w:rPr>
        <w:t xml:space="preserve"> </w:t>
      </w:r>
    </w:p>
    <w:p w:rsidR="00CF6952" w:rsidRDefault="00CF6952" w:rsidP="00E83E09">
      <w:pPr>
        <w:widowControl w:val="0"/>
        <w:autoSpaceDE w:val="0"/>
        <w:autoSpaceDN w:val="0"/>
        <w:adjustRightInd w:val="0"/>
        <w:ind w:firstLine="709"/>
        <w:jc w:val="both"/>
      </w:pPr>
    </w:p>
    <w:p w:rsidR="007708FF" w:rsidRDefault="007050FC" w:rsidP="007708FF">
      <w:pPr>
        <w:widowControl w:val="0"/>
        <w:autoSpaceDE w:val="0"/>
        <w:autoSpaceDN w:val="0"/>
        <w:adjustRightInd w:val="0"/>
        <w:ind w:left="2977" w:hanging="2268"/>
        <w:jc w:val="both"/>
        <w:rPr>
          <w:snapToGrid w:val="0"/>
          <w:szCs w:val="28"/>
        </w:rPr>
      </w:pPr>
      <w:r w:rsidRPr="00711AFC">
        <w:rPr>
          <w:snapToGrid w:val="0"/>
          <w:szCs w:val="28"/>
        </w:rPr>
        <w:t xml:space="preserve">СТАТЬЯ </w:t>
      </w:r>
      <w:r w:rsidR="008A0801">
        <w:rPr>
          <w:snapToGrid w:val="0"/>
          <w:szCs w:val="28"/>
        </w:rPr>
        <w:t>1</w:t>
      </w:r>
      <w:r w:rsidR="00CF6952">
        <w:rPr>
          <w:snapToGrid w:val="0"/>
          <w:szCs w:val="28"/>
        </w:rPr>
        <w:t>1</w:t>
      </w:r>
      <w:r w:rsidRPr="00711AFC">
        <w:rPr>
          <w:snapToGrid w:val="0"/>
          <w:szCs w:val="28"/>
        </w:rPr>
        <w:t xml:space="preserve">. </w:t>
      </w:r>
      <w:r w:rsidR="00CF6952">
        <w:rPr>
          <w:snapToGrid w:val="0"/>
          <w:szCs w:val="28"/>
        </w:rPr>
        <w:t xml:space="preserve">РЕЖИМ </w:t>
      </w:r>
      <w:r w:rsidR="007708FF">
        <w:rPr>
          <w:snapToGrid w:val="0"/>
          <w:szCs w:val="28"/>
        </w:rPr>
        <w:t xml:space="preserve"> </w:t>
      </w:r>
      <w:r w:rsidR="00CF6952">
        <w:rPr>
          <w:snapToGrid w:val="0"/>
          <w:szCs w:val="28"/>
        </w:rPr>
        <w:t xml:space="preserve">ОСОБОЙ </w:t>
      </w:r>
      <w:r w:rsidR="007708FF">
        <w:rPr>
          <w:snapToGrid w:val="0"/>
          <w:szCs w:val="28"/>
        </w:rPr>
        <w:t xml:space="preserve"> </w:t>
      </w:r>
      <w:r w:rsidR="00CF6952">
        <w:rPr>
          <w:snapToGrid w:val="0"/>
          <w:szCs w:val="28"/>
        </w:rPr>
        <w:t>ОХРАНЫ</w:t>
      </w:r>
      <w:r w:rsidR="00580E48">
        <w:rPr>
          <w:snapToGrid w:val="0"/>
          <w:szCs w:val="28"/>
        </w:rPr>
        <w:t xml:space="preserve"> </w:t>
      </w:r>
      <w:r w:rsidR="007708FF">
        <w:rPr>
          <w:snapToGrid w:val="0"/>
          <w:szCs w:val="28"/>
        </w:rPr>
        <w:t xml:space="preserve"> </w:t>
      </w:r>
      <w:r w:rsidR="00580E48">
        <w:rPr>
          <w:snapToGrid w:val="0"/>
          <w:szCs w:val="28"/>
        </w:rPr>
        <w:t>ТЕРРИТОРИЙ</w:t>
      </w:r>
    </w:p>
    <w:p w:rsidR="007708FF" w:rsidRDefault="007708FF" w:rsidP="007708FF">
      <w:pPr>
        <w:widowControl w:val="0"/>
        <w:autoSpaceDE w:val="0"/>
        <w:autoSpaceDN w:val="0"/>
        <w:adjustRightInd w:val="0"/>
        <w:ind w:left="2268" w:hanging="155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                     </w:t>
      </w:r>
      <w:r w:rsidR="00654259">
        <w:rPr>
          <w:snapToGrid w:val="0"/>
          <w:szCs w:val="28"/>
        </w:rPr>
        <w:t xml:space="preserve">  </w:t>
      </w:r>
      <w:r w:rsidR="00CF6952">
        <w:rPr>
          <w:snapToGrid w:val="0"/>
          <w:szCs w:val="28"/>
        </w:rPr>
        <w:t>ГОСУДАРСТВЕНН</w:t>
      </w:r>
      <w:r>
        <w:rPr>
          <w:snapToGrid w:val="0"/>
          <w:szCs w:val="28"/>
        </w:rPr>
        <w:t xml:space="preserve">ЫХ </w:t>
      </w:r>
      <w:r w:rsidR="00CF6952">
        <w:rPr>
          <w:snapToGrid w:val="0"/>
          <w:szCs w:val="28"/>
        </w:rPr>
        <w:t>ПРИРОДН</w:t>
      </w:r>
      <w:r>
        <w:rPr>
          <w:snapToGrid w:val="0"/>
          <w:szCs w:val="28"/>
        </w:rPr>
        <w:t>ЫХ</w:t>
      </w:r>
      <w:r w:rsidR="00CF6952">
        <w:rPr>
          <w:snapToGrid w:val="0"/>
          <w:szCs w:val="28"/>
        </w:rPr>
        <w:t xml:space="preserve"> ЗАКАЗНИК</w:t>
      </w:r>
      <w:r>
        <w:rPr>
          <w:snapToGrid w:val="0"/>
          <w:szCs w:val="28"/>
        </w:rPr>
        <w:t>ОВ</w:t>
      </w:r>
    </w:p>
    <w:p w:rsidR="00CF6952" w:rsidRPr="00711AFC" w:rsidRDefault="007708FF" w:rsidP="007708FF">
      <w:pPr>
        <w:widowControl w:val="0"/>
        <w:autoSpaceDE w:val="0"/>
        <w:autoSpaceDN w:val="0"/>
        <w:adjustRightInd w:val="0"/>
        <w:ind w:left="2268" w:hanging="1559"/>
        <w:jc w:val="both"/>
      </w:pPr>
      <w:r>
        <w:rPr>
          <w:snapToGrid w:val="0"/>
          <w:szCs w:val="28"/>
        </w:rPr>
        <w:t xml:space="preserve">                    </w:t>
      </w:r>
      <w:r w:rsidR="00654259">
        <w:rPr>
          <w:snapToGrid w:val="0"/>
          <w:szCs w:val="28"/>
        </w:rPr>
        <w:t xml:space="preserve">  </w:t>
      </w:r>
      <w:r w:rsidR="00CF6952">
        <w:rPr>
          <w:snapToGrid w:val="0"/>
          <w:szCs w:val="28"/>
        </w:rPr>
        <w:t xml:space="preserve"> КРАЕВОГО ЗНАЧЕНИЯ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</w:p>
    <w:p w:rsidR="00CF6952" w:rsidRDefault="00CF6952" w:rsidP="00CF6952">
      <w:pPr>
        <w:ind w:firstLine="709"/>
        <w:jc w:val="both"/>
      </w:pPr>
      <w:r>
        <w:t>1.На территориях государственных природных заказников краевого значения в соответствии с федеральным законо</w:t>
      </w:r>
      <w:r w:rsidR="007708FF">
        <w:t>дательство</w:t>
      </w:r>
      <w:r>
        <w:t>м постоянно или временно запрещается или ограничивается любая деятельность, если она противоречит целям создания государственных природных заказников краевого значения или причиняет вред природным комплексам и их компонентам.</w:t>
      </w:r>
    </w:p>
    <w:p w:rsidR="00CF6952" w:rsidRDefault="00CF6952" w:rsidP="00CF6952">
      <w:pPr>
        <w:ind w:firstLine="709"/>
        <w:jc w:val="both"/>
      </w:pPr>
      <w:r>
        <w:t xml:space="preserve">2.Задачи и особенности режима особой охраны конкретного государственного природного заказника краевого значения определяется положением, утверждаемым Администрацией Приморского края. </w:t>
      </w:r>
    </w:p>
    <w:p w:rsidR="00CF6952" w:rsidRDefault="00CF6952" w:rsidP="00CF6952">
      <w:pPr>
        <w:ind w:firstLine="709"/>
        <w:jc w:val="both"/>
      </w:pPr>
      <w:r>
        <w:t>3.На территориях государственных природных заказников краевого значения, где проживают малочисленные этнические общности, в соответствии с федеральным законо</w:t>
      </w:r>
      <w:r w:rsidR="00A835CB">
        <w:t>дательство</w:t>
      </w:r>
      <w:r>
        <w:t>м допускается использование природных ресурсов в формах, обеспечивающих защиту исконной среды обитания указанных этнических общностей и сохранение традиционного образа жизни.</w:t>
      </w:r>
    </w:p>
    <w:p w:rsidR="00CF6952" w:rsidRDefault="00CF6952" w:rsidP="00CF6952">
      <w:pPr>
        <w:ind w:firstLine="709"/>
        <w:jc w:val="both"/>
      </w:pPr>
      <w:r>
        <w:t>4.Собственники, владельцы и пользователи земельных участков, которые расположены в границах государственных природных заказников краевого значения, обязаны соблюдать установленный в государственных природных заказник</w:t>
      </w:r>
      <w:r w:rsidR="007708FF">
        <w:t>ах</w:t>
      </w:r>
      <w:r>
        <w:t xml:space="preserve"> режим особой </w:t>
      </w:r>
      <w:proofErr w:type="gramStart"/>
      <w:r>
        <w:t>охраны</w:t>
      </w:r>
      <w:proofErr w:type="gramEnd"/>
      <w:r>
        <w:t xml:space="preserve"> и несут за его нарушение административную, уголовную и иную установленную действующим законодательством ответственность.</w:t>
      </w:r>
    </w:p>
    <w:p w:rsidR="00CF6952" w:rsidRDefault="00CF6952" w:rsidP="00CF6952">
      <w:pPr>
        <w:ind w:firstLine="709"/>
      </w:pPr>
    </w:p>
    <w:p w:rsidR="00A10F62" w:rsidRDefault="00A10F62" w:rsidP="007050FC">
      <w:pPr>
        <w:autoSpaceDE w:val="0"/>
        <w:autoSpaceDN w:val="0"/>
        <w:adjustRightInd w:val="0"/>
        <w:ind w:firstLine="709"/>
        <w:jc w:val="both"/>
      </w:pPr>
    </w:p>
    <w:p w:rsidR="00A10F62" w:rsidRDefault="00A10F62" w:rsidP="007050FC">
      <w:pPr>
        <w:autoSpaceDE w:val="0"/>
        <w:autoSpaceDN w:val="0"/>
        <w:adjustRightInd w:val="0"/>
        <w:ind w:firstLine="709"/>
        <w:jc w:val="both"/>
      </w:pPr>
    </w:p>
    <w:p w:rsidR="00E35346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lastRenderedPageBreak/>
        <w:t>СТАТЬЯ 1</w:t>
      </w:r>
      <w:r w:rsidR="00E35346">
        <w:t>2</w:t>
      </w:r>
      <w:r w:rsidRPr="00711AFC">
        <w:t xml:space="preserve">. </w:t>
      </w:r>
      <w:r w:rsidR="00E35346">
        <w:t xml:space="preserve">СОЗДАНИЕ ПАМЯТНИКОВ ПРИРОДЫ </w:t>
      </w:r>
    </w:p>
    <w:p w:rsidR="007050FC" w:rsidRDefault="00E35346" w:rsidP="00E35346">
      <w:pPr>
        <w:autoSpaceDE w:val="0"/>
        <w:autoSpaceDN w:val="0"/>
        <w:adjustRightInd w:val="0"/>
        <w:ind w:firstLine="709"/>
        <w:jc w:val="both"/>
      </w:pPr>
      <w:r>
        <w:t xml:space="preserve">                    </w:t>
      </w:r>
      <w:r w:rsidR="00227C45">
        <w:t xml:space="preserve"> </w:t>
      </w:r>
      <w:r w:rsidR="00663F88">
        <w:t xml:space="preserve"> </w:t>
      </w:r>
      <w:r>
        <w:t xml:space="preserve">КРАЕВОГО ЗНАЧЕНИЯ </w:t>
      </w:r>
    </w:p>
    <w:p w:rsidR="00227C45" w:rsidRDefault="00227C45" w:rsidP="00E35346">
      <w:pPr>
        <w:autoSpaceDE w:val="0"/>
        <w:autoSpaceDN w:val="0"/>
        <w:adjustRightInd w:val="0"/>
        <w:ind w:firstLine="709"/>
        <w:jc w:val="both"/>
      </w:pPr>
    </w:p>
    <w:p w:rsidR="00E35346" w:rsidRDefault="00E35346" w:rsidP="00E35346">
      <w:pPr>
        <w:ind w:firstLine="709"/>
        <w:jc w:val="both"/>
      </w:pPr>
      <w:r>
        <w:t>1.Памятниками природы краевого значения являются уникальные, невосполнимые, ценные в экологическом, научном, культурном и эстетическом отношениях природные комплексы, а также объекты естественного и искусственного происхождения. В состав памятников природы краевого значения могут включаться небольшие урочища (рощи, озера, участки долин и побережий, горы) и отдельные объекты (редкие и опорные геологические обнажения, водопады, пещеры, минеральные источники, живописные скалы, метеоритные кратеры, отдельные редкие</w:t>
      </w:r>
      <w:r w:rsidR="00411C3A">
        <w:t xml:space="preserve"> или исторически ценные деревья</w:t>
      </w:r>
      <w:r>
        <w:t xml:space="preserve">), а также природные объекты культурного ландшафта (старинные аллеи и парки, пруды). </w:t>
      </w:r>
    </w:p>
    <w:p w:rsidR="00E35346" w:rsidRDefault="00E35346" w:rsidP="00E35346">
      <w:pPr>
        <w:ind w:firstLine="709"/>
        <w:jc w:val="both"/>
      </w:pPr>
      <w:r>
        <w:t>2.Природные объекты и комплексы объявляются памятниками природы краевого значения</w:t>
      </w:r>
      <w:r w:rsidR="00596911">
        <w:t xml:space="preserve"> Администрацией Приморского края</w:t>
      </w:r>
      <w:r>
        <w:t>.</w:t>
      </w:r>
    </w:p>
    <w:p w:rsidR="00E35346" w:rsidRDefault="00E35346" w:rsidP="00E35346">
      <w:pPr>
        <w:ind w:firstLine="709"/>
        <w:jc w:val="both"/>
      </w:pPr>
      <w:r>
        <w:t>3</w:t>
      </w:r>
      <w:r w:rsidR="00E1690B">
        <w:t>.</w:t>
      </w:r>
      <w:r>
        <w:t>Администраци</w:t>
      </w:r>
      <w:r w:rsidR="00E1690B">
        <w:t>я</w:t>
      </w:r>
      <w:r>
        <w:t xml:space="preserve"> Приморского края </w:t>
      </w:r>
      <w:r w:rsidR="00E1690B">
        <w:t xml:space="preserve">принимает </w:t>
      </w:r>
      <w:r w:rsidR="00AF0E5B">
        <w:t xml:space="preserve">решения об объявлении природных объектов и комплексов памятниками природы краевого значения, в которых </w:t>
      </w:r>
      <w:r w:rsidR="00AF0E5B" w:rsidRPr="001C3D56">
        <w:t>устанавлива</w:t>
      </w:r>
      <w:r w:rsidR="00AF0E5B">
        <w:t>ю</w:t>
      </w:r>
      <w:r w:rsidR="00AF0E5B" w:rsidRPr="001C3D56">
        <w:t>тся</w:t>
      </w:r>
      <w:r w:rsidR="00AF0E5B">
        <w:t xml:space="preserve"> наименование, место расположения и площадь территории памятника природы краевого значения. В </w:t>
      </w:r>
      <w:proofErr w:type="gramStart"/>
      <w:r w:rsidR="00AF0E5B">
        <w:t>решениях</w:t>
      </w:r>
      <w:proofErr w:type="gramEnd"/>
      <w:r w:rsidR="00AF0E5B">
        <w:t xml:space="preserve"> могут содержаться </w:t>
      </w:r>
      <w:r w:rsidR="00AF0E5B" w:rsidRPr="00FF65A4">
        <w:t>иные</w:t>
      </w:r>
      <w:r w:rsidR="00AF0E5B">
        <w:t xml:space="preserve"> сведения, необходимые для объявления природных объектов и комплексов памятниками природы краевого значения.</w:t>
      </w:r>
    </w:p>
    <w:p w:rsidR="00E1690B" w:rsidRDefault="00E35346" w:rsidP="00E35346">
      <w:pPr>
        <w:ind w:firstLine="709"/>
        <w:jc w:val="both"/>
      </w:pPr>
      <w:r w:rsidRPr="00FF65A4">
        <w:t>4.</w:t>
      </w:r>
      <w:r w:rsidR="00783DDF">
        <w:t>П</w:t>
      </w:r>
      <w:r w:rsidRPr="00FF65A4">
        <w:t>ередач</w:t>
      </w:r>
      <w:r w:rsidR="00783DDF">
        <w:t>а</w:t>
      </w:r>
      <w:r w:rsidRPr="00FF65A4">
        <w:t xml:space="preserve"> памятников природы краевого значения и их территорий под охрану лиц, в ведение </w:t>
      </w:r>
      <w:r w:rsidR="00E1690B">
        <w:t xml:space="preserve">которых </w:t>
      </w:r>
      <w:r w:rsidRPr="00FF65A4">
        <w:t>они переданы, оформление охранного обязательства, паспорта и других документов</w:t>
      </w:r>
      <w:r w:rsidR="00783DDF">
        <w:t>,</w:t>
      </w:r>
      <w:r w:rsidR="00783DDF" w:rsidRPr="00783DDF">
        <w:t xml:space="preserve"> </w:t>
      </w:r>
      <w:r w:rsidR="00783DDF" w:rsidRPr="00FF65A4">
        <w:t>осуществля</w:t>
      </w:r>
      <w:r w:rsidR="00411C3A">
        <w:t>ю</w:t>
      </w:r>
      <w:r w:rsidR="00783DDF" w:rsidRPr="00FF65A4">
        <w:t>т</w:t>
      </w:r>
      <w:r w:rsidR="00783DDF">
        <w:t>ся</w:t>
      </w:r>
      <w:r w:rsidR="00783DDF" w:rsidRPr="00FF65A4">
        <w:t xml:space="preserve"> </w:t>
      </w:r>
      <w:r w:rsidR="00783DDF">
        <w:t>у</w:t>
      </w:r>
      <w:r w:rsidR="00783DDF" w:rsidRPr="00FF65A4">
        <w:t>полномоченны</w:t>
      </w:r>
      <w:r w:rsidR="00783DDF">
        <w:t>м</w:t>
      </w:r>
      <w:r w:rsidR="00783DDF" w:rsidRPr="00FF65A4">
        <w:t xml:space="preserve"> орган</w:t>
      </w:r>
      <w:r w:rsidR="00783DDF">
        <w:t>ом</w:t>
      </w:r>
      <w:r w:rsidR="00783DDF" w:rsidRPr="00FF65A4">
        <w:t xml:space="preserve"> исполнительной власти Приморского края</w:t>
      </w:r>
      <w:r w:rsidR="00E1690B">
        <w:t>.</w:t>
      </w:r>
      <w:r w:rsidR="00783DDF" w:rsidRPr="00FF65A4">
        <w:t xml:space="preserve"> </w:t>
      </w:r>
    </w:p>
    <w:p w:rsidR="003E6B1D" w:rsidRDefault="003E6B1D" w:rsidP="00E35346">
      <w:pPr>
        <w:ind w:firstLine="709"/>
        <w:jc w:val="both"/>
      </w:pPr>
      <w:proofErr w:type="gramStart"/>
      <w:r>
        <w:t>5.В случае необходимости изъятия земельных участков или водных объектов, используемых для общегосударственных нужд, объявление природных комплексов и объектов памятниками природы краевого значения осуществляется в соответствии с Федеральным законом "Об особо охраняемых природных территориях".</w:t>
      </w:r>
      <w:proofErr w:type="gramEnd"/>
    </w:p>
    <w:p w:rsidR="003E6B1D" w:rsidRDefault="003E6B1D" w:rsidP="00E35346">
      <w:pPr>
        <w:ind w:firstLine="709"/>
        <w:jc w:val="both"/>
      </w:pPr>
    </w:p>
    <w:p w:rsidR="00E35346" w:rsidRDefault="007050FC" w:rsidP="007050FC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11AFC">
        <w:rPr>
          <w:szCs w:val="28"/>
        </w:rPr>
        <w:t>СТАТЬЯ 1</w:t>
      </w:r>
      <w:r w:rsidR="00E35346">
        <w:rPr>
          <w:szCs w:val="28"/>
        </w:rPr>
        <w:t>3</w:t>
      </w:r>
      <w:r w:rsidRPr="00711AFC">
        <w:rPr>
          <w:szCs w:val="28"/>
        </w:rPr>
        <w:t xml:space="preserve">. </w:t>
      </w:r>
      <w:r w:rsidR="00E35346">
        <w:rPr>
          <w:szCs w:val="28"/>
        </w:rPr>
        <w:t>РЕЖИМ ОСОБОЙ ОХРАНЫ ТЕРРИТОРИ</w:t>
      </w:r>
      <w:r w:rsidR="00E1690B">
        <w:rPr>
          <w:szCs w:val="28"/>
        </w:rPr>
        <w:t>Й</w:t>
      </w:r>
    </w:p>
    <w:p w:rsidR="00E35346" w:rsidRDefault="00E35346" w:rsidP="007050FC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 xml:space="preserve">                    </w:t>
      </w:r>
      <w:r w:rsidR="00663F88">
        <w:rPr>
          <w:szCs w:val="28"/>
        </w:rPr>
        <w:t xml:space="preserve">  </w:t>
      </w:r>
      <w:r>
        <w:rPr>
          <w:szCs w:val="28"/>
        </w:rPr>
        <w:t>ПАМЯТНИК</w:t>
      </w:r>
      <w:r w:rsidR="00E1690B">
        <w:rPr>
          <w:szCs w:val="28"/>
        </w:rPr>
        <w:t>ОВ ПРИРОДЫ</w:t>
      </w:r>
      <w:r>
        <w:rPr>
          <w:szCs w:val="28"/>
        </w:rPr>
        <w:t xml:space="preserve"> КРАЕВОГО ЗНАЧЕНИЯ</w:t>
      </w:r>
    </w:p>
    <w:p w:rsidR="00E35346" w:rsidRDefault="00E35346" w:rsidP="007050FC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E35346" w:rsidRDefault="00E35346" w:rsidP="00E35346">
      <w:pPr>
        <w:ind w:firstLine="709"/>
        <w:jc w:val="both"/>
      </w:pPr>
      <w:r>
        <w:t xml:space="preserve">1.Режим особой </w:t>
      </w:r>
      <w:proofErr w:type="gramStart"/>
      <w:r>
        <w:t>охраны территори</w:t>
      </w:r>
      <w:r w:rsidR="00E1690B">
        <w:t>й</w:t>
      </w:r>
      <w:r>
        <w:t xml:space="preserve"> памятник</w:t>
      </w:r>
      <w:r w:rsidR="00E1690B">
        <w:t>ов</w:t>
      </w:r>
      <w:r>
        <w:t xml:space="preserve"> природы краевого значения</w:t>
      </w:r>
      <w:proofErr w:type="gramEnd"/>
      <w:r>
        <w:t xml:space="preserve"> определяется Администрацией Приморского края.</w:t>
      </w:r>
    </w:p>
    <w:p w:rsidR="00E35346" w:rsidRDefault="00E35346" w:rsidP="00E35346">
      <w:pPr>
        <w:ind w:firstLine="709"/>
        <w:jc w:val="both"/>
      </w:pPr>
      <w:r>
        <w:t>2.На территори</w:t>
      </w:r>
      <w:r w:rsidR="00E1690B">
        <w:t>ях</w:t>
      </w:r>
      <w:r>
        <w:t>, на котор</w:t>
      </w:r>
      <w:r w:rsidR="00E1690B">
        <w:t>ых</w:t>
      </w:r>
      <w:r>
        <w:t xml:space="preserve"> наход</w:t>
      </w:r>
      <w:r w:rsidR="00E1690B">
        <w:t>я</w:t>
      </w:r>
      <w:r>
        <w:t>тся памятник</w:t>
      </w:r>
      <w:r w:rsidR="00E1690B">
        <w:t>и</w:t>
      </w:r>
      <w:r>
        <w:t xml:space="preserve"> природы краевого значения, и в границах </w:t>
      </w:r>
      <w:r w:rsidR="00E1690B">
        <w:t>их</w:t>
      </w:r>
      <w:r>
        <w:t xml:space="preserve"> охранн</w:t>
      </w:r>
      <w:r w:rsidR="00E1690B">
        <w:t>ых</w:t>
      </w:r>
      <w:r>
        <w:t xml:space="preserve"> зон в соответствии с федеральным законо</w:t>
      </w:r>
      <w:r w:rsidR="00E1690B">
        <w:t>дательство</w:t>
      </w:r>
      <w:r>
        <w:t xml:space="preserve">м запрещается </w:t>
      </w:r>
      <w:r w:rsidR="00E1690B">
        <w:t>любая</w:t>
      </w:r>
      <w:r>
        <w:t xml:space="preserve"> деятельность, влекущая за собой нарушение сохранности памятников природы.</w:t>
      </w:r>
    </w:p>
    <w:p w:rsidR="004B3600" w:rsidRDefault="004B3600" w:rsidP="00E35346">
      <w:pPr>
        <w:ind w:firstLine="709"/>
        <w:jc w:val="both"/>
      </w:pPr>
    </w:p>
    <w:p w:rsidR="004B3600" w:rsidRDefault="004B3600" w:rsidP="00E35346">
      <w:pPr>
        <w:ind w:firstLine="709"/>
        <w:jc w:val="both"/>
      </w:pPr>
    </w:p>
    <w:p w:rsidR="004B3600" w:rsidRDefault="004B3600" w:rsidP="00E35346">
      <w:pPr>
        <w:ind w:firstLine="709"/>
        <w:jc w:val="both"/>
      </w:pPr>
    </w:p>
    <w:p w:rsidR="004B3600" w:rsidRDefault="004B3600" w:rsidP="00E35346">
      <w:pPr>
        <w:ind w:firstLine="709"/>
        <w:jc w:val="both"/>
      </w:pPr>
    </w:p>
    <w:p w:rsidR="0056209A" w:rsidRDefault="0056209A" w:rsidP="00ED605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Default="007050FC" w:rsidP="00ED6057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rPr>
          <w:szCs w:val="28"/>
        </w:rPr>
        <w:lastRenderedPageBreak/>
        <w:t>СТАТЬЯ 1</w:t>
      </w:r>
      <w:r w:rsidR="00E35346">
        <w:rPr>
          <w:szCs w:val="28"/>
        </w:rPr>
        <w:t>4</w:t>
      </w:r>
      <w:r w:rsidR="00E35346">
        <w:t xml:space="preserve">. СОЗДАНИЕ </w:t>
      </w:r>
      <w:r w:rsidR="0056209A">
        <w:t xml:space="preserve"> </w:t>
      </w:r>
      <w:r w:rsidR="00E35346">
        <w:t xml:space="preserve">ДЕНДРОЛОГИЧЕСКИХ </w:t>
      </w:r>
      <w:r w:rsidR="0056209A">
        <w:t xml:space="preserve"> </w:t>
      </w:r>
      <w:r w:rsidR="00E35346">
        <w:t xml:space="preserve">ПАРКОВ </w:t>
      </w:r>
      <w:r w:rsidR="0056209A">
        <w:t xml:space="preserve"> </w:t>
      </w:r>
      <w:r w:rsidR="00E35346">
        <w:t>И</w:t>
      </w:r>
    </w:p>
    <w:p w:rsidR="00E35346" w:rsidRDefault="00E35346" w:rsidP="00ED6057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                       БОТАНИЧЕСКИХ САДОВ КРАЕВОГО ЗНАЧЕНИЯ</w:t>
      </w:r>
    </w:p>
    <w:p w:rsidR="004B3600" w:rsidRDefault="004B3600" w:rsidP="00E35346">
      <w:pPr>
        <w:ind w:firstLine="709"/>
        <w:jc w:val="both"/>
      </w:pPr>
    </w:p>
    <w:p w:rsidR="00E35346" w:rsidRDefault="00E35346" w:rsidP="00E35346">
      <w:pPr>
        <w:ind w:firstLine="709"/>
        <w:jc w:val="both"/>
      </w:pPr>
      <w:r>
        <w:t>1.Дендрологические парки и ботанические сады краевого значения являются особо охраняемы</w:t>
      </w:r>
      <w:r w:rsidR="0056209A">
        <w:t>ми</w:t>
      </w:r>
      <w:r>
        <w:t xml:space="preserve"> природными территориями, созданными для формирования специальных коллекций растений в целях сохранения растительного мира и его разнообразия.</w:t>
      </w:r>
    </w:p>
    <w:p w:rsidR="00E35346" w:rsidRDefault="00E35346" w:rsidP="00E35346">
      <w:pPr>
        <w:ind w:firstLine="709"/>
        <w:jc w:val="both"/>
      </w:pPr>
      <w:r>
        <w:t xml:space="preserve">2.Управление дендрологическими парками и ботаническими садами краевого значения осуществляется уполномоченным органом исполнительной власти Приморского края и подведомственными </w:t>
      </w:r>
      <w:r w:rsidR="009F300E">
        <w:t>ему</w:t>
      </w:r>
      <w:r>
        <w:t xml:space="preserve"> государственными учреждениями, а также государственными научными организациями и государственными образовательными организациями высшего образования.</w:t>
      </w:r>
    </w:p>
    <w:p w:rsidR="00E35346" w:rsidRDefault="00E35346" w:rsidP="00E35346">
      <w:pPr>
        <w:ind w:firstLine="709"/>
        <w:jc w:val="both"/>
      </w:pPr>
      <w:r>
        <w:t>3.</w:t>
      </w:r>
      <w:r w:rsidRPr="00467458">
        <w:t xml:space="preserve">Земельные участки и лесные участки в границах дендрологических парков и ботанических садов </w:t>
      </w:r>
      <w:r>
        <w:t xml:space="preserve">краевого значения </w:t>
      </w:r>
      <w:r w:rsidR="00A835CB">
        <w:t xml:space="preserve">в соответствии с федеральным законодательством </w:t>
      </w:r>
      <w:r w:rsidRPr="00467458">
        <w:t>предоставляются государственным учреждениям, осуществляющим управление дендрологическими парками и ботаническими садами</w:t>
      </w:r>
      <w:r>
        <w:t xml:space="preserve"> краевого значения</w:t>
      </w:r>
      <w:r w:rsidRPr="00467458">
        <w:t>, в постоянное (бессрочное) пользование</w:t>
      </w:r>
      <w:r w:rsidR="0056209A">
        <w:t>.</w:t>
      </w:r>
    </w:p>
    <w:p w:rsidR="00E35346" w:rsidRDefault="00E35346" w:rsidP="00E35346">
      <w:pPr>
        <w:ind w:firstLine="709"/>
        <w:jc w:val="both"/>
      </w:pPr>
      <w:r>
        <w:t>4.Администраци</w:t>
      </w:r>
      <w:r w:rsidR="0056209A">
        <w:t>я</w:t>
      </w:r>
      <w:r>
        <w:t xml:space="preserve"> Приморского края </w:t>
      </w:r>
      <w:r w:rsidR="0056209A">
        <w:t xml:space="preserve">принимает решение </w:t>
      </w:r>
      <w:r>
        <w:t>о создании дендрологического парка или ботанического сада краевого значения</w:t>
      </w:r>
      <w:r w:rsidR="0056209A">
        <w:t>, которым</w:t>
      </w:r>
      <w:r>
        <w:t xml:space="preserve"> устанавлива</w:t>
      </w:r>
      <w:r w:rsidR="0056209A">
        <w:t>ю</w:t>
      </w:r>
      <w:r>
        <w:t xml:space="preserve">тся наименование, место расположения и площадь территории дендрологического парка или ботанического сада краевого значения и утверждается положение о дендрологическом парке или ботаническом саде краевого значения. </w:t>
      </w:r>
      <w:proofErr w:type="gramStart"/>
      <w:r>
        <w:t xml:space="preserve">В решении о создании дендрологического парка или ботанического сада краевого значения могут содержаться </w:t>
      </w:r>
      <w:r w:rsidR="0056209A">
        <w:t xml:space="preserve">иные </w:t>
      </w:r>
      <w:r>
        <w:t>сведения, необходимые для организации дендрологического парка или ботанического сада краевого значения.</w:t>
      </w:r>
      <w:proofErr w:type="gramEnd"/>
    </w:p>
    <w:p w:rsidR="00E35346" w:rsidRDefault="00E35346" w:rsidP="00E35346">
      <w:pPr>
        <w:ind w:firstLine="709"/>
        <w:jc w:val="both"/>
      </w:pPr>
      <w:r>
        <w:t xml:space="preserve">5.В </w:t>
      </w:r>
      <w:proofErr w:type="gramStart"/>
      <w:r>
        <w:t>положении</w:t>
      </w:r>
      <w:proofErr w:type="gramEnd"/>
      <w:r>
        <w:t xml:space="preserve"> о дендрологическом парке или ботаническом саде краевого значения содержатся следующие сведени</w:t>
      </w:r>
      <w:r w:rsidR="008143A2">
        <w:t>я</w:t>
      </w:r>
      <w:r>
        <w:t>:</w:t>
      </w:r>
    </w:p>
    <w:p w:rsidR="00E35346" w:rsidRDefault="00E35346" w:rsidP="00E35346">
      <w:pPr>
        <w:ind w:firstLine="709"/>
        <w:jc w:val="both"/>
      </w:pPr>
      <w:r>
        <w:t>1)наименование дендрологического парка или ботанического сада краевого значения;</w:t>
      </w:r>
    </w:p>
    <w:p w:rsidR="00E35346" w:rsidRDefault="00E35346" w:rsidP="00E35346">
      <w:pPr>
        <w:ind w:firstLine="709"/>
        <w:jc w:val="both"/>
      </w:pPr>
      <w:r>
        <w:t>2)место расположения дендрологического парка или ботанического сада краевого значения;</w:t>
      </w:r>
    </w:p>
    <w:p w:rsidR="00E35346" w:rsidRDefault="00E35346" w:rsidP="00E35346">
      <w:pPr>
        <w:ind w:firstLine="709"/>
        <w:jc w:val="both"/>
      </w:pPr>
      <w:r>
        <w:t>3)площадь территории дендрологического парка или ботанического сада краевого значения;</w:t>
      </w:r>
    </w:p>
    <w:p w:rsidR="00E35346" w:rsidRDefault="00E35346" w:rsidP="00E35346">
      <w:pPr>
        <w:ind w:firstLine="709"/>
        <w:jc w:val="both"/>
      </w:pPr>
      <w:r>
        <w:t xml:space="preserve">4)задачи </w:t>
      </w:r>
      <w:r w:rsidRPr="00467458">
        <w:t>дендрологического парка или ботанического сада краевого значения</w:t>
      </w:r>
      <w:r>
        <w:t>;</w:t>
      </w:r>
    </w:p>
    <w:p w:rsidR="00E35346" w:rsidRDefault="00E35346" w:rsidP="00E35346">
      <w:pPr>
        <w:ind w:firstLine="709"/>
        <w:jc w:val="both"/>
      </w:pPr>
      <w:r>
        <w:t>5)научный профиль</w:t>
      </w:r>
      <w:r w:rsidRPr="00467458">
        <w:t xml:space="preserve"> дендрологического парка или ботанического сада краевого значения</w:t>
      </w:r>
      <w:r>
        <w:t>;</w:t>
      </w:r>
    </w:p>
    <w:p w:rsidR="00E35346" w:rsidRDefault="00E35346" w:rsidP="00E35346">
      <w:pPr>
        <w:ind w:firstLine="709"/>
        <w:jc w:val="both"/>
      </w:pPr>
      <w:r>
        <w:t xml:space="preserve">6)особенности правового положения </w:t>
      </w:r>
      <w:r w:rsidRPr="00467458">
        <w:t>дендрологического парка или ботанического сада краевого значения</w:t>
      </w:r>
      <w:r>
        <w:t>;</w:t>
      </w:r>
    </w:p>
    <w:p w:rsidR="00E35346" w:rsidRDefault="00E35346" w:rsidP="00E35346">
      <w:pPr>
        <w:ind w:firstLine="709"/>
        <w:jc w:val="both"/>
      </w:pPr>
      <w:r>
        <w:t>7)описание границ территории дендрологического парка или ботанического сада краевого значения;</w:t>
      </w:r>
    </w:p>
    <w:p w:rsidR="00E35346" w:rsidRDefault="00E35346" w:rsidP="00E35346">
      <w:pPr>
        <w:ind w:firstLine="709"/>
        <w:jc w:val="both"/>
      </w:pPr>
      <w:r>
        <w:lastRenderedPageBreak/>
        <w:t>8)сведения о функциональных зонах дендрологического парка или ботанического сада краевого значения и их режиме, описание границ функциональных зон дендрологического парка или ботанического сада краевого значения;</w:t>
      </w:r>
    </w:p>
    <w:p w:rsidR="00E35346" w:rsidRDefault="00E35346" w:rsidP="00E35346">
      <w:pPr>
        <w:ind w:firstLine="709"/>
        <w:jc w:val="both"/>
      </w:pPr>
      <w:r>
        <w:t>9)</w:t>
      </w:r>
      <w:r w:rsidRPr="00FF65A4">
        <w:t>иные</w:t>
      </w:r>
      <w:r>
        <w:t xml:space="preserve"> сведения, необходимые для охраны и использования территории дендрологического парка или ботанического сада краевого значения.</w:t>
      </w:r>
    </w:p>
    <w:p w:rsidR="009F300E" w:rsidRDefault="009F300E">
      <w:pPr>
        <w:rPr>
          <w:szCs w:val="28"/>
        </w:rPr>
      </w:pP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rPr>
          <w:szCs w:val="28"/>
        </w:rPr>
        <w:t>СТАТЬЯ 1</w:t>
      </w:r>
      <w:r>
        <w:rPr>
          <w:szCs w:val="28"/>
        </w:rPr>
        <w:t>5</w:t>
      </w:r>
      <w:r>
        <w:t>. РЕЖИМ ОСОБОЙ ОХРАНЫ ТЕРРИТОРИ</w:t>
      </w:r>
      <w:r w:rsidR="008143A2">
        <w:t>Й</w:t>
      </w:r>
      <w:r>
        <w:t xml:space="preserve"> </w:t>
      </w: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                    </w:t>
      </w:r>
      <w:r w:rsidR="008143A2">
        <w:t xml:space="preserve">  </w:t>
      </w:r>
      <w:r>
        <w:t>ДЕНДРОЛОГИЧЕСК</w:t>
      </w:r>
      <w:r w:rsidR="008143A2">
        <w:t>ИХ</w:t>
      </w:r>
      <w:r>
        <w:t xml:space="preserve"> ПАРК</w:t>
      </w:r>
      <w:r w:rsidR="008143A2">
        <w:t>ОВ</w:t>
      </w:r>
      <w:r>
        <w:t xml:space="preserve"> И БОТАНИЧЕСК</w:t>
      </w:r>
      <w:r w:rsidR="008143A2">
        <w:t>ИХ</w:t>
      </w: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                    </w:t>
      </w:r>
      <w:r w:rsidR="008143A2">
        <w:t xml:space="preserve">  </w:t>
      </w:r>
      <w:r>
        <w:t>САД</w:t>
      </w:r>
      <w:r w:rsidR="008143A2">
        <w:t>ОВ</w:t>
      </w:r>
      <w:r>
        <w:t xml:space="preserve"> КРАЕВОГО ЗНАЧЕНИЯ</w:t>
      </w:r>
    </w:p>
    <w:p w:rsidR="00E35346" w:rsidRDefault="00E35346" w:rsidP="00E35346">
      <w:pPr>
        <w:ind w:firstLine="709"/>
        <w:jc w:val="both"/>
      </w:pPr>
    </w:p>
    <w:p w:rsidR="00E35346" w:rsidRDefault="00E35346" w:rsidP="00E35346">
      <w:pPr>
        <w:ind w:firstLine="709"/>
        <w:jc w:val="both"/>
      </w:pPr>
      <w:r>
        <w:t>1.На территориях дендрологических парков и ботанических садов краевого значения в соответствии с федеральным законо</w:t>
      </w:r>
      <w:r w:rsidR="0025197B">
        <w:t>дательс</w:t>
      </w:r>
      <w:r w:rsidR="000E3C27">
        <w:t>т</w:t>
      </w:r>
      <w:r w:rsidR="0025197B">
        <w:t>во</w:t>
      </w:r>
      <w:r>
        <w:t xml:space="preserve">м запрещается </w:t>
      </w:r>
      <w:r w:rsidR="008143A2">
        <w:t>любая</w:t>
      </w:r>
      <w:r>
        <w:t xml:space="preserve"> деятельность, не связанная с выполнением их задач и влекущая за собой нарушение сохранности флористических объектов.</w:t>
      </w:r>
    </w:p>
    <w:p w:rsidR="00E35346" w:rsidRDefault="00E35346" w:rsidP="00E35346">
      <w:pPr>
        <w:ind w:firstLine="709"/>
        <w:jc w:val="both"/>
      </w:pPr>
      <w:r>
        <w:t>2.Территори</w:t>
      </w:r>
      <w:r w:rsidR="008143A2">
        <w:t>и</w:t>
      </w:r>
      <w:r>
        <w:t xml:space="preserve"> дендрологическ</w:t>
      </w:r>
      <w:r w:rsidR="008143A2">
        <w:t>их</w:t>
      </w:r>
      <w:r>
        <w:t xml:space="preserve"> парк</w:t>
      </w:r>
      <w:r w:rsidR="008143A2">
        <w:t>ов</w:t>
      </w:r>
      <w:r>
        <w:t xml:space="preserve"> или ботаническ</w:t>
      </w:r>
      <w:r w:rsidR="008143A2">
        <w:t>их</w:t>
      </w:r>
      <w:r>
        <w:t xml:space="preserve"> сад</w:t>
      </w:r>
      <w:r w:rsidR="008143A2">
        <w:t>ов</w:t>
      </w:r>
      <w:r>
        <w:t xml:space="preserve"> краевого значения в соответствии с федеральным законом мо</w:t>
      </w:r>
      <w:r w:rsidR="008143A2">
        <w:t>гут</w:t>
      </w:r>
      <w:r>
        <w:t xml:space="preserve"> быть разделен</w:t>
      </w:r>
      <w:r w:rsidR="008143A2">
        <w:t>ы</w:t>
      </w:r>
      <w:r>
        <w:t xml:space="preserve"> на различные функциональные зоны, в том числе:</w:t>
      </w:r>
    </w:p>
    <w:p w:rsidR="00E35346" w:rsidRDefault="00E35346" w:rsidP="00E35346">
      <w:pPr>
        <w:ind w:firstLine="709"/>
        <w:jc w:val="both"/>
      </w:pPr>
      <w:r>
        <w:t>1)</w:t>
      </w:r>
      <w:proofErr w:type="gramStart"/>
      <w:r>
        <w:t>экспозиционную</w:t>
      </w:r>
      <w:proofErr w:type="gramEnd"/>
      <w:r>
        <w:t xml:space="preserve">, посещение которой разрешается в порядке, определенном </w:t>
      </w:r>
      <w:r w:rsidRPr="00FF65A4">
        <w:t>соответствующими органами и учреждениями, осуществляющими управление дендрологическими парками или ботаническими садами краевого значения;</w:t>
      </w:r>
    </w:p>
    <w:p w:rsidR="00E35346" w:rsidRDefault="00E35346" w:rsidP="00E35346">
      <w:pPr>
        <w:ind w:firstLine="709"/>
        <w:jc w:val="both"/>
      </w:pPr>
      <w:r>
        <w:t>2)</w:t>
      </w:r>
      <w:proofErr w:type="gramStart"/>
      <w:r>
        <w:t>научно-экспериментальную</w:t>
      </w:r>
      <w:proofErr w:type="gramEnd"/>
      <w:r>
        <w:t>, доступ в которую имеют только научные сотрудники дендрологических парков или ботанических садов, а также специалисты других научно-исследовательских учреждений;</w:t>
      </w:r>
    </w:p>
    <w:p w:rsidR="00E35346" w:rsidRDefault="00E35346" w:rsidP="00E35346">
      <w:pPr>
        <w:ind w:firstLine="709"/>
        <w:jc w:val="both"/>
      </w:pPr>
      <w:r>
        <w:t>3)административную.</w:t>
      </w:r>
    </w:p>
    <w:p w:rsidR="00E35346" w:rsidRDefault="00E35346" w:rsidP="00E35346">
      <w:pPr>
        <w:ind w:firstLine="709"/>
        <w:jc w:val="both"/>
      </w:pPr>
      <w:r>
        <w:t>3.Задачи, научный профиль, особенности правового положения, организационное устройство, особенности режима особой охраны конкретного дендрологического парка или ботанического сада краевого значения определя</w:t>
      </w:r>
      <w:r w:rsidR="008143A2">
        <w:t>ю</w:t>
      </w:r>
      <w:r>
        <w:t>тся в положениях о них, утверждаемых Администрацией Приморского края.</w:t>
      </w:r>
    </w:p>
    <w:p w:rsidR="00E35346" w:rsidRDefault="00E35346" w:rsidP="00E35346">
      <w:pPr>
        <w:ind w:firstLine="709"/>
      </w:pPr>
    </w:p>
    <w:p w:rsidR="00E35346" w:rsidRDefault="00E35346" w:rsidP="00E35346">
      <w:pPr>
        <w:ind w:firstLine="709"/>
        <w:rPr>
          <w:szCs w:val="28"/>
        </w:rPr>
      </w:pPr>
      <w:r w:rsidRPr="00711AFC">
        <w:rPr>
          <w:szCs w:val="28"/>
        </w:rPr>
        <w:t>СТАТЬЯ 1</w:t>
      </w:r>
      <w:r>
        <w:rPr>
          <w:szCs w:val="28"/>
        </w:rPr>
        <w:t>6</w:t>
      </w:r>
      <w:r w:rsidRPr="00711AFC">
        <w:rPr>
          <w:szCs w:val="28"/>
        </w:rPr>
        <w:t>.</w:t>
      </w:r>
      <w:r>
        <w:rPr>
          <w:szCs w:val="28"/>
        </w:rPr>
        <w:t xml:space="preserve"> ОХРАННЫЕ ЗОНЫ ОСОБО </w:t>
      </w:r>
      <w:proofErr w:type="gramStart"/>
      <w:r>
        <w:rPr>
          <w:szCs w:val="28"/>
        </w:rPr>
        <w:t>ОХРАНЯЕМЫХ</w:t>
      </w:r>
      <w:proofErr w:type="gramEnd"/>
    </w:p>
    <w:p w:rsidR="00E35346" w:rsidRDefault="00E35346" w:rsidP="00E35346">
      <w:pPr>
        <w:ind w:firstLine="709"/>
      </w:pPr>
      <w:r>
        <w:rPr>
          <w:szCs w:val="28"/>
        </w:rPr>
        <w:t xml:space="preserve">                      </w:t>
      </w:r>
      <w:r w:rsidR="008143A2">
        <w:rPr>
          <w:szCs w:val="28"/>
        </w:rPr>
        <w:t xml:space="preserve"> </w:t>
      </w:r>
      <w:r>
        <w:rPr>
          <w:szCs w:val="28"/>
        </w:rPr>
        <w:t>ПРИРОДНЫХ ТЕРРИТОРИЙ</w:t>
      </w:r>
    </w:p>
    <w:p w:rsidR="00E35346" w:rsidRDefault="00E35346" w:rsidP="00E35346">
      <w:pPr>
        <w:ind w:firstLine="709"/>
      </w:pPr>
      <w:r>
        <w:t xml:space="preserve"> </w:t>
      </w:r>
    </w:p>
    <w:p w:rsidR="00E35346" w:rsidRDefault="00E35346" w:rsidP="00E35346">
      <w:pPr>
        <w:ind w:firstLine="709"/>
        <w:jc w:val="both"/>
      </w:pPr>
      <w:r>
        <w:t>1.</w:t>
      </w:r>
      <w:r w:rsidRPr="005566C7">
        <w:t xml:space="preserve">Для предотвращения неблагоприятных антропогенных воздействий на природные парки и памятники природы </w:t>
      </w:r>
      <w:r>
        <w:t xml:space="preserve">краевого значения </w:t>
      </w:r>
      <w:r w:rsidRPr="005566C7">
        <w:t>на прилегающих к ним земельных участках и водных объектах создаются охранные зоны.</w:t>
      </w:r>
    </w:p>
    <w:p w:rsidR="002709D2" w:rsidRDefault="00E35346" w:rsidP="00E35346">
      <w:pPr>
        <w:ind w:firstLine="709"/>
        <w:jc w:val="both"/>
      </w:pPr>
      <w:r w:rsidRPr="00005E32">
        <w:t>2.</w:t>
      </w:r>
      <w:r w:rsidR="00733A46" w:rsidRPr="00005E32">
        <w:t>Губернатор Приморского края принимает р</w:t>
      </w:r>
      <w:r w:rsidR="008143A2" w:rsidRPr="00005E32">
        <w:t xml:space="preserve">ешения о создании </w:t>
      </w:r>
      <w:r w:rsidR="00005E32" w:rsidRPr="00005E32">
        <w:t xml:space="preserve">и об установлении границ </w:t>
      </w:r>
      <w:r w:rsidR="008143A2" w:rsidRPr="00005E32">
        <w:t>охранных зон природных парков и памятников природы краевого значения</w:t>
      </w:r>
      <w:r w:rsidR="00733A46" w:rsidRPr="00005E32">
        <w:t>,</w:t>
      </w:r>
      <w:r w:rsidR="008143A2" w:rsidRPr="00005E32">
        <w:t xml:space="preserve"> </w:t>
      </w:r>
      <w:r w:rsidR="00733A46" w:rsidRPr="00005E32">
        <w:t>утверждает положени</w:t>
      </w:r>
      <w:r w:rsidR="00005E32" w:rsidRPr="00005E32">
        <w:t>я</w:t>
      </w:r>
      <w:r w:rsidR="00733A46" w:rsidRPr="00005E32">
        <w:t xml:space="preserve"> о них</w:t>
      </w:r>
      <w:r w:rsidR="008143A2" w:rsidRPr="00005E32">
        <w:t>.</w:t>
      </w:r>
    </w:p>
    <w:p w:rsidR="00E35346" w:rsidRDefault="008143A2" w:rsidP="00E35346">
      <w:pPr>
        <w:ind w:firstLine="709"/>
        <w:jc w:val="both"/>
      </w:pPr>
      <w:r>
        <w:lastRenderedPageBreak/>
        <w:t>3.</w:t>
      </w:r>
      <w:r w:rsidR="00E35346" w:rsidRPr="005566C7">
        <w:t xml:space="preserve">Режим </w:t>
      </w:r>
      <w:r w:rsidR="001855FB" w:rsidRPr="005566C7">
        <w:t>охраны и использования земельных участков и водных объектов в границах охранн</w:t>
      </w:r>
      <w:r w:rsidR="001855FB">
        <w:t>ых</w:t>
      </w:r>
      <w:r w:rsidR="001855FB" w:rsidRPr="005566C7">
        <w:t xml:space="preserve"> зон</w:t>
      </w:r>
      <w:r w:rsidR="001855FB">
        <w:t xml:space="preserve"> определяется</w:t>
      </w:r>
      <w:r w:rsidR="00E35346" w:rsidRPr="005566C7">
        <w:t xml:space="preserve"> положением о соответствующей охранной зоне</w:t>
      </w:r>
      <w:r w:rsidR="00E35346">
        <w:t xml:space="preserve">. </w:t>
      </w:r>
    </w:p>
    <w:p w:rsidR="00E35346" w:rsidRPr="00341A10" w:rsidRDefault="001855FB" w:rsidP="00E35346">
      <w:pPr>
        <w:ind w:firstLine="709"/>
        <w:jc w:val="both"/>
      </w:pPr>
      <w:r>
        <w:t>4</w:t>
      </w:r>
      <w:r w:rsidR="00E35346">
        <w:t>.</w:t>
      </w:r>
      <w:r w:rsidR="00E35346" w:rsidRPr="00341A10">
        <w:t xml:space="preserve">В </w:t>
      </w:r>
      <w:proofErr w:type="gramStart"/>
      <w:r w:rsidR="00E35346" w:rsidRPr="00341A10">
        <w:t>положении</w:t>
      </w:r>
      <w:proofErr w:type="gramEnd"/>
      <w:r w:rsidR="00E35346" w:rsidRPr="00341A10">
        <w:t xml:space="preserve"> об охранной зоне указыва</w:t>
      </w:r>
      <w:r>
        <w:t>ю</w:t>
      </w:r>
      <w:r w:rsidR="00E35346" w:rsidRPr="00341A10">
        <w:t>тся:</w:t>
      </w:r>
    </w:p>
    <w:p w:rsidR="00E35346" w:rsidRPr="00341A10" w:rsidRDefault="00E35346" w:rsidP="00E35346">
      <w:pPr>
        <w:ind w:firstLine="709"/>
        <w:jc w:val="both"/>
      </w:pPr>
      <w:r>
        <w:t>1)</w:t>
      </w:r>
      <w:r w:rsidRPr="00341A10">
        <w:t>место расположения, задачи и описание границ охранной зоны;</w:t>
      </w:r>
    </w:p>
    <w:p w:rsidR="00E35346" w:rsidRPr="00341A10" w:rsidRDefault="00E35346" w:rsidP="00E35346">
      <w:pPr>
        <w:ind w:firstLine="709"/>
        <w:jc w:val="both"/>
      </w:pPr>
      <w:r>
        <w:t>2)режим охранной зоны</w:t>
      </w:r>
      <w:r w:rsidR="001855FB">
        <w:t>;</w:t>
      </w:r>
    </w:p>
    <w:p w:rsidR="00E35346" w:rsidRDefault="001855FB" w:rsidP="00A52170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3)иные сведения, необходимые для </w:t>
      </w:r>
      <w:r w:rsidRPr="005566C7">
        <w:t>охраны и использования земельных участков и водных объектов в границах охранн</w:t>
      </w:r>
      <w:r>
        <w:t>ых</w:t>
      </w:r>
      <w:r w:rsidRPr="005566C7">
        <w:t xml:space="preserve"> зон</w:t>
      </w:r>
      <w:r>
        <w:t>.</w:t>
      </w:r>
    </w:p>
    <w:p w:rsidR="001855FB" w:rsidRDefault="001855FB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СТАТЬЯ 1</w:t>
      </w:r>
      <w:r>
        <w:rPr>
          <w:szCs w:val="28"/>
        </w:rPr>
        <w:t>7. ОСОБО ОХРАНЯЕМЫЕ ПРИРОДНЫЕ ТЕРРИТОРИИ</w:t>
      </w: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МЕСТНОГО ЗНАЧЕНИЯ</w:t>
      </w:r>
    </w:p>
    <w:p w:rsidR="00E35346" w:rsidRDefault="00E35346" w:rsidP="00E35346">
      <w:pPr>
        <w:ind w:firstLine="709"/>
      </w:pPr>
    </w:p>
    <w:p w:rsidR="00E35346" w:rsidRDefault="00E35346" w:rsidP="00E35346">
      <w:pPr>
        <w:ind w:firstLine="709"/>
        <w:jc w:val="both"/>
      </w:pPr>
      <w:r>
        <w:t xml:space="preserve">1.Создание особо охраняемых природных территорий местного значения осуществляется органами местного самоуправления </w:t>
      </w:r>
      <w:r w:rsidRPr="0083615F">
        <w:t xml:space="preserve">в соответствии с </w:t>
      </w:r>
      <w:r w:rsidRPr="0083615F">
        <w:rPr>
          <w:szCs w:val="28"/>
        </w:rPr>
        <w:t>Федеральным законом "Об особо охраняемых природных территориях"</w:t>
      </w:r>
      <w:r>
        <w:t xml:space="preserve"> в пределах их полномочий.  </w:t>
      </w:r>
      <w:proofErr w:type="gramStart"/>
      <w:r w:rsidRPr="005566C7">
        <w:t>В случае</w:t>
      </w:r>
      <w:r w:rsidR="00411C3A">
        <w:t>,</w:t>
      </w:r>
      <w:r w:rsidRPr="005566C7">
        <w:t xml:space="preserve"> если создаваемая особо охраняемая природная территория </w:t>
      </w:r>
      <w:r>
        <w:t xml:space="preserve">местного значения </w:t>
      </w:r>
      <w:r w:rsidRPr="005566C7">
        <w:t xml:space="preserve">будет занимать более чем </w:t>
      </w:r>
      <w:r w:rsidR="001855FB">
        <w:br/>
        <w:t>5</w:t>
      </w:r>
      <w:r w:rsidRPr="005566C7">
        <w:t xml:space="preserve"> процентов от общей площади земельных участков, находящихся в собственности муниципального образования, </w:t>
      </w:r>
      <w:r w:rsidR="001855FB" w:rsidRPr="005566C7">
        <w:t xml:space="preserve">орган местного самоуправления </w:t>
      </w:r>
      <w:r w:rsidR="0025197B" w:rsidRPr="005566C7">
        <w:t xml:space="preserve">решение о создании особо охраняемой природной территории </w:t>
      </w:r>
      <w:r w:rsidR="001855FB" w:rsidRPr="005566C7">
        <w:t xml:space="preserve">согласовывает с </w:t>
      </w:r>
      <w:r w:rsidR="001855FB">
        <w:t>Администрацией Приморского края</w:t>
      </w:r>
      <w:r>
        <w:t>.</w:t>
      </w:r>
      <w:r w:rsidR="00217481">
        <w:t xml:space="preserve"> </w:t>
      </w:r>
      <w:proofErr w:type="gramEnd"/>
    </w:p>
    <w:p w:rsidR="00E35346" w:rsidRDefault="00E35346" w:rsidP="00E35346">
      <w:pPr>
        <w:ind w:firstLine="709"/>
        <w:jc w:val="both"/>
      </w:pPr>
      <w:r w:rsidRPr="00856548">
        <w:t>Особо охраняемые природные территории местного значения не могут быть объявлены в пределах границ особо охраняемых природных территорий краевого значения и их охранных зон.</w:t>
      </w:r>
    </w:p>
    <w:p w:rsidR="00E35346" w:rsidRDefault="00E35346" w:rsidP="00E35346">
      <w:pPr>
        <w:ind w:firstLine="709"/>
        <w:jc w:val="both"/>
      </w:pPr>
      <w:r>
        <w:t>2.С учетом особенностей режима различают следующие особо охраняемые природные территории местного значения:</w:t>
      </w:r>
    </w:p>
    <w:p w:rsidR="00E35346" w:rsidRPr="005566C7" w:rsidRDefault="00E35346" w:rsidP="00E35346">
      <w:pPr>
        <w:ind w:firstLine="709"/>
        <w:jc w:val="both"/>
      </w:pPr>
      <w:r>
        <w:t xml:space="preserve"> 1)з</w:t>
      </w:r>
      <w:r w:rsidRPr="005566C7">
        <w:t xml:space="preserve">она покоя - территория (акватория), имеющая особое значение для сохранения или восстановления природных комплексов или их компонентов, в пределах которой постоянно или временно запрещены или </w:t>
      </w:r>
      <w:r>
        <w:t>ограничены</w:t>
      </w:r>
      <w:r w:rsidRPr="005566C7">
        <w:t xml:space="preserve"> отдельные виды </w:t>
      </w:r>
      <w:r>
        <w:t>хозяйственной деятельности;</w:t>
      </w:r>
    </w:p>
    <w:p w:rsidR="00E35346" w:rsidRDefault="00E35346" w:rsidP="00E35346">
      <w:pPr>
        <w:ind w:firstLine="709"/>
        <w:jc w:val="both"/>
      </w:pPr>
      <w:r>
        <w:t>2)п</w:t>
      </w:r>
      <w:r w:rsidRPr="005566C7">
        <w:t xml:space="preserve">риродный объект </w:t>
      </w:r>
      <w:r>
        <w:t>-</w:t>
      </w:r>
      <w:r w:rsidRPr="005566C7">
        <w:t xml:space="preserve"> естественная экологическая система, природный ландшафт и составляющие их элементы, сохранившие свои природные свойства</w:t>
      </w:r>
      <w:r>
        <w:t xml:space="preserve"> (</w:t>
      </w:r>
      <w:r w:rsidRPr="005566C7">
        <w:t>участки леса</w:t>
      </w:r>
      <w:r>
        <w:t>, пруд</w:t>
      </w:r>
      <w:r w:rsidR="0025197B">
        <w:t>ы</w:t>
      </w:r>
      <w:r>
        <w:t xml:space="preserve">, пещеры, водопады, минеральные источники, болота, </w:t>
      </w:r>
      <w:proofErr w:type="spellStart"/>
      <w:r>
        <w:t>старовозрастные</w:t>
      </w:r>
      <w:proofErr w:type="spellEnd"/>
      <w:r>
        <w:t xml:space="preserve"> деревья</w:t>
      </w:r>
      <w:bookmarkStart w:id="4" w:name="_GoBack"/>
      <w:bookmarkEnd w:id="4"/>
      <w:r>
        <w:t xml:space="preserve">). </w:t>
      </w:r>
    </w:p>
    <w:p w:rsidR="00E35346" w:rsidRDefault="00E35346" w:rsidP="00E35346">
      <w:pPr>
        <w:ind w:firstLine="709"/>
        <w:jc w:val="both"/>
      </w:pPr>
      <w:r>
        <w:t>3.</w:t>
      </w:r>
      <w:r w:rsidRPr="009B52E5">
        <w:t>На особо охраняемых природных территориях местного значения уполномоченны</w:t>
      </w:r>
      <w:r w:rsidR="00217481">
        <w:t>е</w:t>
      </w:r>
      <w:r w:rsidRPr="009B52E5">
        <w:t xml:space="preserve"> орган</w:t>
      </w:r>
      <w:r w:rsidR="00217481">
        <w:t>ы</w:t>
      </w:r>
      <w:r w:rsidRPr="009B52E5">
        <w:t xml:space="preserve"> местного самоуправления осуществля</w:t>
      </w:r>
      <w:r w:rsidR="00217481">
        <w:t>ют</w:t>
      </w:r>
      <w:r w:rsidRPr="009B52E5">
        <w:t xml:space="preserve"> муниципальный контроль в области охраны и </w:t>
      </w:r>
      <w:proofErr w:type="gramStart"/>
      <w:r w:rsidRPr="009B52E5">
        <w:t>использования</w:t>
      </w:r>
      <w:proofErr w:type="gramEnd"/>
      <w:r w:rsidRPr="009B52E5">
        <w:t xml:space="preserve"> особо охраняемых природных территорий в порядке, установленном муниципальными правовыми актами.</w:t>
      </w: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СТАТЬЯ 1</w:t>
      </w:r>
      <w:r>
        <w:rPr>
          <w:szCs w:val="28"/>
        </w:rPr>
        <w:t>8</w:t>
      </w:r>
      <w:r w:rsidRPr="00711AFC">
        <w:rPr>
          <w:szCs w:val="28"/>
        </w:rPr>
        <w:t>.</w:t>
      </w:r>
      <w:r>
        <w:rPr>
          <w:szCs w:val="28"/>
        </w:rPr>
        <w:t xml:space="preserve"> ОРГАНИЗАЦИЯ ОХРАНЫ ОСОБО </w:t>
      </w:r>
      <w:proofErr w:type="gramStart"/>
      <w:r>
        <w:rPr>
          <w:szCs w:val="28"/>
        </w:rPr>
        <w:t>ОХРАНЯЕМЫХ</w:t>
      </w:r>
      <w:proofErr w:type="gramEnd"/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</w:t>
      </w:r>
      <w:r w:rsidR="00217481">
        <w:rPr>
          <w:szCs w:val="28"/>
        </w:rPr>
        <w:t xml:space="preserve"> </w:t>
      </w:r>
      <w:r>
        <w:rPr>
          <w:szCs w:val="28"/>
        </w:rPr>
        <w:t>ПРИРОДНЫХ ТЕРРИТОРИЙ КРАЕВОГО ЗНАЧЕНИЯ</w:t>
      </w:r>
    </w:p>
    <w:p w:rsidR="00E35346" w:rsidRDefault="00E35346" w:rsidP="00E35346">
      <w:pPr>
        <w:ind w:firstLine="709"/>
        <w:jc w:val="both"/>
      </w:pPr>
    </w:p>
    <w:p w:rsidR="00E35346" w:rsidRDefault="00E35346" w:rsidP="00E35346">
      <w:pPr>
        <w:ind w:firstLine="709"/>
        <w:jc w:val="both"/>
      </w:pPr>
      <w:r>
        <w:t>Н</w:t>
      </w:r>
      <w:r w:rsidRPr="009B52E5">
        <w:t>а особо охраняемых природных территориях</w:t>
      </w:r>
      <w:r>
        <w:t xml:space="preserve"> краевого</w:t>
      </w:r>
      <w:r w:rsidRPr="009B52E5">
        <w:t xml:space="preserve"> значения государственный надзор в области охраны и </w:t>
      </w:r>
      <w:proofErr w:type="gramStart"/>
      <w:r w:rsidRPr="009B52E5">
        <w:t>использования</w:t>
      </w:r>
      <w:proofErr w:type="gramEnd"/>
      <w:r w:rsidRPr="009B52E5">
        <w:t xml:space="preserve"> особо </w:t>
      </w:r>
      <w:r w:rsidRPr="009B52E5">
        <w:lastRenderedPageBreak/>
        <w:t xml:space="preserve">охраняемых природных территорий осуществляется уполномоченными органами исполнительной власти </w:t>
      </w:r>
      <w:r>
        <w:t xml:space="preserve">Приморского края </w:t>
      </w:r>
      <w:r w:rsidRPr="009B52E5">
        <w:t xml:space="preserve">при осуществлении ими регионального государственного экологического надзора в соответствии с </w:t>
      </w:r>
      <w:r w:rsidR="00217481">
        <w:t xml:space="preserve">федеральным </w:t>
      </w:r>
      <w:r w:rsidRPr="009B52E5">
        <w:t xml:space="preserve">законодательством об охране окружающей среды в порядке, установленном </w:t>
      </w:r>
      <w:r>
        <w:t xml:space="preserve">Администрацией Приморского края. </w:t>
      </w:r>
    </w:p>
    <w:p w:rsidR="00E35346" w:rsidRDefault="00E35346" w:rsidP="00E35346">
      <w:pPr>
        <w:ind w:firstLine="709"/>
        <w:jc w:val="both"/>
      </w:pPr>
    </w:p>
    <w:p w:rsidR="00E35346" w:rsidRDefault="00E35346" w:rsidP="00E35346">
      <w:pPr>
        <w:ind w:firstLine="709"/>
        <w:jc w:val="both"/>
        <w:rPr>
          <w:szCs w:val="28"/>
        </w:rPr>
      </w:pPr>
      <w:r w:rsidRPr="00711AFC">
        <w:rPr>
          <w:szCs w:val="28"/>
        </w:rPr>
        <w:t>СТАТЬЯ 1</w:t>
      </w:r>
      <w:r>
        <w:rPr>
          <w:szCs w:val="28"/>
        </w:rPr>
        <w:t>9</w:t>
      </w:r>
      <w:r w:rsidRPr="00711AFC">
        <w:rPr>
          <w:szCs w:val="28"/>
        </w:rPr>
        <w:t>.</w:t>
      </w:r>
      <w:r>
        <w:rPr>
          <w:szCs w:val="28"/>
        </w:rPr>
        <w:t xml:space="preserve"> ФИНАНСИРОВАНИЕ СОЗДАНИЯ, ОХРАНЫ И </w:t>
      </w:r>
    </w:p>
    <w:p w:rsidR="00E35346" w:rsidRDefault="00E35346" w:rsidP="00E35346">
      <w:pPr>
        <w:ind w:firstLine="709"/>
        <w:jc w:val="both"/>
        <w:rPr>
          <w:szCs w:val="28"/>
        </w:rPr>
      </w:pPr>
      <w:r>
        <w:rPr>
          <w:szCs w:val="28"/>
        </w:rPr>
        <w:t xml:space="preserve">                      ИСПОЛЬЗОВАНИЯ ОСОБО ОХРАНЯМЫХ</w:t>
      </w:r>
    </w:p>
    <w:p w:rsidR="00E35346" w:rsidRDefault="00E35346" w:rsidP="00E35346">
      <w:pPr>
        <w:ind w:firstLine="709"/>
        <w:jc w:val="both"/>
        <w:rPr>
          <w:szCs w:val="28"/>
        </w:rPr>
      </w:pPr>
      <w:r>
        <w:rPr>
          <w:szCs w:val="28"/>
        </w:rPr>
        <w:t xml:space="preserve">                      ПРИРОДНЫХ ТЕРРИТОРИЙ КРАЕВОГО ЗНАЧЕНИЯ</w:t>
      </w:r>
    </w:p>
    <w:p w:rsidR="00E35346" w:rsidRDefault="00E35346" w:rsidP="00E35346">
      <w:pPr>
        <w:ind w:firstLine="709"/>
      </w:pPr>
    </w:p>
    <w:p w:rsidR="00E35346" w:rsidRDefault="00E35346" w:rsidP="00E35346">
      <w:pPr>
        <w:ind w:firstLine="709"/>
        <w:jc w:val="both"/>
      </w:pPr>
      <w:r>
        <w:t>Финансирование расходов в области создания</w:t>
      </w:r>
      <w:r w:rsidR="00A6166B">
        <w:t>,</w:t>
      </w:r>
      <w:r>
        <w:t xml:space="preserve"> охраны и </w:t>
      </w:r>
      <w:proofErr w:type="gramStart"/>
      <w:r>
        <w:t>использования</w:t>
      </w:r>
      <w:proofErr w:type="gramEnd"/>
      <w:r>
        <w:t xml:space="preserve"> </w:t>
      </w:r>
      <w:r w:rsidRPr="00D21A65">
        <w:t>особо охраняемых природных территорий</w:t>
      </w:r>
      <w:r>
        <w:t xml:space="preserve"> краевого значения осуществляется за счет </w:t>
      </w:r>
      <w:r w:rsidR="009F300E">
        <w:t xml:space="preserve">средств </w:t>
      </w:r>
      <w:r>
        <w:t>краевого бюджет</w:t>
      </w:r>
      <w:r w:rsidR="00EA5728">
        <w:t>а</w:t>
      </w:r>
      <w:r>
        <w:t>, а также иных не запрещенных законодательством источнико</w:t>
      </w:r>
      <w:r w:rsidR="00961721">
        <w:t>в</w:t>
      </w:r>
      <w:r>
        <w:t xml:space="preserve">. </w:t>
      </w:r>
    </w:p>
    <w:p w:rsidR="00217481" w:rsidRDefault="00217481" w:rsidP="00E35346">
      <w:pPr>
        <w:ind w:firstLine="709"/>
        <w:jc w:val="both"/>
      </w:pPr>
    </w:p>
    <w:p w:rsidR="009F300E" w:rsidRDefault="005741E4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20. ОТВЕТСТВЕННОСТЬ ЗА НАРУШЕНИЕ</w:t>
      </w:r>
    </w:p>
    <w:p w:rsidR="00217481" w:rsidRDefault="009F300E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ЗАКОНОДАТЕЛЬСТВА ОБ</w:t>
      </w:r>
      <w:r w:rsidR="00217481">
        <w:rPr>
          <w:szCs w:val="28"/>
        </w:rPr>
        <w:t xml:space="preserve"> </w:t>
      </w:r>
      <w:r w:rsidR="005741E4">
        <w:rPr>
          <w:szCs w:val="28"/>
        </w:rPr>
        <w:t xml:space="preserve">ОСОБО </w:t>
      </w:r>
      <w:proofErr w:type="gramStart"/>
      <w:r w:rsidR="005741E4">
        <w:rPr>
          <w:szCs w:val="28"/>
        </w:rPr>
        <w:t>ОХРАНЯЕМЫХ</w:t>
      </w:r>
      <w:proofErr w:type="gramEnd"/>
      <w:r w:rsidR="005741E4">
        <w:rPr>
          <w:szCs w:val="28"/>
        </w:rPr>
        <w:t xml:space="preserve"> </w:t>
      </w:r>
    </w:p>
    <w:p w:rsidR="005741E4" w:rsidRDefault="00217481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</w:t>
      </w:r>
      <w:r w:rsidR="005741E4">
        <w:rPr>
          <w:szCs w:val="28"/>
        </w:rPr>
        <w:t xml:space="preserve">ПРИРОДНЫХ </w:t>
      </w:r>
      <w:proofErr w:type="gramStart"/>
      <w:r w:rsidR="005741E4">
        <w:rPr>
          <w:szCs w:val="28"/>
        </w:rPr>
        <w:t>ТЕРРИТОРИ</w:t>
      </w:r>
      <w:r>
        <w:rPr>
          <w:szCs w:val="28"/>
        </w:rPr>
        <w:t>ЯХ</w:t>
      </w:r>
      <w:proofErr w:type="gramEnd"/>
    </w:p>
    <w:p w:rsidR="009F300E" w:rsidRDefault="009F300E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741E4" w:rsidRDefault="005741E4" w:rsidP="005741E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Нарушение законодательства </w:t>
      </w:r>
      <w:r w:rsidR="00217481">
        <w:rPr>
          <w:szCs w:val="28"/>
        </w:rPr>
        <w:t xml:space="preserve">об </w:t>
      </w:r>
      <w:r>
        <w:rPr>
          <w:szCs w:val="28"/>
        </w:rPr>
        <w:t>особо охраняемых природных территори</w:t>
      </w:r>
      <w:r w:rsidR="00217481">
        <w:rPr>
          <w:szCs w:val="28"/>
        </w:rPr>
        <w:t>ях</w:t>
      </w:r>
      <w:r>
        <w:rPr>
          <w:szCs w:val="28"/>
        </w:rPr>
        <w:t xml:space="preserve"> влечет за собой ответственность, установленную федеральным законодательством.</w:t>
      </w:r>
    </w:p>
    <w:p w:rsidR="005741E4" w:rsidRDefault="005741E4" w:rsidP="005741E4">
      <w:pPr>
        <w:ind w:firstLine="709"/>
        <w:jc w:val="both"/>
      </w:pPr>
    </w:p>
    <w:p w:rsidR="00A52170" w:rsidRDefault="007050FC" w:rsidP="005741E4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rPr>
          <w:szCs w:val="28"/>
        </w:rPr>
        <w:t xml:space="preserve">СТАТЬЯ </w:t>
      </w:r>
      <w:r w:rsidR="005741E4">
        <w:rPr>
          <w:szCs w:val="28"/>
        </w:rPr>
        <w:t>21</w:t>
      </w:r>
      <w:r w:rsidRPr="00711AFC">
        <w:rPr>
          <w:szCs w:val="28"/>
        </w:rPr>
        <w:t>.</w:t>
      </w:r>
      <w:r w:rsidRPr="00711AFC">
        <w:rPr>
          <w:rFonts w:ascii="Calibri" w:hAnsi="Calibri" w:cs="Calibri"/>
        </w:rPr>
        <w:t xml:space="preserve"> </w:t>
      </w:r>
      <w:r w:rsidRPr="00711AFC">
        <w:t>ВСТУПЛЕНИ</w:t>
      </w:r>
      <w:r w:rsidR="005741E4">
        <w:t>Е</w:t>
      </w:r>
      <w:r w:rsidRPr="00711AFC">
        <w:t xml:space="preserve"> В СИЛУ</w:t>
      </w:r>
      <w:r w:rsidR="009D4AC0">
        <w:t xml:space="preserve"> </w:t>
      </w:r>
      <w:r w:rsidRPr="00711AFC">
        <w:t>НАСТОЯЩЕГО ЗАКОНА</w:t>
      </w:r>
    </w:p>
    <w:p w:rsidR="00961721" w:rsidRDefault="00961721" w:rsidP="005741E4">
      <w:pPr>
        <w:widowControl w:val="0"/>
        <w:autoSpaceDE w:val="0"/>
        <w:autoSpaceDN w:val="0"/>
        <w:adjustRightInd w:val="0"/>
        <w:ind w:firstLine="709"/>
        <w:jc w:val="both"/>
      </w:pPr>
    </w:p>
    <w:p w:rsidR="005741E4" w:rsidRDefault="005741E4" w:rsidP="005741E4">
      <w:pPr>
        <w:ind w:firstLine="709"/>
        <w:jc w:val="both"/>
      </w:pPr>
      <w:r>
        <w:t xml:space="preserve">Настоящий Закон вступает в силу со дня </w:t>
      </w:r>
      <w:r w:rsidR="001C3F73">
        <w:t>его официального опубликования</w:t>
      </w:r>
      <w:proofErr w:type="gramStart"/>
      <w:r w:rsidR="001C3F73">
        <w:t>.</w:t>
      </w:r>
      <w:r w:rsidR="00961721">
        <w:t>".</w:t>
      </w:r>
      <w:proofErr w:type="gramEnd"/>
    </w:p>
    <w:p w:rsidR="001C3F73" w:rsidRDefault="001C3F73" w:rsidP="005741E4">
      <w:pPr>
        <w:ind w:firstLine="709"/>
        <w:jc w:val="both"/>
      </w:pPr>
    </w:p>
    <w:p w:rsidR="001C3F73" w:rsidRDefault="001C3F73" w:rsidP="005741E4">
      <w:pPr>
        <w:ind w:firstLine="709"/>
        <w:jc w:val="both"/>
        <w:rPr>
          <w:szCs w:val="28"/>
        </w:rPr>
      </w:pPr>
      <w:r w:rsidRPr="00711AFC">
        <w:rPr>
          <w:szCs w:val="28"/>
        </w:rPr>
        <w:t xml:space="preserve">СТАТЬЯ </w:t>
      </w:r>
      <w:r>
        <w:rPr>
          <w:szCs w:val="28"/>
        </w:rPr>
        <w:t xml:space="preserve">2. </w:t>
      </w:r>
    </w:p>
    <w:p w:rsidR="00A52170" w:rsidRDefault="001C3F73" w:rsidP="001C3F73">
      <w:pPr>
        <w:widowControl w:val="0"/>
        <w:autoSpaceDE w:val="0"/>
        <w:autoSpaceDN w:val="0"/>
        <w:adjustRightInd w:val="0"/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7050FC" w:rsidRPr="00711AFC" w:rsidRDefault="007050FC" w:rsidP="007050FC">
      <w:pPr>
        <w:ind w:firstLine="709"/>
        <w:jc w:val="both"/>
      </w:pPr>
    </w:p>
    <w:p w:rsidR="007050FC" w:rsidRDefault="007050FC" w:rsidP="007050FC">
      <w:pPr>
        <w:ind w:firstLine="709"/>
        <w:jc w:val="both"/>
      </w:pPr>
    </w:p>
    <w:p w:rsidR="001C3F73" w:rsidRPr="00711AFC" w:rsidRDefault="001C3F73" w:rsidP="007050FC">
      <w:pPr>
        <w:ind w:firstLine="709"/>
        <w:jc w:val="both"/>
      </w:pPr>
    </w:p>
    <w:p w:rsidR="0025197B" w:rsidRDefault="0025197B" w:rsidP="007050FC">
      <w:pPr>
        <w:jc w:val="both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</w:t>
      </w:r>
    </w:p>
    <w:p w:rsidR="007050FC" w:rsidRPr="00711AFC" w:rsidRDefault="007050FC" w:rsidP="007050FC">
      <w:pPr>
        <w:jc w:val="both"/>
      </w:pPr>
      <w:r w:rsidRPr="00711AFC">
        <w:t>Губернатор</w:t>
      </w:r>
      <w:r w:rsidR="0025197B">
        <w:t>а</w:t>
      </w:r>
      <w:r w:rsidRPr="00711AFC">
        <w:t xml:space="preserve"> края</w:t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  <w:t xml:space="preserve">      В.В. </w:t>
      </w:r>
      <w:proofErr w:type="spellStart"/>
      <w:r w:rsidRPr="00711AFC">
        <w:t>Миклушевский</w:t>
      </w:r>
      <w:proofErr w:type="spellEnd"/>
    </w:p>
    <w:p w:rsidR="00242F19" w:rsidRPr="00ED2C1C" w:rsidRDefault="00242F19" w:rsidP="00E866A6">
      <w:pPr>
        <w:autoSpaceDE w:val="0"/>
        <w:autoSpaceDN w:val="0"/>
        <w:adjustRightInd w:val="0"/>
        <w:jc w:val="both"/>
        <w:rPr>
          <w:szCs w:val="28"/>
        </w:rPr>
      </w:pPr>
    </w:p>
    <w:sectPr w:rsidR="00242F19" w:rsidRPr="00ED2C1C" w:rsidSect="00AF527A">
      <w:headerReference w:type="even" r:id="rId10"/>
      <w:headerReference w:type="default" r:id="rId11"/>
      <w:pgSz w:w="11906" w:h="16838"/>
      <w:pgMar w:top="993" w:right="851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789" w:rsidRDefault="00E26789">
      <w:r>
        <w:separator/>
      </w:r>
    </w:p>
  </w:endnote>
  <w:endnote w:type="continuationSeparator" w:id="0">
    <w:p w:rsidR="00E26789" w:rsidRDefault="00E26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789" w:rsidRDefault="00E26789">
      <w:r>
        <w:separator/>
      </w:r>
    </w:p>
  </w:footnote>
  <w:footnote w:type="continuationSeparator" w:id="0">
    <w:p w:rsidR="00E26789" w:rsidRDefault="00E267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0D7238" w:rsidP="009247E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E048A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E048A" w:rsidRDefault="00DE048A" w:rsidP="009247E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0D7238" w:rsidP="009247E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E048A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11C3A">
      <w:rPr>
        <w:rStyle w:val="a8"/>
        <w:noProof/>
      </w:rPr>
      <w:t>13</w:t>
    </w:r>
    <w:r>
      <w:rPr>
        <w:rStyle w:val="a8"/>
      </w:rPr>
      <w:fldChar w:fldCharType="end"/>
    </w:r>
  </w:p>
  <w:p w:rsidR="00DE048A" w:rsidRDefault="00DE048A" w:rsidP="009247EC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55D"/>
    <w:rsid w:val="00005E32"/>
    <w:rsid w:val="00010875"/>
    <w:rsid w:val="0003291F"/>
    <w:rsid w:val="00032DEB"/>
    <w:rsid w:val="00035550"/>
    <w:rsid w:val="00040F6E"/>
    <w:rsid w:val="00064EEF"/>
    <w:rsid w:val="0007799D"/>
    <w:rsid w:val="000C45CB"/>
    <w:rsid w:val="000D7212"/>
    <w:rsid w:val="000D7238"/>
    <w:rsid w:val="000E1138"/>
    <w:rsid w:val="000E3C27"/>
    <w:rsid w:val="000E572C"/>
    <w:rsid w:val="00101F0D"/>
    <w:rsid w:val="00112C43"/>
    <w:rsid w:val="0011554F"/>
    <w:rsid w:val="00115ECE"/>
    <w:rsid w:val="0013294B"/>
    <w:rsid w:val="0014255E"/>
    <w:rsid w:val="00175B0B"/>
    <w:rsid w:val="001809CD"/>
    <w:rsid w:val="001855FB"/>
    <w:rsid w:val="00185C10"/>
    <w:rsid w:val="001C3F73"/>
    <w:rsid w:val="001D0644"/>
    <w:rsid w:val="001E4383"/>
    <w:rsid w:val="00200FBE"/>
    <w:rsid w:val="002062BC"/>
    <w:rsid w:val="00211FE3"/>
    <w:rsid w:val="00217481"/>
    <w:rsid w:val="00224364"/>
    <w:rsid w:val="00227C45"/>
    <w:rsid w:val="00232466"/>
    <w:rsid w:val="00242E44"/>
    <w:rsid w:val="00242F19"/>
    <w:rsid w:val="00247B84"/>
    <w:rsid w:val="0025197B"/>
    <w:rsid w:val="00255D35"/>
    <w:rsid w:val="002709D2"/>
    <w:rsid w:val="00281126"/>
    <w:rsid w:val="002A2417"/>
    <w:rsid w:val="002B1C9C"/>
    <w:rsid w:val="002B4B7B"/>
    <w:rsid w:val="002E4372"/>
    <w:rsid w:val="002E7C57"/>
    <w:rsid w:val="002F0134"/>
    <w:rsid w:val="002F69D5"/>
    <w:rsid w:val="0030337F"/>
    <w:rsid w:val="00326E78"/>
    <w:rsid w:val="003310C7"/>
    <w:rsid w:val="00341BF8"/>
    <w:rsid w:val="003468E5"/>
    <w:rsid w:val="0034770A"/>
    <w:rsid w:val="00353DBB"/>
    <w:rsid w:val="00362493"/>
    <w:rsid w:val="00367A2E"/>
    <w:rsid w:val="00375707"/>
    <w:rsid w:val="00375D97"/>
    <w:rsid w:val="00387EFF"/>
    <w:rsid w:val="003A51A8"/>
    <w:rsid w:val="003B26E7"/>
    <w:rsid w:val="003B3E36"/>
    <w:rsid w:val="003C3D9C"/>
    <w:rsid w:val="003E32D2"/>
    <w:rsid w:val="003E6B1D"/>
    <w:rsid w:val="00411C3A"/>
    <w:rsid w:val="0041312B"/>
    <w:rsid w:val="00423C2E"/>
    <w:rsid w:val="0047435B"/>
    <w:rsid w:val="00496173"/>
    <w:rsid w:val="004B3600"/>
    <w:rsid w:val="004F5D02"/>
    <w:rsid w:val="005306F8"/>
    <w:rsid w:val="0056209A"/>
    <w:rsid w:val="005676F8"/>
    <w:rsid w:val="005741E4"/>
    <w:rsid w:val="00580E48"/>
    <w:rsid w:val="00584AC8"/>
    <w:rsid w:val="00596911"/>
    <w:rsid w:val="005A2827"/>
    <w:rsid w:val="005B3CED"/>
    <w:rsid w:val="005C3AC3"/>
    <w:rsid w:val="005D74BC"/>
    <w:rsid w:val="0060109C"/>
    <w:rsid w:val="0060332B"/>
    <w:rsid w:val="00624C2E"/>
    <w:rsid w:val="0064110B"/>
    <w:rsid w:val="00654259"/>
    <w:rsid w:val="00663F88"/>
    <w:rsid w:val="006A074E"/>
    <w:rsid w:val="006E2952"/>
    <w:rsid w:val="007036B9"/>
    <w:rsid w:val="007050FC"/>
    <w:rsid w:val="00712D5E"/>
    <w:rsid w:val="00733A46"/>
    <w:rsid w:val="00733F17"/>
    <w:rsid w:val="00737F36"/>
    <w:rsid w:val="007708FF"/>
    <w:rsid w:val="00783DDF"/>
    <w:rsid w:val="007A52B2"/>
    <w:rsid w:val="007E1634"/>
    <w:rsid w:val="007F6BDC"/>
    <w:rsid w:val="008143A2"/>
    <w:rsid w:val="008264A1"/>
    <w:rsid w:val="0084126D"/>
    <w:rsid w:val="00850AEB"/>
    <w:rsid w:val="00856548"/>
    <w:rsid w:val="00861C49"/>
    <w:rsid w:val="00875B8B"/>
    <w:rsid w:val="00877B9D"/>
    <w:rsid w:val="00890CF5"/>
    <w:rsid w:val="008956C0"/>
    <w:rsid w:val="008A0801"/>
    <w:rsid w:val="008B76C8"/>
    <w:rsid w:val="008C5F25"/>
    <w:rsid w:val="008C7D2F"/>
    <w:rsid w:val="00912859"/>
    <w:rsid w:val="009173EF"/>
    <w:rsid w:val="009247EC"/>
    <w:rsid w:val="00932AC8"/>
    <w:rsid w:val="00936792"/>
    <w:rsid w:val="009475BE"/>
    <w:rsid w:val="00961721"/>
    <w:rsid w:val="009724B6"/>
    <w:rsid w:val="0098119C"/>
    <w:rsid w:val="0098215F"/>
    <w:rsid w:val="00983091"/>
    <w:rsid w:val="00991B1B"/>
    <w:rsid w:val="00996190"/>
    <w:rsid w:val="009A2291"/>
    <w:rsid w:val="009A2A77"/>
    <w:rsid w:val="009A70F8"/>
    <w:rsid w:val="009B0E2E"/>
    <w:rsid w:val="009C44E4"/>
    <w:rsid w:val="009D0145"/>
    <w:rsid w:val="009D111F"/>
    <w:rsid w:val="009D4AC0"/>
    <w:rsid w:val="009E7A12"/>
    <w:rsid w:val="009F300E"/>
    <w:rsid w:val="00A00899"/>
    <w:rsid w:val="00A10F62"/>
    <w:rsid w:val="00A11B86"/>
    <w:rsid w:val="00A22645"/>
    <w:rsid w:val="00A23930"/>
    <w:rsid w:val="00A52170"/>
    <w:rsid w:val="00A55C4D"/>
    <w:rsid w:val="00A6166B"/>
    <w:rsid w:val="00A807EC"/>
    <w:rsid w:val="00A835CB"/>
    <w:rsid w:val="00AB70F9"/>
    <w:rsid w:val="00AC1611"/>
    <w:rsid w:val="00AC31EC"/>
    <w:rsid w:val="00AD1FD4"/>
    <w:rsid w:val="00AE4D17"/>
    <w:rsid w:val="00AE7754"/>
    <w:rsid w:val="00AF0E5B"/>
    <w:rsid w:val="00AF527A"/>
    <w:rsid w:val="00B26B46"/>
    <w:rsid w:val="00B42E3D"/>
    <w:rsid w:val="00B52513"/>
    <w:rsid w:val="00B628DC"/>
    <w:rsid w:val="00B639D9"/>
    <w:rsid w:val="00B814F0"/>
    <w:rsid w:val="00B8775B"/>
    <w:rsid w:val="00B912AC"/>
    <w:rsid w:val="00B9427E"/>
    <w:rsid w:val="00BA377D"/>
    <w:rsid w:val="00BA7F21"/>
    <w:rsid w:val="00BB087F"/>
    <w:rsid w:val="00BB2195"/>
    <w:rsid w:val="00BB4D80"/>
    <w:rsid w:val="00BD46C6"/>
    <w:rsid w:val="00BD4A2C"/>
    <w:rsid w:val="00BE0544"/>
    <w:rsid w:val="00BF713A"/>
    <w:rsid w:val="00C23016"/>
    <w:rsid w:val="00C76E61"/>
    <w:rsid w:val="00C820A2"/>
    <w:rsid w:val="00CB02B6"/>
    <w:rsid w:val="00CC5DBF"/>
    <w:rsid w:val="00CD04CD"/>
    <w:rsid w:val="00CD245F"/>
    <w:rsid w:val="00CE498B"/>
    <w:rsid w:val="00CE58CF"/>
    <w:rsid w:val="00CF02F5"/>
    <w:rsid w:val="00CF0A14"/>
    <w:rsid w:val="00CF5E32"/>
    <w:rsid w:val="00CF6952"/>
    <w:rsid w:val="00D215C3"/>
    <w:rsid w:val="00D233F3"/>
    <w:rsid w:val="00D600D6"/>
    <w:rsid w:val="00D653A6"/>
    <w:rsid w:val="00D67113"/>
    <w:rsid w:val="00D70EBE"/>
    <w:rsid w:val="00D869E6"/>
    <w:rsid w:val="00D97DB5"/>
    <w:rsid w:val="00DA53DF"/>
    <w:rsid w:val="00DE048A"/>
    <w:rsid w:val="00DF0C38"/>
    <w:rsid w:val="00DF1162"/>
    <w:rsid w:val="00E00F5D"/>
    <w:rsid w:val="00E033A2"/>
    <w:rsid w:val="00E06C2C"/>
    <w:rsid w:val="00E0748C"/>
    <w:rsid w:val="00E1690B"/>
    <w:rsid w:val="00E26789"/>
    <w:rsid w:val="00E34273"/>
    <w:rsid w:val="00E35346"/>
    <w:rsid w:val="00E52202"/>
    <w:rsid w:val="00E56BAC"/>
    <w:rsid w:val="00E6005C"/>
    <w:rsid w:val="00E60D6E"/>
    <w:rsid w:val="00E67658"/>
    <w:rsid w:val="00E83E09"/>
    <w:rsid w:val="00E85234"/>
    <w:rsid w:val="00E866A6"/>
    <w:rsid w:val="00E87DB5"/>
    <w:rsid w:val="00E92D6B"/>
    <w:rsid w:val="00EA0442"/>
    <w:rsid w:val="00EA5484"/>
    <w:rsid w:val="00EA5728"/>
    <w:rsid w:val="00EA7446"/>
    <w:rsid w:val="00EB6885"/>
    <w:rsid w:val="00EB7318"/>
    <w:rsid w:val="00EC01C2"/>
    <w:rsid w:val="00EC0C16"/>
    <w:rsid w:val="00ED2C1C"/>
    <w:rsid w:val="00ED4E53"/>
    <w:rsid w:val="00ED6057"/>
    <w:rsid w:val="00EF26D7"/>
    <w:rsid w:val="00F10AC2"/>
    <w:rsid w:val="00F20A35"/>
    <w:rsid w:val="00F26EB1"/>
    <w:rsid w:val="00F35408"/>
    <w:rsid w:val="00F3706C"/>
    <w:rsid w:val="00F5264F"/>
    <w:rsid w:val="00F72A9A"/>
    <w:rsid w:val="00F76916"/>
    <w:rsid w:val="00F90691"/>
    <w:rsid w:val="00FC16E8"/>
    <w:rsid w:val="00FD1087"/>
    <w:rsid w:val="00FE17C8"/>
    <w:rsid w:val="00FF455D"/>
    <w:rsid w:val="00FF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link w:val="10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8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paragraph" w:customStyle="1" w:styleId="ConsNormal">
    <w:name w:val="ConsNormal"/>
    <w:rsid w:val="007050FC"/>
    <w:pPr>
      <w:widowControl w:val="0"/>
      <w:ind w:firstLine="720"/>
    </w:pPr>
    <w:rPr>
      <w:rFonts w:ascii="Arial" w:hAnsi="Arial"/>
      <w:snapToGrid w:val="0"/>
    </w:rPr>
  </w:style>
  <w:style w:type="paragraph" w:styleId="a9">
    <w:name w:val="Body Text Indent"/>
    <w:basedOn w:val="a"/>
    <w:link w:val="aa"/>
    <w:rsid w:val="00875B8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875B8B"/>
    <w:rPr>
      <w:sz w:val="28"/>
    </w:rPr>
  </w:style>
  <w:style w:type="character" w:customStyle="1" w:styleId="10">
    <w:name w:val="Заголовок 1 Знак"/>
    <w:link w:val="1"/>
    <w:rsid w:val="00EA5484"/>
    <w:rPr>
      <w:b/>
      <w:sz w:val="30"/>
    </w:rPr>
  </w:style>
  <w:style w:type="character" w:customStyle="1" w:styleId="a7">
    <w:name w:val="Основной текст Знак"/>
    <w:link w:val="a6"/>
    <w:rsid w:val="00EA5484"/>
    <w:rPr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link w:val="10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8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paragraph" w:customStyle="1" w:styleId="ConsNormal">
    <w:name w:val="ConsNormal"/>
    <w:rsid w:val="007050FC"/>
    <w:pPr>
      <w:widowControl w:val="0"/>
      <w:ind w:firstLine="720"/>
    </w:pPr>
    <w:rPr>
      <w:rFonts w:ascii="Arial" w:hAnsi="Arial"/>
      <w:snapToGrid w:val="0"/>
    </w:rPr>
  </w:style>
  <w:style w:type="paragraph" w:styleId="a9">
    <w:name w:val="Body Text Indent"/>
    <w:basedOn w:val="a"/>
    <w:link w:val="aa"/>
    <w:rsid w:val="00875B8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875B8B"/>
    <w:rPr>
      <w:sz w:val="28"/>
    </w:rPr>
  </w:style>
  <w:style w:type="character" w:customStyle="1" w:styleId="10">
    <w:name w:val="Заголовок 1 Знак"/>
    <w:link w:val="1"/>
    <w:rsid w:val="00EA5484"/>
    <w:rPr>
      <w:b/>
      <w:sz w:val="30"/>
    </w:rPr>
  </w:style>
  <w:style w:type="character" w:customStyle="1" w:styleId="a7">
    <w:name w:val="Основной текст Знак"/>
    <w:link w:val="a6"/>
    <w:rsid w:val="00EA5484"/>
    <w:rPr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E49B5863D18B785A8C38A1A02AC2500645EEC0CFC41355CBE390B645P7W5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0A617ED480EE8281F895326DC8C8FD9A6547E5BC0D1C7D8943158DB757FE9601F11D471C8170E882D65V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DE0A4-1FF6-4352-AE14-F0DED97F7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8</TotalTime>
  <Pages>13</Pages>
  <Words>4192</Words>
  <Characters>23898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kodyakova_l_p</dc:creator>
  <cp:lastModifiedBy>Захарова Анна Валентиновна</cp:lastModifiedBy>
  <cp:revision>6</cp:revision>
  <cp:lastPrinted>2014-07-18T04:17:00Z</cp:lastPrinted>
  <dcterms:created xsi:type="dcterms:W3CDTF">2014-07-21T01:09:00Z</dcterms:created>
  <dcterms:modified xsi:type="dcterms:W3CDTF">2014-07-23T22:36:00Z</dcterms:modified>
</cp:coreProperties>
</file>