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B86244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68047495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1311"/>
        <w:gridCol w:w="248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1659E8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C15D07" w:rsidP="00E556FF">
            <w:pPr>
              <w:widowControl w:val="0"/>
              <w:spacing w:after="120"/>
              <w:ind w:firstLine="34"/>
            </w:pPr>
            <w:r>
              <w:t>28.07.2014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 w:rsidP="001659E8">
            <w:r w:rsidRPr="00F10DE4">
              <w:t>№</w:t>
            </w:r>
            <w:r w:rsidR="00C15D07">
              <w:t xml:space="preserve"> 292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 w:rsidR="001659E8" w:rsidRPr="001659E8">
              <w:t xml:space="preserve">"О внесении изменений в Закон Приморского края "Об особо охраняемых природных территориях Приморского края" </w:t>
            </w:r>
            <w:r w:rsidR="002B3C5E">
              <w:t>(</w:t>
            </w:r>
            <w:r w:rsidR="00272CCD">
              <w:t>возвращение к процедуре второго чтения</w:t>
            </w:r>
            <w:r w:rsidR="002B3C5E">
              <w:t>)</w:t>
            </w: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1659E8">
        <w:t xml:space="preserve">"О внесении изменений в Закон </w:t>
      </w:r>
      <w:r w:rsidR="001659E8">
        <w:rPr>
          <w:snapToGrid w:val="0"/>
        </w:rPr>
        <w:t xml:space="preserve">Приморского края </w:t>
      </w:r>
      <w:r w:rsidR="001659E8">
        <w:t>"Об особо охраняемых природных территориях Приморского края"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1659E8">
        <w:t xml:space="preserve">Приморского края </w:t>
      </w:r>
      <w:r w:rsidR="00272CCD">
        <w:t>2</w:t>
      </w:r>
      <w:r w:rsidR="001659E8">
        <w:t>5</w:t>
      </w:r>
      <w:r w:rsidR="00272CCD">
        <w:t xml:space="preserve"> </w:t>
      </w:r>
      <w:r w:rsidR="001659E8">
        <w:t>июня</w:t>
      </w:r>
      <w:r w:rsidR="00272CCD">
        <w:t xml:space="preserve"> </w:t>
      </w:r>
      <w:r w:rsidR="001659E8">
        <w:t>2</w:t>
      </w:r>
      <w:r w:rsidR="00272CCD">
        <w:t>01</w:t>
      </w:r>
      <w:r w:rsidR="001659E8">
        <w:t>4</w:t>
      </w:r>
      <w:r w:rsidR="00272CCD">
        <w:t xml:space="preserve"> года </w:t>
      </w:r>
      <w:r w:rsidR="00FC3779">
        <w:t>в</w:t>
      </w:r>
      <w:r w:rsidR="00272CCD">
        <w:t>о втором</w:t>
      </w:r>
      <w:r w:rsidR="00FC3779">
        <w:t xml:space="preserve"> чтении,</w:t>
      </w:r>
      <w:r w:rsidR="0089049B">
        <w:t xml:space="preserve"> и </w:t>
      </w:r>
      <w:r w:rsidR="00272CCD">
        <w:t>поправки, вновь поступившие в комитет по предмету второго чтения</w:t>
      </w:r>
      <w:r w:rsidR="0089049B">
        <w:t>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</w:t>
      </w:r>
      <w:r w:rsidR="00272CCD">
        <w:t xml:space="preserve"> постановления о возвращении к процедуре второго чтения проекта</w:t>
      </w:r>
      <w:r w:rsidRPr="000B1A03">
        <w:t xml:space="preserve">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1659E8">
        <w:t xml:space="preserve">"О внесении изменений в Закон </w:t>
      </w:r>
      <w:r w:rsidR="001659E8">
        <w:rPr>
          <w:snapToGrid w:val="0"/>
        </w:rPr>
        <w:t xml:space="preserve">Приморского края </w:t>
      </w:r>
      <w:r w:rsidR="001659E8">
        <w:t xml:space="preserve">"Об особо охраняемых природных территориях Приморского края"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1659E8">
        <w:br/>
      </w:r>
      <w:r w:rsidR="009818B1">
        <w:t xml:space="preserve">в </w:t>
      </w:r>
      <w:r w:rsidR="001659E8">
        <w:t>июле</w:t>
      </w:r>
      <w:r w:rsidR="009818B1">
        <w:t xml:space="preserve"> 201</w:t>
      </w:r>
      <w:r w:rsidR="001659E8">
        <w:t>4</w:t>
      </w:r>
      <w:r w:rsidR="009818B1">
        <w:t xml:space="preserve">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 xml:space="preserve">2.Рекомендовать Законодательному Собранию принять указанный </w:t>
      </w:r>
      <w:r w:rsidR="00272CCD">
        <w:t>проект постановления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 w:rsidR="001659E8">
        <w:t>Зотову Е.А</w:t>
      </w:r>
      <w:r>
        <w:t xml:space="preserve">., </w:t>
      </w:r>
      <w:r w:rsidRPr="00CB4C38">
        <w:t>председател</w:t>
      </w:r>
      <w:r w:rsidR="001659E8">
        <w:t>ю</w:t>
      </w:r>
      <w:r w:rsidRPr="00CB4C38">
        <w:t xml:space="preserve">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272CCD">
        <w:t>5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1659E8">
        <w:t>2</w:t>
      </w:r>
      <w:r w:rsidR="00846CFA">
        <w:t xml:space="preserve"> минут</w:t>
      </w:r>
      <w:r w:rsidR="00272CCD">
        <w:t>ы</w:t>
      </w:r>
      <w:r w:rsidR="00846CFA">
        <w:t>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bookmarkStart w:id="0" w:name="_GoBack"/>
      <w:bookmarkEnd w:id="0"/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EA9" w:rsidRDefault="001E5EA9">
      <w:r>
        <w:separator/>
      </w:r>
    </w:p>
  </w:endnote>
  <w:endnote w:type="continuationSeparator" w:id="0">
    <w:p w:rsidR="001E5EA9" w:rsidRDefault="001E5E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EA9" w:rsidRDefault="001E5EA9">
      <w:r>
        <w:separator/>
      </w:r>
    </w:p>
  </w:footnote>
  <w:footnote w:type="continuationSeparator" w:id="0">
    <w:p w:rsidR="001E5EA9" w:rsidRDefault="001E5E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B86244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B86244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72CCD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1414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659E8"/>
    <w:rsid w:val="001868C6"/>
    <w:rsid w:val="0019009C"/>
    <w:rsid w:val="00190E72"/>
    <w:rsid w:val="001A6AC8"/>
    <w:rsid w:val="001E5EA9"/>
    <w:rsid w:val="00212D84"/>
    <w:rsid w:val="002334BE"/>
    <w:rsid w:val="00263D6F"/>
    <w:rsid w:val="00272CCD"/>
    <w:rsid w:val="00274D89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8591C"/>
    <w:rsid w:val="0039144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82FA9"/>
    <w:rsid w:val="00794BF3"/>
    <w:rsid w:val="007F0F0C"/>
    <w:rsid w:val="0082605D"/>
    <w:rsid w:val="008322E5"/>
    <w:rsid w:val="00846CFA"/>
    <w:rsid w:val="0089049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7D37"/>
    <w:rsid w:val="00AD1251"/>
    <w:rsid w:val="00B26B2F"/>
    <w:rsid w:val="00B50FD1"/>
    <w:rsid w:val="00B67A4F"/>
    <w:rsid w:val="00B86244"/>
    <w:rsid w:val="00C15D07"/>
    <w:rsid w:val="00C454F6"/>
    <w:rsid w:val="00C4782C"/>
    <w:rsid w:val="00C566E4"/>
    <w:rsid w:val="00CB4B07"/>
    <w:rsid w:val="00CB67F3"/>
    <w:rsid w:val="00CD7525"/>
    <w:rsid w:val="00D039B2"/>
    <w:rsid w:val="00D3588C"/>
    <w:rsid w:val="00DD128C"/>
    <w:rsid w:val="00E01D46"/>
    <w:rsid w:val="00E0415F"/>
    <w:rsid w:val="00E258E2"/>
    <w:rsid w:val="00E30687"/>
    <w:rsid w:val="00E44E85"/>
    <w:rsid w:val="00E556FF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6244"/>
    <w:rPr>
      <w:sz w:val="28"/>
      <w:szCs w:val="28"/>
    </w:rPr>
  </w:style>
  <w:style w:type="paragraph" w:styleId="2">
    <w:name w:val="heading 2"/>
    <w:basedOn w:val="a"/>
    <w:next w:val="a"/>
    <w:qFormat/>
    <w:rsid w:val="00B86244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B86244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B86244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8624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86244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B86244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B86244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2</TotalTime>
  <Pages>1</Pages>
  <Words>175</Words>
  <Characters>1323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2</cp:revision>
  <cp:lastPrinted>2013-10-15T01:04:00Z</cp:lastPrinted>
  <dcterms:created xsi:type="dcterms:W3CDTF">2014-07-27T23:12:00Z</dcterms:created>
  <dcterms:modified xsi:type="dcterms:W3CDTF">2014-07-27T23:12:00Z</dcterms:modified>
</cp:coreProperties>
</file>