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23130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6" type="#_x0000_t202" style="position:absolute;left:0;text-align:left;margin-left:385.45pt;margin-top:43.2pt;width:171.4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" o:allowincell="f" stroked="f">
                  <v:textbox inset="0,0,0,0">
                    <w:txbxContent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84B23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99D" w:rsidRDefault="002A79E8" w:rsidP="0011048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033899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Default="009C099D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F84B23">
        <w:rPr>
          <w:szCs w:val="28"/>
        </w:rPr>
        <w:t>в первом чтении</w:t>
      </w:r>
    </w:p>
    <w:p w:rsidR="00F84B23" w:rsidRPr="00F263FE" w:rsidRDefault="00F84B23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9C099D" w:rsidRPr="00F263FE" w:rsidRDefault="009C099D" w:rsidP="009C099D">
      <w:pPr>
        <w:ind w:firstLine="720"/>
        <w:rPr>
          <w:szCs w:val="28"/>
        </w:rPr>
      </w:pP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 </w:t>
      </w:r>
      <w:proofErr w:type="gramStart"/>
      <w:r w:rsidRPr="0042405F">
        <w:rPr>
          <w:szCs w:val="28"/>
        </w:rPr>
        <w:t>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</w:t>
      </w:r>
      <w:proofErr w:type="gramEnd"/>
      <w:r w:rsidRPr="00F974B0">
        <w:rPr>
          <w:szCs w:val="28"/>
        </w:rPr>
        <w:t xml:space="preserve"> </w:t>
      </w:r>
      <w:proofErr w:type="gramStart"/>
      <w:r w:rsidRPr="00F974B0">
        <w:rPr>
          <w:szCs w:val="28"/>
        </w:rPr>
        <w:t>2013,</w:t>
      </w:r>
      <w:r>
        <w:rPr>
          <w:szCs w:val="28"/>
        </w:rPr>
        <w:t xml:space="preserve"> </w:t>
      </w:r>
      <w:r>
        <w:rPr>
          <w:szCs w:val="28"/>
        </w:rPr>
        <w:br/>
        <w:t>№ 46, стр. 19, № 52, стр. 47, № 55, стр. 37, № 62, стр. 48</w:t>
      </w:r>
      <w:r w:rsidR="00AD6E4E">
        <w:rPr>
          <w:szCs w:val="28"/>
        </w:rPr>
        <w:t>; 2014,</w:t>
      </w:r>
      <w:r w:rsidR="00D6559D">
        <w:rPr>
          <w:szCs w:val="28"/>
        </w:rPr>
        <w:t xml:space="preserve"> </w:t>
      </w:r>
      <w:r w:rsidR="00D6559D" w:rsidRPr="00094C8D">
        <w:rPr>
          <w:szCs w:val="28"/>
        </w:rPr>
        <w:t xml:space="preserve">№ </w:t>
      </w:r>
      <w:r w:rsidR="00094C8D" w:rsidRPr="00094C8D">
        <w:rPr>
          <w:szCs w:val="28"/>
        </w:rPr>
        <w:t>86</w:t>
      </w:r>
      <w:r w:rsidR="00D6559D" w:rsidRPr="00094C8D">
        <w:rPr>
          <w:szCs w:val="28"/>
        </w:rPr>
        <w:t>, стр.</w:t>
      </w:r>
      <w:r w:rsidR="00D6559D">
        <w:rPr>
          <w:szCs w:val="28"/>
        </w:rPr>
        <w:t xml:space="preserve"> </w:t>
      </w:r>
      <w:r w:rsidR="00094C8D">
        <w:rPr>
          <w:szCs w:val="28"/>
        </w:rPr>
        <w:t>12</w:t>
      </w:r>
      <w:r>
        <w:rPr>
          <w:szCs w:val="28"/>
        </w:rPr>
        <w:t>) следующ</w:t>
      </w:r>
      <w:r w:rsidR="00033899">
        <w:rPr>
          <w:szCs w:val="28"/>
        </w:rPr>
        <w:t>и</w:t>
      </w:r>
      <w:r>
        <w:rPr>
          <w:szCs w:val="28"/>
        </w:rPr>
        <w:t>е изменени</w:t>
      </w:r>
      <w:r w:rsidR="00033899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9D2CE6" w:rsidRDefault="00033899" w:rsidP="00BE59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9D2CE6">
        <w:rPr>
          <w:szCs w:val="28"/>
        </w:rPr>
        <w:t xml:space="preserve">в статье </w:t>
      </w:r>
      <w:r w:rsidR="00757F3C">
        <w:rPr>
          <w:szCs w:val="28"/>
        </w:rPr>
        <w:t>20</w:t>
      </w:r>
      <w:r w:rsidR="009D2CE6">
        <w:rPr>
          <w:szCs w:val="28"/>
        </w:rPr>
        <w:t>:</w:t>
      </w:r>
    </w:p>
    <w:p w:rsidR="009D2CE6" w:rsidRDefault="009D2CE6" w:rsidP="00BE59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а)дополнить пунктом 15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="006D5950">
        <w:rPr>
          <w:szCs w:val="28"/>
        </w:rPr>
        <w:t>следующего содержания:</w:t>
      </w:r>
    </w:p>
    <w:p w:rsidR="009D2CE6" w:rsidRDefault="009D2CE6" w:rsidP="009D2C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"15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.Выражение недоверия </w:t>
      </w:r>
      <w:r>
        <w:rPr>
          <w:rFonts w:eastAsiaTheme="minorHAnsi"/>
          <w:szCs w:val="28"/>
          <w:lang w:eastAsia="en-US"/>
        </w:rPr>
        <w:t>уполномоченному по защите прав предпринимателей в Приморском крае;";</w:t>
      </w:r>
    </w:p>
    <w:p w:rsidR="009D2CE6" w:rsidRDefault="009D2CE6" w:rsidP="009D2C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б)дополнить пунктом 17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</w:t>
      </w:r>
      <w:r w:rsidR="00D55B31">
        <w:rPr>
          <w:szCs w:val="28"/>
        </w:rPr>
        <w:t>:</w:t>
      </w:r>
      <w:bookmarkStart w:id="0" w:name="_GoBack"/>
      <w:bookmarkEnd w:id="0"/>
    </w:p>
    <w:p w:rsidR="007104E6" w:rsidRDefault="009D2CE6" w:rsidP="007104E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"17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>.</w:t>
      </w:r>
      <w:r w:rsidR="00757F3C" w:rsidRPr="00757F3C">
        <w:rPr>
          <w:szCs w:val="28"/>
        </w:rPr>
        <w:t>Согласование</w:t>
      </w:r>
      <w:r w:rsidR="00757F3C">
        <w:rPr>
          <w:szCs w:val="28"/>
        </w:rPr>
        <w:t xml:space="preserve"> кандидатуры для назначения на должность уполномоченного по </w:t>
      </w:r>
      <w:r w:rsidR="00A73B88">
        <w:rPr>
          <w:szCs w:val="28"/>
        </w:rPr>
        <w:t xml:space="preserve">защите прав </w:t>
      </w:r>
      <w:r w:rsidR="00757F3C">
        <w:rPr>
          <w:szCs w:val="28"/>
        </w:rPr>
        <w:t>предпринимателей в Приморском крае</w:t>
      </w:r>
      <w:r w:rsidR="007104E6">
        <w:rPr>
          <w:rFonts w:eastAsiaTheme="minorHAnsi"/>
          <w:szCs w:val="28"/>
          <w:lang w:eastAsia="en-US"/>
        </w:rPr>
        <w:t>;";</w:t>
      </w:r>
    </w:p>
    <w:p w:rsidR="00033899" w:rsidRDefault="00F85A21" w:rsidP="00F85A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2)абзац шестой пункта 2 статьи 22 </w:t>
      </w:r>
      <w:r w:rsidR="00033899">
        <w:rPr>
          <w:szCs w:val="28"/>
        </w:rPr>
        <w:t xml:space="preserve">дополнить словами </w:t>
      </w:r>
      <w:r w:rsidR="00FC59B9">
        <w:rPr>
          <w:szCs w:val="28"/>
        </w:rPr>
        <w:t xml:space="preserve">                                     </w:t>
      </w:r>
      <w:r w:rsidR="00033899">
        <w:rPr>
          <w:szCs w:val="28"/>
        </w:rPr>
        <w:t xml:space="preserve">", </w:t>
      </w:r>
      <w:r w:rsidR="00E7758E">
        <w:rPr>
          <w:rFonts w:eastAsiaTheme="minorHAnsi"/>
          <w:szCs w:val="28"/>
          <w:lang w:eastAsia="en-US"/>
        </w:rPr>
        <w:t>уполномоченному по защите прав предпринимателей в Приморском крае</w:t>
      </w:r>
      <w:r>
        <w:rPr>
          <w:szCs w:val="28"/>
        </w:rPr>
        <w:t>".</w:t>
      </w:r>
    </w:p>
    <w:p w:rsidR="005A7B88" w:rsidRDefault="005A7B88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048B" w:rsidRPr="000774DB" w:rsidRDefault="0011048B" w:rsidP="0011048B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9C099D" w:rsidRPr="00F263FE" w:rsidRDefault="0011048B" w:rsidP="0011048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09A5" w:rsidRDefault="00CF09A5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CF09A5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Миклушевский</w:t>
      </w:r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3D4" w:rsidRDefault="009103D4">
      <w:r>
        <w:separator/>
      </w:r>
    </w:p>
  </w:endnote>
  <w:endnote w:type="continuationSeparator" w:id="0">
    <w:p w:rsidR="009103D4" w:rsidRDefault="00910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3D4" w:rsidRDefault="009103D4">
      <w:r>
        <w:separator/>
      </w:r>
    </w:p>
  </w:footnote>
  <w:footnote w:type="continuationSeparator" w:id="0">
    <w:p w:rsidR="009103D4" w:rsidRDefault="009103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33899"/>
    <w:rsid w:val="00094C8D"/>
    <w:rsid w:val="0011048B"/>
    <w:rsid w:val="001676AF"/>
    <w:rsid w:val="00231302"/>
    <w:rsid w:val="002358AD"/>
    <w:rsid w:val="0029282E"/>
    <w:rsid w:val="002A75EC"/>
    <w:rsid w:val="002A79E8"/>
    <w:rsid w:val="00326291"/>
    <w:rsid w:val="00380EE1"/>
    <w:rsid w:val="00392621"/>
    <w:rsid w:val="003B26E7"/>
    <w:rsid w:val="0047435B"/>
    <w:rsid w:val="004779CA"/>
    <w:rsid w:val="004D4868"/>
    <w:rsid w:val="005A2827"/>
    <w:rsid w:val="005A7B88"/>
    <w:rsid w:val="005B29C6"/>
    <w:rsid w:val="005F08E9"/>
    <w:rsid w:val="00641F2D"/>
    <w:rsid w:val="00696349"/>
    <w:rsid w:val="006D5950"/>
    <w:rsid w:val="007104E6"/>
    <w:rsid w:val="00757F3C"/>
    <w:rsid w:val="008B2977"/>
    <w:rsid w:val="008C083A"/>
    <w:rsid w:val="009103D4"/>
    <w:rsid w:val="009C099D"/>
    <w:rsid w:val="009D2CE6"/>
    <w:rsid w:val="00A73B88"/>
    <w:rsid w:val="00AB70F9"/>
    <w:rsid w:val="00AC31EC"/>
    <w:rsid w:val="00AD6E4E"/>
    <w:rsid w:val="00B14397"/>
    <w:rsid w:val="00BE0544"/>
    <w:rsid w:val="00BE5938"/>
    <w:rsid w:val="00C30BEF"/>
    <w:rsid w:val="00C8285E"/>
    <w:rsid w:val="00CF09A5"/>
    <w:rsid w:val="00D55B31"/>
    <w:rsid w:val="00D6559D"/>
    <w:rsid w:val="00DB129D"/>
    <w:rsid w:val="00E34273"/>
    <w:rsid w:val="00E60B2A"/>
    <w:rsid w:val="00E7758E"/>
    <w:rsid w:val="00EB3A54"/>
    <w:rsid w:val="00F20AD8"/>
    <w:rsid w:val="00F23036"/>
    <w:rsid w:val="00F84B23"/>
    <w:rsid w:val="00F85A21"/>
    <w:rsid w:val="00FC59B9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255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2014-07-14T02:28:00Z</cp:lastPrinted>
  <dcterms:created xsi:type="dcterms:W3CDTF">2014-07-01T23:57:00Z</dcterms:created>
  <dcterms:modified xsi:type="dcterms:W3CDTF">2014-07-14T02:28:00Z</dcterms:modified>
</cp:coreProperties>
</file>