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DC2E0D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04501C">
            <w:pPr>
              <w:ind w:left="-108"/>
              <w:jc w:val="both"/>
            </w:pPr>
            <w:r>
              <w:t xml:space="preserve">О </w:t>
            </w:r>
            <w:r w:rsidR="00E11486">
              <w:t>З</w:t>
            </w:r>
            <w:r>
              <w:t>акон</w:t>
            </w:r>
            <w:r w:rsidR="00E11486">
              <w:t>е</w:t>
            </w:r>
            <w:r>
              <w:t xml:space="preserve"> Приморского края "О внесении изменений в Закон Приморского края "О </w:t>
            </w:r>
            <w:r w:rsidR="0004501C">
              <w:t xml:space="preserve">законодательной деятельности в </w:t>
            </w:r>
            <w:r>
              <w:t>Приморско</w:t>
            </w:r>
            <w:r w:rsidR="0004501C">
              <w:t>м</w:t>
            </w:r>
            <w:r>
              <w:t xml:space="preserve"> кра</w:t>
            </w:r>
            <w:r w:rsidR="0004501C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"О </w:t>
      </w:r>
      <w:r w:rsidR="0004501C">
        <w:t xml:space="preserve">законодательной деятельности в </w:t>
      </w:r>
      <w:r>
        <w:t>Приморско</w:t>
      </w:r>
      <w:r w:rsidR="0004501C">
        <w:t>м</w:t>
      </w:r>
      <w:r>
        <w:t xml:space="preserve"> кра</w:t>
      </w:r>
      <w:r w:rsidR="0004501C">
        <w:t>е</w:t>
      </w:r>
      <w:r>
        <w:t>".</w:t>
      </w:r>
    </w:p>
    <w:p w:rsidR="00E11486" w:rsidRDefault="00E11486" w:rsidP="00E11486">
      <w:pPr>
        <w:ind w:firstLine="709"/>
        <w:jc w:val="both"/>
      </w:pPr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EB2" w:rsidRDefault="004B5EB2">
      <w:r>
        <w:separator/>
      </w:r>
    </w:p>
  </w:endnote>
  <w:endnote w:type="continuationSeparator" w:id="0">
    <w:p w:rsidR="004B5EB2" w:rsidRDefault="004B5E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EB2" w:rsidRDefault="004B5EB2">
      <w:r>
        <w:separator/>
      </w:r>
    </w:p>
  </w:footnote>
  <w:footnote w:type="continuationSeparator" w:id="0">
    <w:p w:rsidR="004B5EB2" w:rsidRDefault="004B5E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E22"/>
    <w:rsid w:val="0004501C"/>
    <w:rsid w:val="00057575"/>
    <w:rsid w:val="000B3FB2"/>
    <w:rsid w:val="000D628E"/>
    <w:rsid w:val="000E5228"/>
    <w:rsid w:val="00123119"/>
    <w:rsid w:val="00155F7F"/>
    <w:rsid w:val="002C2808"/>
    <w:rsid w:val="003325F4"/>
    <w:rsid w:val="00392E21"/>
    <w:rsid w:val="003C4F85"/>
    <w:rsid w:val="004B5EB2"/>
    <w:rsid w:val="004B69FA"/>
    <w:rsid w:val="004D1A01"/>
    <w:rsid w:val="005A6019"/>
    <w:rsid w:val="005E6130"/>
    <w:rsid w:val="0066178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1444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2E0D"/>
    <w:rsid w:val="00DF01B2"/>
    <w:rsid w:val="00E11486"/>
    <w:rsid w:val="00E93A7F"/>
    <w:rsid w:val="00EF502B"/>
    <w:rsid w:val="00F72E22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69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5</cp:revision>
  <cp:lastPrinted>2014-06-11T03:09:00Z</cp:lastPrinted>
  <dcterms:created xsi:type="dcterms:W3CDTF">2014-06-10T02:35:00Z</dcterms:created>
  <dcterms:modified xsi:type="dcterms:W3CDTF">2014-07-09T03:49:00Z</dcterms:modified>
</cp:coreProperties>
</file>