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Pr="00FE3759" w:rsidRDefault="00FE3759" w:rsidP="007B5289">
            <w:pPr>
              <w:pStyle w:val="1"/>
              <w:spacing w:line="240" w:lineRule="auto"/>
              <w:jc w:val="center"/>
              <w:rPr>
                <w:b w:val="0"/>
                <w:sz w:val="20"/>
              </w:rPr>
            </w:pPr>
            <w:r>
              <w:t xml:space="preserve">                                                                         </w:t>
            </w:r>
            <w:r w:rsidRPr="00FE3759">
              <w:rPr>
                <w:b w:val="0"/>
                <w:sz w:val="20"/>
              </w:rPr>
              <w:t>Проект внесен комитетом</w:t>
            </w:r>
          </w:p>
          <w:p w:rsidR="00FE3759" w:rsidRPr="00FE3759" w:rsidRDefault="00FE3759" w:rsidP="00FE3759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</w:t>
            </w:r>
            <w:r w:rsidRPr="00FE3759">
              <w:rPr>
                <w:sz w:val="20"/>
              </w:rPr>
              <w:t>Законодательного Собрания</w:t>
            </w:r>
          </w:p>
          <w:p w:rsidR="00FE3759" w:rsidRPr="00FE3759" w:rsidRDefault="00FE3759" w:rsidP="00FE3759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</w:t>
            </w:r>
            <w:r w:rsidRPr="00FE3759">
              <w:rPr>
                <w:sz w:val="20"/>
              </w:rPr>
              <w:t>по продовольственной политике</w:t>
            </w:r>
          </w:p>
          <w:p w:rsidR="00FE3759" w:rsidRPr="00FE3759" w:rsidRDefault="00FE3759" w:rsidP="00FE3759">
            <w:r>
              <w:rPr>
                <w:sz w:val="20"/>
              </w:rPr>
              <w:t xml:space="preserve">                                                                                                                             </w:t>
            </w:r>
            <w:r w:rsidRPr="00FE3759">
              <w:rPr>
                <w:sz w:val="20"/>
              </w:rPr>
              <w:t>и природопользованию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6E62B7" w:rsidP="0094344A">
            <w:pPr>
              <w:ind w:left="-108"/>
              <w:jc w:val="both"/>
            </w:pPr>
            <w:r>
              <w:t xml:space="preserve">О законодательной инициативе Законодательного Собрания Приморского края по внесению в Государственную Думу </w:t>
            </w:r>
            <w:proofErr w:type="spellStart"/>
            <w:proofErr w:type="gramStart"/>
            <w:r>
              <w:t>Феде-рального</w:t>
            </w:r>
            <w:proofErr w:type="spellEnd"/>
            <w:proofErr w:type="gramEnd"/>
            <w:r>
              <w:t xml:space="preserve"> Собрания Российской Федерации проекта ф</w:t>
            </w:r>
            <w:r w:rsidR="0026166C">
              <w:t xml:space="preserve">едерального закона "О внесении </w:t>
            </w:r>
            <w:r w:rsidR="004601F8">
              <w:t>изменения</w:t>
            </w:r>
            <w:r>
              <w:t xml:space="preserve"> в </w:t>
            </w:r>
            <w:r w:rsidR="0026166C">
              <w:t>статью 15 Федерального</w:t>
            </w:r>
            <w:r>
              <w:t xml:space="preserve"> закон</w:t>
            </w:r>
            <w:r w:rsidR="0026166C">
              <w:t>а</w:t>
            </w:r>
            <w:r>
              <w:t xml:space="preserve"> "О безопасном обращении с пестицидами и </w:t>
            </w:r>
            <w:proofErr w:type="spellStart"/>
            <w:r>
              <w:t>агрохимикатами</w:t>
            </w:r>
            <w:proofErr w:type="spellEnd"/>
            <w:r>
              <w:t>"</w:t>
            </w:r>
          </w:p>
          <w:p w:rsidR="000B3FB2" w:rsidRPr="006E62B7" w:rsidRDefault="000B3FB2" w:rsidP="0094344A">
            <w:pPr>
              <w:ind w:left="-108"/>
              <w:jc w:val="both"/>
            </w:pPr>
          </w:p>
        </w:tc>
      </w:tr>
    </w:tbl>
    <w:p w:rsidR="000B3FB2" w:rsidRDefault="006E62B7" w:rsidP="00EB1847">
      <w:pPr>
        <w:ind w:firstLine="709"/>
        <w:jc w:val="both"/>
      </w:pPr>
      <w:r>
        <w:t xml:space="preserve">В </w:t>
      </w:r>
      <w:proofErr w:type="gramStart"/>
      <w:r>
        <w:t>соответствии</w:t>
      </w:r>
      <w:proofErr w:type="gramEnd"/>
      <w:r w:rsidR="000B2036">
        <w:t xml:space="preserve"> со статьей 104 Конституции</w:t>
      </w:r>
      <w:r>
        <w:t xml:space="preserve"> Российской Федерации Законодательное Собрание Приморского края:</w:t>
      </w:r>
    </w:p>
    <w:p w:rsidR="006E62B7" w:rsidRDefault="006E62B7" w:rsidP="00EB1847">
      <w:pPr>
        <w:ind w:firstLine="709"/>
      </w:pPr>
    </w:p>
    <w:p w:rsidR="006E62B7" w:rsidRDefault="006E62B7">
      <w:r>
        <w:t>ПОСТАНОВЛЯЕТ:</w:t>
      </w:r>
    </w:p>
    <w:p w:rsidR="006E62B7" w:rsidRDefault="006E62B7" w:rsidP="00EB1847"/>
    <w:p w:rsidR="00EB1847" w:rsidRDefault="006E62B7" w:rsidP="00EB1847">
      <w:pPr>
        <w:ind w:firstLine="709"/>
        <w:jc w:val="both"/>
      </w:pPr>
      <w:r>
        <w:t>1.</w:t>
      </w:r>
      <w:r w:rsidR="00EB1847">
        <w:t>Внести в порядке законодательной инициативы в Государственную Думу Федерального Собрания Российской Федерации проект федерально</w:t>
      </w:r>
      <w:r w:rsidR="004601F8">
        <w:t>го закона "О внесении  изменения</w:t>
      </w:r>
      <w:r w:rsidR="00EB1847">
        <w:t xml:space="preserve"> в </w:t>
      </w:r>
      <w:r w:rsidR="0026166C">
        <w:t>статью 15 Федерального</w:t>
      </w:r>
      <w:r w:rsidR="00EB1847">
        <w:t xml:space="preserve"> закон</w:t>
      </w:r>
      <w:r w:rsidR="0026166C">
        <w:t>а</w:t>
      </w:r>
      <w:r w:rsidR="00EB1847">
        <w:t xml:space="preserve"> "О безопасном обращении с пестицидами и </w:t>
      </w:r>
      <w:proofErr w:type="spellStart"/>
      <w:r w:rsidR="00EB1847">
        <w:t>агрохимикатами</w:t>
      </w:r>
      <w:proofErr w:type="spellEnd"/>
      <w:r w:rsidR="00EB1847">
        <w:t>" (прилагается).</w:t>
      </w:r>
    </w:p>
    <w:p w:rsidR="00EB1847" w:rsidRDefault="00EB1847" w:rsidP="00EB1847">
      <w:pPr>
        <w:ind w:firstLine="709"/>
        <w:jc w:val="both"/>
      </w:pPr>
    </w:p>
    <w:p w:rsidR="00EB1847" w:rsidRDefault="00EB1847" w:rsidP="00EB1847">
      <w:pPr>
        <w:ind w:firstLine="709"/>
        <w:jc w:val="both"/>
      </w:pPr>
      <w:r>
        <w:t xml:space="preserve">2.Назначить официальным представителем Законодательного Собрания Приморского края при рассмотрении указанного законопроекта в Государственной Думе Федерального </w:t>
      </w:r>
      <w:proofErr w:type="gramStart"/>
      <w:r>
        <w:t>Собрания Российской Федерации заместителя председателя комитета Законодательного Собрания</w:t>
      </w:r>
      <w:proofErr w:type="gramEnd"/>
      <w:r>
        <w:t xml:space="preserve"> по продовольственной политике и природопользованию Корнеева Юрия Александровича.</w:t>
      </w:r>
    </w:p>
    <w:p w:rsidR="00EB1847" w:rsidRDefault="00EB1847" w:rsidP="00EB1847">
      <w:pPr>
        <w:ind w:firstLine="709"/>
        <w:jc w:val="both"/>
      </w:pPr>
    </w:p>
    <w:p w:rsidR="00EB1847" w:rsidRDefault="00EB1847" w:rsidP="00EB1847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EB1847" w:rsidRDefault="00EB1847" w:rsidP="00EB1847">
      <w:pPr>
        <w:ind w:firstLine="709"/>
        <w:jc w:val="both"/>
      </w:pPr>
    </w:p>
    <w:p w:rsidR="00EB1847" w:rsidRDefault="00EB1847" w:rsidP="00EB1847">
      <w:pPr>
        <w:jc w:val="both"/>
      </w:pPr>
    </w:p>
    <w:p w:rsidR="00EB1847" w:rsidRDefault="00EB1847" w:rsidP="00EB1847">
      <w:pPr>
        <w:jc w:val="both"/>
      </w:pPr>
    </w:p>
    <w:p w:rsidR="00EB1847" w:rsidRDefault="00EB1847" w:rsidP="00EB1847">
      <w:pPr>
        <w:jc w:val="both"/>
      </w:pPr>
      <w:r>
        <w:t>Председатель</w:t>
      </w:r>
    </w:p>
    <w:p w:rsidR="00EB1847" w:rsidRPr="00CA7E54" w:rsidRDefault="00EB1847" w:rsidP="00EB1847">
      <w:pPr>
        <w:jc w:val="both"/>
      </w:pPr>
      <w:r>
        <w:t>Законодательного Собрания                                                            В.В. Горчаков</w:t>
      </w:r>
    </w:p>
    <w:p w:rsidR="006E62B7" w:rsidRDefault="006E62B7" w:rsidP="00EB1847"/>
    <w:p w:rsidR="00931FD6" w:rsidRDefault="00931FD6" w:rsidP="00EB1847"/>
    <w:p w:rsidR="00931FD6" w:rsidRDefault="00AE5EE6" w:rsidP="00EB1847">
      <w:r>
        <w:t xml:space="preserve">  </w:t>
      </w:r>
    </w:p>
    <w:p w:rsidR="00931FD6" w:rsidRDefault="00931FD6"/>
    <w:p w:rsidR="00931FD6" w:rsidRDefault="00931FD6"/>
    <w:sectPr w:rsidR="00931FD6" w:rsidSect="00A4267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364A" w:rsidRDefault="0085364A">
      <w:r>
        <w:separator/>
      </w:r>
    </w:p>
  </w:endnote>
  <w:endnote w:type="continuationSeparator" w:id="0">
    <w:p w:rsidR="0085364A" w:rsidRDefault="008536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364A" w:rsidRDefault="0085364A">
      <w:r>
        <w:separator/>
      </w:r>
    </w:p>
  </w:footnote>
  <w:footnote w:type="continuationSeparator" w:id="0">
    <w:p w:rsidR="0085364A" w:rsidRDefault="0085364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3D56"/>
    <w:rsid w:val="00030BC5"/>
    <w:rsid w:val="00057575"/>
    <w:rsid w:val="000B2036"/>
    <w:rsid w:val="000B3FB2"/>
    <w:rsid w:val="000D628E"/>
    <w:rsid w:val="000E5228"/>
    <w:rsid w:val="00123119"/>
    <w:rsid w:val="00155F7F"/>
    <w:rsid w:val="0026166C"/>
    <w:rsid w:val="003325F4"/>
    <w:rsid w:val="00392E21"/>
    <w:rsid w:val="003F3D56"/>
    <w:rsid w:val="004601F8"/>
    <w:rsid w:val="0049097C"/>
    <w:rsid w:val="004B69FA"/>
    <w:rsid w:val="004D1A01"/>
    <w:rsid w:val="004D4FFB"/>
    <w:rsid w:val="005A6019"/>
    <w:rsid w:val="005E6130"/>
    <w:rsid w:val="00695A4A"/>
    <w:rsid w:val="006B2988"/>
    <w:rsid w:val="006D45ED"/>
    <w:rsid w:val="006E62B7"/>
    <w:rsid w:val="006E650F"/>
    <w:rsid w:val="00726997"/>
    <w:rsid w:val="007957D2"/>
    <w:rsid w:val="007B48E7"/>
    <w:rsid w:val="007B5289"/>
    <w:rsid w:val="00835A0E"/>
    <w:rsid w:val="0085364A"/>
    <w:rsid w:val="008818A7"/>
    <w:rsid w:val="008E00B3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2670"/>
    <w:rsid w:val="00A93332"/>
    <w:rsid w:val="00A93C17"/>
    <w:rsid w:val="00AB4B73"/>
    <w:rsid w:val="00AE5EE6"/>
    <w:rsid w:val="00B058DB"/>
    <w:rsid w:val="00BA58C7"/>
    <w:rsid w:val="00C20E8F"/>
    <w:rsid w:val="00CA7E54"/>
    <w:rsid w:val="00CE19DF"/>
    <w:rsid w:val="00D02716"/>
    <w:rsid w:val="00DF01B2"/>
    <w:rsid w:val="00E93A7F"/>
    <w:rsid w:val="00E97EC6"/>
    <w:rsid w:val="00EB1847"/>
    <w:rsid w:val="00EF502B"/>
    <w:rsid w:val="00F75CDD"/>
    <w:rsid w:val="00FE37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70"/>
    <w:rPr>
      <w:sz w:val="28"/>
    </w:rPr>
  </w:style>
  <w:style w:type="paragraph" w:styleId="1">
    <w:name w:val="heading 1"/>
    <w:basedOn w:val="a"/>
    <w:next w:val="a"/>
    <w:qFormat/>
    <w:rsid w:val="00A42670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42670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42670"/>
    <w:pPr>
      <w:widowControl w:val="0"/>
      <w:jc w:val="center"/>
    </w:pPr>
  </w:style>
  <w:style w:type="paragraph" w:styleId="a4">
    <w:name w:val="footer"/>
    <w:basedOn w:val="a"/>
    <w:rsid w:val="00A42670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141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2007-12-21T23:00:00Z</cp:lastPrinted>
  <dcterms:created xsi:type="dcterms:W3CDTF">2014-07-07T22:30:00Z</dcterms:created>
  <dcterms:modified xsi:type="dcterms:W3CDTF">2014-07-07T22:30:00Z</dcterms:modified>
</cp:coreProperties>
</file>