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B71F4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2.9pt" o:ole="" fillcolor="window">
            <v:imagedata r:id="rId6" o:title=""/>
          </v:shape>
          <o:OLEObject Type="Embed" ProgID="Word.Picture.8" ShapeID="_x0000_i1025" DrawAspect="Content" ObjectID="_146702861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5252E6">
            <w:pPr>
              <w:pStyle w:val="8"/>
              <w:widowControl w:val="0"/>
            </w:pPr>
            <w:r>
              <w:t xml:space="preserve">Комитет по </w:t>
            </w:r>
            <w:r w:rsidR="005252E6">
              <w:t>продовольственной политике и</w:t>
            </w:r>
          </w:p>
          <w:p w:rsidR="005252E6" w:rsidRPr="005252E6" w:rsidRDefault="005252E6" w:rsidP="005252E6">
            <w:pPr>
              <w:jc w:val="center"/>
              <w:rPr>
                <w:b/>
                <w:sz w:val="24"/>
                <w:szCs w:val="24"/>
              </w:rPr>
            </w:pPr>
            <w:r w:rsidRPr="005252E6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43DB4" w:rsidRDefault="00743DB4">
            <w:pPr>
              <w:spacing w:after="120"/>
              <w:ind w:firstLine="34"/>
              <w:rPr>
                <w:szCs w:val="28"/>
                <w:lang w:val="en-US"/>
              </w:rPr>
            </w:pPr>
            <w:r w:rsidRPr="00743DB4">
              <w:rPr>
                <w:szCs w:val="28"/>
              </w:rPr>
              <w:t>16</w:t>
            </w:r>
            <w:r w:rsidR="004A26C1" w:rsidRPr="00743DB4">
              <w:rPr>
                <w:szCs w:val="28"/>
              </w:rPr>
              <w:t>.07.</w:t>
            </w:r>
            <w:r w:rsidR="005252E6" w:rsidRPr="00743DB4">
              <w:rPr>
                <w:szCs w:val="28"/>
              </w:rPr>
              <w:t>2014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6C1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6C1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8A188C" w:rsidRDefault="008A188C">
            <w:pPr>
              <w:ind w:hanging="107"/>
              <w:rPr>
                <w:szCs w:val="28"/>
              </w:rPr>
            </w:pPr>
            <w:r w:rsidRPr="008A188C">
              <w:rPr>
                <w:szCs w:val="28"/>
              </w:rPr>
              <w:t>29</w:t>
            </w:r>
            <w:r w:rsidR="009F2581">
              <w:rPr>
                <w:szCs w:val="28"/>
              </w:rPr>
              <w:t>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2F34F7" w:rsidRDefault="002F34F7" w:rsidP="002F34F7">
            <w:pPr>
              <w:ind w:left="-108"/>
              <w:jc w:val="both"/>
            </w:pPr>
            <w: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</w:t>
            </w:r>
            <w:r w:rsidR="00743DB4">
              <w:t xml:space="preserve">едерального закона "О внесении </w:t>
            </w:r>
            <w:r w:rsidR="00380F0A">
              <w:t>изменения</w:t>
            </w:r>
            <w:r>
              <w:t xml:space="preserve"> в </w:t>
            </w:r>
            <w:r w:rsidR="00743DB4">
              <w:t>статью 15 Федерального</w:t>
            </w:r>
            <w:r>
              <w:t xml:space="preserve"> закон</w:t>
            </w:r>
            <w:r w:rsidR="00743DB4">
              <w:t>а</w:t>
            </w:r>
            <w:r>
              <w:t xml:space="preserve"> "О безопасном обращении с пестицидами и </w:t>
            </w:r>
            <w:proofErr w:type="spellStart"/>
            <w:r>
              <w:t>агрохимикатами</w:t>
            </w:r>
            <w:proofErr w:type="spellEnd"/>
            <w:r>
              <w:t>"</w:t>
            </w:r>
          </w:p>
          <w:p w:rsidR="00357541" w:rsidRDefault="00357541"/>
        </w:tc>
      </w:tr>
    </w:tbl>
    <w:p w:rsidR="00357541" w:rsidRDefault="002F34F7" w:rsidP="003322B3">
      <w:pPr>
        <w:ind w:firstLine="709"/>
        <w:jc w:val="both"/>
      </w:pPr>
      <w:r>
        <w:t>Рассмотрев и обсудив законодательную инициативу Законодательного Собрания Приморского края по внесению в Государственную Думу Федерального Собрания Российской Федерации проекта федерально</w:t>
      </w:r>
      <w:r w:rsidR="00380F0A">
        <w:t>го закона "О внесении  изменения</w:t>
      </w:r>
      <w:r>
        <w:t xml:space="preserve"> в </w:t>
      </w:r>
      <w:r w:rsidR="00743DB4">
        <w:t>статью 15 Федерального</w:t>
      </w:r>
      <w:r>
        <w:t xml:space="preserve"> закон</w:t>
      </w:r>
      <w:r w:rsidR="00743DB4">
        <w:t>а</w:t>
      </w:r>
      <w:r>
        <w:t xml:space="preserve"> "О безопасном обращении с пестицидами и </w:t>
      </w:r>
      <w:proofErr w:type="spellStart"/>
      <w:r>
        <w:t>агрохимикатами</w:t>
      </w:r>
      <w:proofErr w:type="spellEnd"/>
      <w:r>
        <w:t>", внесенную комитетом в Законодательное Собрание, комитет</w:t>
      </w:r>
    </w:p>
    <w:p w:rsidR="002F34F7" w:rsidRDefault="002F34F7" w:rsidP="00C9335B">
      <w:pPr>
        <w:jc w:val="both"/>
      </w:pPr>
    </w:p>
    <w:p w:rsidR="002F34F7" w:rsidRDefault="002F34F7" w:rsidP="004A26C1">
      <w:pPr>
        <w:jc w:val="both"/>
      </w:pPr>
      <w:r>
        <w:t>РЕШИЛ:</w:t>
      </w:r>
      <w:r>
        <w:br/>
      </w:r>
    </w:p>
    <w:p w:rsidR="00813F43" w:rsidRDefault="002F34F7" w:rsidP="003322B3">
      <w:pPr>
        <w:ind w:left="-108" w:firstLine="709"/>
        <w:jc w:val="both"/>
      </w:pPr>
      <w:proofErr w:type="gramStart"/>
      <w:r>
        <w:t xml:space="preserve">1.Подготовить проект </w:t>
      </w:r>
      <w:r w:rsidR="00813F43">
        <w:t>постановления Законодательного Собрания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</w:t>
      </w:r>
      <w:r w:rsidR="004A26C1">
        <w:t xml:space="preserve">едерального закона "О внесении </w:t>
      </w:r>
      <w:r w:rsidR="00380F0A">
        <w:t>изменения</w:t>
      </w:r>
      <w:r w:rsidR="00813F43">
        <w:t xml:space="preserve"> в </w:t>
      </w:r>
      <w:r w:rsidR="00743DB4">
        <w:t>статью 15 Федерального</w:t>
      </w:r>
      <w:r w:rsidR="00813F43">
        <w:t xml:space="preserve"> закон</w:t>
      </w:r>
      <w:r w:rsidR="00743DB4">
        <w:t>а</w:t>
      </w:r>
      <w:r w:rsidR="00813F43">
        <w:t xml:space="preserve"> "О безопасном обращении с пестицидами и </w:t>
      </w:r>
      <w:proofErr w:type="spellStart"/>
      <w:r w:rsidR="00813F43">
        <w:t>агрохимикатами</w:t>
      </w:r>
      <w:proofErr w:type="spellEnd"/>
      <w:r w:rsidR="00813F43">
        <w:t>" и рассмотреть его на очередном заседании Законодательного Собрания в июле 2014 года.</w:t>
      </w:r>
      <w:proofErr w:type="gramEnd"/>
    </w:p>
    <w:p w:rsidR="00813F43" w:rsidRDefault="00813F43" w:rsidP="003322B3">
      <w:pPr>
        <w:ind w:left="-108" w:firstLine="709"/>
        <w:jc w:val="both"/>
      </w:pPr>
    </w:p>
    <w:p w:rsidR="00813F43" w:rsidRDefault="00813F43" w:rsidP="003322B3">
      <w:pPr>
        <w:ind w:left="-108" w:firstLine="709"/>
        <w:jc w:val="both"/>
      </w:pPr>
      <w:r>
        <w:t>2.Рекомендовать Законодательному Собранию принять указанный проект постановления.</w:t>
      </w:r>
    </w:p>
    <w:p w:rsidR="00813F43" w:rsidRDefault="00813F43" w:rsidP="003322B3">
      <w:pPr>
        <w:ind w:left="-108" w:firstLine="709"/>
        <w:jc w:val="both"/>
      </w:pPr>
    </w:p>
    <w:p w:rsidR="00813F43" w:rsidRDefault="00813F43" w:rsidP="003322B3">
      <w:pPr>
        <w:ind w:left="-108" w:firstLine="709"/>
        <w:jc w:val="both"/>
      </w:pPr>
      <w:r>
        <w:t>3.Поручить</w:t>
      </w:r>
      <w:r w:rsidR="004A26C1">
        <w:t xml:space="preserve"> Корнееву Юрию Александровичу, з</w:t>
      </w:r>
      <w:r>
        <w:t>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813F43" w:rsidRDefault="00813F43" w:rsidP="003322B3">
      <w:pPr>
        <w:ind w:left="-108" w:firstLine="709"/>
        <w:jc w:val="both"/>
      </w:pPr>
      <w:r>
        <w:lastRenderedPageBreak/>
        <w:t>4.</w:t>
      </w:r>
      <w:r w:rsidR="003322B3">
        <w:t>Определить время на рассмотрение вопроса – 5 минут, в том числе для доклада – 2 минуты.</w:t>
      </w:r>
    </w:p>
    <w:p w:rsidR="003322B3" w:rsidRDefault="003322B3" w:rsidP="00813F43">
      <w:pPr>
        <w:ind w:left="-108"/>
        <w:jc w:val="both"/>
      </w:pPr>
    </w:p>
    <w:p w:rsidR="002F34F7" w:rsidRDefault="002F34F7" w:rsidP="00C9335B">
      <w:pPr>
        <w:jc w:val="both"/>
      </w:pPr>
    </w:p>
    <w:p w:rsidR="004A26C1" w:rsidRDefault="004A26C1" w:rsidP="00C9335B">
      <w:pPr>
        <w:jc w:val="both"/>
      </w:pPr>
    </w:p>
    <w:p w:rsidR="00C9335B" w:rsidRDefault="003322B3" w:rsidP="00C9335B">
      <w:pPr>
        <w:jc w:val="both"/>
      </w:pPr>
      <w:r>
        <w:t>Председатель комитета                                                                      Е.А. Зотов</w:t>
      </w: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D22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767" w:rsidRDefault="00623767">
      <w:r>
        <w:separator/>
      </w:r>
    </w:p>
  </w:endnote>
  <w:endnote w:type="continuationSeparator" w:id="0">
    <w:p w:rsidR="00623767" w:rsidRDefault="00623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24" w:rsidRDefault="00D22B2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24" w:rsidRDefault="00D22B2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24" w:rsidRDefault="00D22B2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767" w:rsidRDefault="00623767">
      <w:r>
        <w:separator/>
      </w:r>
    </w:p>
  </w:footnote>
  <w:footnote w:type="continuationSeparator" w:id="0">
    <w:p w:rsidR="00623767" w:rsidRDefault="006237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24" w:rsidRDefault="00D22B2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59195"/>
      <w:docPartObj>
        <w:docPartGallery w:val="Page Numbers (Top of Page)"/>
        <w:docPartUnique/>
      </w:docPartObj>
    </w:sdtPr>
    <w:sdtContent>
      <w:p w:rsidR="00D22B24" w:rsidRDefault="00732DA5">
        <w:pPr>
          <w:pStyle w:val="a3"/>
          <w:jc w:val="right"/>
        </w:pPr>
        <w:fldSimple w:instr=" PAGE   \* MERGEFORMAT ">
          <w:r w:rsidR="00737BC1">
            <w:rPr>
              <w:noProof/>
            </w:rPr>
            <w:t>2</w:t>
          </w:r>
        </w:fldSimple>
      </w:p>
    </w:sdtContent>
  </w:sdt>
  <w:p w:rsidR="00D22B24" w:rsidRDefault="00D22B2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24" w:rsidRDefault="00D22B2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2AF"/>
    <w:rsid w:val="00022B36"/>
    <w:rsid w:val="00053758"/>
    <w:rsid w:val="00053C61"/>
    <w:rsid w:val="00116D76"/>
    <w:rsid w:val="00160F97"/>
    <w:rsid w:val="0020003C"/>
    <w:rsid w:val="00257BFD"/>
    <w:rsid w:val="002F34F7"/>
    <w:rsid w:val="003322B3"/>
    <w:rsid w:val="00357541"/>
    <w:rsid w:val="00380F0A"/>
    <w:rsid w:val="003F2358"/>
    <w:rsid w:val="00461E2B"/>
    <w:rsid w:val="004A26C1"/>
    <w:rsid w:val="005252E6"/>
    <w:rsid w:val="00623767"/>
    <w:rsid w:val="006C1474"/>
    <w:rsid w:val="007128C1"/>
    <w:rsid w:val="00732DA5"/>
    <w:rsid w:val="00737BC1"/>
    <w:rsid w:val="00743DB4"/>
    <w:rsid w:val="007E34B9"/>
    <w:rsid w:val="00813F43"/>
    <w:rsid w:val="008504C7"/>
    <w:rsid w:val="008A188C"/>
    <w:rsid w:val="00946281"/>
    <w:rsid w:val="009C799A"/>
    <w:rsid w:val="009E5CD9"/>
    <w:rsid w:val="009F2581"/>
    <w:rsid w:val="00A35E96"/>
    <w:rsid w:val="00A63D89"/>
    <w:rsid w:val="00B71F46"/>
    <w:rsid w:val="00B73ABA"/>
    <w:rsid w:val="00B803DE"/>
    <w:rsid w:val="00BE16C2"/>
    <w:rsid w:val="00C242AF"/>
    <w:rsid w:val="00C9335B"/>
    <w:rsid w:val="00C958B6"/>
    <w:rsid w:val="00D22B24"/>
    <w:rsid w:val="00D44C8C"/>
    <w:rsid w:val="00E84155"/>
    <w:rsid w:val="00EC210D"/>
    <w:rsid w:val="00F56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1F46"/>
    <w:rPr>
      <w:sz w:val="28"/>
    </w:rPr>
  </w:style>
  <w:style w:type="paragraph" w:styleId="2">
    <w:name w:val="heading 2"/>
    <w:basedOn w:val="a"/>
    <w:next w:val="a"/>
    <w:qFormat/>
    <w:rsid w:val="00B71F4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71F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71F4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71F4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71F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2B2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9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2014-07-15T05:55:00Z</cp:lastPrinted>
  <dcterms:created xsi:type="dcterms:W3CDTF">2014-07-16T04:10:00Z</dcterms:created>
  <dcterms:modified xsi:type="dcterms:W3CDTF">2014-07-16T04:10:00Z</dcterms:modified>
</cp:coreProperties>
</file>