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417164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50E" w:rsidRDefault="0049650E" w:rsidP="0049650E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49650E" w:rsidRDefault="0049650E" w:rsidP="0049650E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"</w:t>
      </w:r>
      <w:r w:rsidRPr="00386795">
        <w:rPr>
          <w:b/>
          <w:szCs w:val="28"/>
        </w:rPr>
        <w:t xml:space="preserve">О </w:t>
      </w:r>
      <w:r>
        <w:rPr>
          <w:b/>
          <w:szCs w:val="28"/>
        </w:rPr>
        <w:t xml:space="preserve">РЕЕСТРЕ ДОЛЖНОСТЕЙ </w:t>
      </w:r>
      <w:r w:rsidRPr="00386795">
        <w:rPr>
          <w:b/>
          <w:szCs w:val="28"/>
        </w:rPr>
        <w:t>МУНИЦИПАЛЬНОЙ СЛУЖБ</w:t>
      </w:r>
      <w:r>
        <w:rPr>
          <w:b/>
          <w:szCs w:val="28"/>
        </w:rPr>
        <w:t>Ы</w:t>
      </w:r>
      <w:r w:rsidRPr="00386795">
        <w:rPr>
          <w:b/>
          <w:szCs w:val="28"/>
        </w:rPr>
        <w:t xml:space="preserve"> В ПРИМОРСКОМ КРАЕ</w:t>
      </w:r>
      <w:r>
        <w:rPr>
          <w:b/>
          <w:szCs w:val="28"/>
        </w:rPr>
        <w:t>"</w:t>
      </w:r>
    </w:p>
    <w:p w:rsidR="0049650E" w:rsidRDefault="0049650E" w:rsidP="0049650E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49650E" w:rsidRDefault="0049650E" w:rsidP="0049650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 25 сентября</w:t>
      </w:r>
      <w:r>
        <w:rPr>
          <w:szCs w:val="28"/>
        </w:rPr>
        <w:br/>
        <w:t xml:space="preserve">2013 года в первом чтении </w:t>
      </w:r>
    </w:p>
    <w:p w:rsidR="0049650E" w:rsidRDefault="0049650E" w:rsidP="0049650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9650E" w:rsidRDefault="0049650E" w:rsidP="0049650E">
      <w:pPr>
        <w:ind w:firstLine="709"/>
      </w:pPr>
      <w:r>
        <w:t>СТАТЬЯ 1.</w:t>
      </w:r>
    </w:p>
    <w:p w:rsidR="0049650E" w:rsidRDefault="0049650E" w:rsidP="0049650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4 июня 2007 года </w:t>
      </w:r>
      <w:r>
        <w:rPr>
          <w:szCs w:val="28"/>
        </w:rPr>
        <w:br/>
        <w:t xml:space="preserve">№ 83-КЗ "О Реестре должностей муниципальной службы в Приморском крае" (Ведомости Законодательного Собрания Приморского края, 2007, </w:t>
      </w:r>
      <w:r>
        <w:rPr>
          <w:szCs w:val="28"/>
        </w:rPr>
        <w:br/>
        <w:t>№ 19, стр. 44, № 42, стр. 5; 2008, № 80, стр. 7, № 98, стр. 31; 2010, № 148,</w:t>
      </w:r>
      <w:r>
        <w:rPr>
          <w:szCs w:val="28"/>
        </w:rPr>
        <w:br/>
        <w:t>стр. 105; 2011, № 176, стр. 7, № 201, стр. 19) следующие изменения:</w:t>
      </w:r>
      <w:proofErr w:type="gramEnd"/>
    </w:p>
    <w:p w:rsidR="0049650E" w:rsidRDefault="0049650E" w:rsidP="004965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приложении 1:</w:t>
      </w:r>
    </w:p>
    <w:p w:rsidR="0049650E" w:rsidRDefault="0049650E" w:rsidP="0049650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)р</w:t>
      </w:r>
      <w:proofErr w:type="gramEnd"/>
      <w:r>
        <w:rPr>
          <w:szCs w:val="28"/>
        </w:rPr>
        <w:t>аздел 5 изложить в следующей редакции: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49650E" w:rsidTr="000D1FC5"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center"/>
            </w:pPr>
            <w:r>
              <w:t>1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center"/>
            </w:pPr>
            <w:r>
              <w:t>2</w:t>
            </w:r>
          </w:p>
        </w:tc>
      </w:tr>
      <w:tr w:rsidR="0049650E" w:rsidTr="000D1FC5"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0A3F" w:rsidRDefault="00510A3F" w:rsidP="000D1FC5">
            <w:pPr>
              <w:jc w:val="center"/>
            </w:pPr>
          </w:p>
          <w:p w:rsidR="0049650E" w:rsidRDefault="0049650E" w:rsidP="000D1FC5">
            <w:pPr>
              <w:jc w:val="center"/>
            </w:pPr>
            <w:r>
              <w:t>"Раздел 5.</w:t>
            </w:r>
          </w:p>
          <w:p w:rsidR="0049650E" w:rsidRDefault="0049650E" w:rsidP="000D1FC5">
            <w:pPr>
              <w:jc w:val="center"/>
            </w:pPr>
            <w:r>
              <w:t xml:space="preserve">Перечень должностей в контрольно-счетном  органе муниципального района, городского округа  </w:t>
            </w:r>
          </w:p>
          <w:p w:rsidR="0049650E" w:rsidRDefault="0049650E" w:rsidP="000D1FC5">
            <w:pPr>
              <w:jc w:val="center"/>
            </w:pPr>
          </w:p>
        </w:tc>
      </w:tr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rPr>
                <w:i/>
              </w:rPr>
              <w:t>Высшая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Председатель контрольно-счетного органа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5-1-44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/>
        </w:tc>
      </w:tr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  <w:rPr>
                <w:i/>
              </w:rPr>
            </w:pPr>
            <w:r>
              <w:rPr>
                <w:i/>
              </w:rPr>
              <w:t>Главная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Заместитель председателя контрольно-счетного органа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</w:p>
          <w:p w:rsidR="0049650E" w:rsidRDefault="0049650E" w:rsidP="000D1FC5">
            <w:pPr>
              <w:jc w:val="center"/>
            </w:pPr>
            <w:r>
              <w:t>5-2-56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Аудитор контрольно-счетного органа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5-2-45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Главный инспектор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5-2-57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</w:p>
        </w:tc>
      </w:tr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Pr="00641B76" w:rsidRDefault="0049650E" w:rsidP="000D1FC5">
            <w:pPr>
              <w:jc w:val="center"/>
              <w:rPr>
                <w:i/>
              </w:rPr>
            </w:pPr>
            <w:r>
              <w:rPr>
                <w:i/>
              </w:rPr>
              <w:t>Ведущая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Ведущий инспектор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5-3-58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Главный специалист 1 разряда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5-3-59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Главный специалист 2 разряда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5-3-55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</w:p>
        </w:tc>
      </w:tr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Pr="00457BFA" w:rsidRDefault="0049650E" w:rsidP="000D1FC5">
            <w:pPr>
              <w:jc w:val="center"/>
              <w:rPr>
                <w:i/>
              </w:rPr>
            </w:pPr>
            <w:r>
              <w:rPr>
                <w:i/>
              </w:rPr>
              <w:t>Старшая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Старший инспектор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5-4-60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6178DD">
            <w:pPr>
              <w:jc w:val="both"/>
            </w:pPr>
            <w:r>
              <w:t xml:space="preserve">Старший </w:t>
            </w:r>
            <w:r w:rsidR="006178DD">
              <w:t>специалист</w:t>
            </w:r>
            <w:r w:rsidR="00B55A73">
              <w:t xml:space="preserve"> 1 разряда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5-4-61</w:t>
            </w:r>
          </w:p>
        </w:tc>
      </w:tr>
    </w:tbl>
    <w:p w:rsidR="0049650E" w:rsidRDefault="0049650E" w:rsidP="0049650E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  <w:rPr>
                <w:i/>
              </w:rPr>
            </w:pPr>
            <w:r>
              <w:rPr>
                <w:i/>
              </w:rPr>
              <w:t>Младшая 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Специалист 1 разряда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5-5-46";</w:t>
            </w:r>
          </w:p>
        </w:tc>
      </w:tr>
    </w:tbl>
    <w:p w:rsidR="0049650E" w:rsidRDefault="0049650E" w:rsidP="00510A3F">
      <w:r>
        <w:lastRenderedPageBreak/>
        <w:tab/>
        <w:t>б</w:t>
      </w:r>
      <w:proofErr w:type="gramStart"/>
      <w:r>
        <w:t>)р</w:t>
      </w:r>
      <w:proofErr w:type="gramEnd"/>
      <w:r>
        <w:t>аздел 6 изложить в следующей редакции: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49650E" w:rsidTr="000D1FC5"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center"/>
            </w:pPr>
            <w:r>
              <w:t>1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center"/>
            </w:pPr>
            <w:r>
              <w:t>2</w:t>
            </w:r>
          </w:p>
        </w:tc>
      </w:tr>
      <w:tr w:rsidR="0049650E" w:rsidTr="000D1FC5"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0A3F" w:rsidRDefault="00510A3F" w:rsidP="000D1FC5">
            <w:pPr>
              <w:jc w:val="center"/>
            </w:pPr>
          </w:p>
          <w:p w:rsidR="0049650E" w:rsidRDefault="0049650E" w:rsidP="000D1FC5">
            <w:pPr>
              <w:jc w:val="center"/>
            </w:pPr>
            <w:r>
              <w:t>"Раздел 6.</w:t>
            </w:r>
          </w:p>
          <w:p w:rsidR="0049650E" w:rsidRDefault="0049650E" w:rsidP="000D1FC5">
            <w:pPr>
              <w:jc w:val="center"/>
            </w:pPr>
            <w:r>
              <w:t xml:space="preserve">Перечень должностей в контрольно-счетном органе городского, сельского поселения  </w:t>
            </w:r>
          </w:p>
          <w:p w:rsidR="0049650E" w:rsidRDefault="0049650E" w:rsidP="000D1FC5"/>
        </w:tc>
      </w:tr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rPr>
                <w:i/>
              </w:rPr>
              <w:t>Главная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Председатель контрольно-счетного органа</w:t>
            </w:r>
          </w:p>
          <w:p w:rsidR="0049650E" w:rsidRDefault="0049650E" w:rsidP="000D1FC5">
            <w:pPr>
              <w:jc w:val="both"/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6-2-47</w:t>
            </w:r>
          </w:p>
        </w:tc>
      </w:tr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rPr>
                <w:i/>
              </w:rPr>
              <w:t>Ведущая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Аудитор контрольно-счетного органа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6-3-48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Главный инспектор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6-3-62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Ведущий инспектор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6-4-63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</w:p>
        </w:tc>
      </w:tr>
      <w:tr w:rsidR="0049650E" w:rsidTr="000D1FC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rPr>
                <w:i/>
              </w:rPr>
              <w:t>Младшая группа должностей</w:t>
            </w:r>
          </w:p>
        </w:tc>
      </w:tr>
      <w:tr w:rsidR="0049650E" w:rsidTr="000D1FC5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both"/>
            </w:pPr>
            <w:r>
              <w:t>Специалист 1 разряда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49650E" w:rsidRDefault="0049650E" w:rsidP="000D1FC5">
            <w:pPr>
              <w:jc w:val="center"/>
            </w:pPr>
            <w:r>
              <w:t>6-5-64";</w:t>
            </w:r>
          </w:p>
        </w:tc>
      </w:tr>
    </w:tbl>
    <w:p w:rsidR="0049650E" w:rsidRDefault="0049650E" w:rsidP="0049650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2)приложение 3 изложить в следующей редакции:</w:t>
      </w:r>
    </w:p>
    <w:p w:rsidR="0049650E" w:rsidRDefault="0049650E" w:rsidP="0049650E">
      <w:pPr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"Приложение 3</w:t>
      </w:r>
    </w:p>
    <w:p w:rsidR="0049650E" w:rsidRDefault="0049650E" w:rsidP="0049650E">
      <w:pPr>
        <w:tabs>
          <w:tab w:val="left" w:pos="6237"/>
          <w:tab w:val="left" w:pos="6521"/>
          <w:tab w:val="left" w:pos="6804"/>
          <w:tab w:val="left" w:pos="7088"/>
        </w:tabs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к Закону </w:t>
      </w:r>
    </w:p>
    <w:p w:rsidR="0049650E" w:rsidRDefault="0049650E" w:rsidP="0049650E">
      <w:pPr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Приморского края</w:t>
      </w:r>
    </w:p>
    <w:p w:rsidR="0049650E" w:rsidRDefault="0049650E" w:rsidP="0049650E">
      <w:pPr>
        <w:tabs>
          <w:tab w:val="left" w:pos="6521"/>
        </w:tabs>
        <w:autoSpaceDE w:val="0"/>
        <w:autoSpaceDN w:val="0"/>
        <w:adjustRightInd w:val="0"/>
        <w:ind w:left="5661" w:firstLine="720"/>
        <w:rPr>
          <w:szCs w:val="28"/>
        </w:rPr>
      </w:pPr>
      <w:r>
        <w:rPr>
          <w:szCs w:val="28"/>
        </w:rPr>
        <w:t xml:space="preserve"> от 04.06.2007 № 83-КЗ </w:t>
      </w:r>
    </w:p>
    <w:p w:rsidR="0049650E" w:rsidRDefault="0049650E" w:rsidP="0049650E">
      <w:pPr>
        <w:tabs>
          <w:tab w:val="left" w:pos="6521"/>
        </w:tabs>
        <w:autoSpaceDE w:val="0"/>
        <w:autoSpaceDN w:val="0"/>
        <w:adjustRightInd w:val="0"/>
        <w:ind w:left="5661" w:firstLine="720"/>
        <w:jc w:val="center"/>
        <w:rPr>
          <w:szCs w:val="28"/>
        </w:rPr>
      </w:pPr>
    </w:p>
    <w:p w:rsidR="0049650E" w:rsidRDefault="0049650E" w:rsidP="0049650E">
      <w:pPr>
        <w:autoSpaceDE w:val="0"/>
        <w:autoSpaceDN w:val="0"/>
        <w:adjustRightInd w:val="0"/>
        <w:ind w:firstLine="720"/>
        <w:jc w:val="center"/>
        <w:rPr>
          <w:caps/>
          <w:szCs w:val="28"/>
        </w:rPr>
      </w:pPr>
      <w:r>
        <w:rPr>
          <w:caps/>
          <w:szCs w:val="28"/>
        </w:rPr>
        <w:t>С</w:t>
      </w:r>
      <w:r>
        <w:rPr>
          <w:szCs w:val="28"/>
        </w:rPr>
        <w:t>оотношение должностей муниципальной службы и должностей государственной гражданской службы Приморского края</w:t>
      </w:r>
      <w:r>
        <w:rPr>
          <w:caps/>
          <w:szCs w:val="28"/>
        </w:rPr>
        <w:t xml:space="preserve"> </w:t>
      </w:r>
    </w:p>
    <w:p w:rsidR="0049650E" w:rsidRDefault="0049650E" w:rsidP="0049650E">
      <w:pPr>
        <w:autoSpaceDE w:val="0"/>
        <w:autoSpaceDN w:val="0"/>
        <w:adjustRightInd w:val="0"/>
        <w:ind w:firstLine="720"/>
        <w:jc w:val="center"/>
        <w:rPr>
          <w:cap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679"/>
      </w:tblGrid>
      <w:tr w:rsidR="0049650E" w:rsidTr="000D1FC5">
        <w:tc>
          <w:tcPr>
            <w:tcW w:w="4785" w:type="dxa"/>
            <w:tcBorders>
              <w:bottom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Должность </w:t>
            </w:r>
          </w:p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муниципальной службы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Должность государственной гражданской службы</w:t>
            </w:r>
          </w:p>
        </w:tc>
      </w:tr>
      <w:tr w:rsidR="0049650E" w:rsidTr="000D1FC5">
        <w:tc>
          <w:tcPr>
            <w:tcW w:w="4785" w:type="dxa"/>
            <w:tcBorders>
              <w:bottom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49650E" w:rsidTr="000D1FC5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Раздел 1.</w:t>
            </w:r>
          </w:p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Должности муниципальной службы в органах местного самоуправления муниципального района, городского округа</w:t>
            </w:r>
          </w:p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 xml:space="preserve">Глава местной администрации, </w:t>
            </w:r>
            <w:proofErr w:type="gramStart"/>
            <w:r>
              <w:t>назначаемый</w:t>
            </w:r>
            <w:proofErr w:type="gramEnd"/>
            <w:r>
              <w:t xml:space="preserve"> по контракту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Директор департамента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Первый заместитель главы местной администрации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Директор департамента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Заместитель главы местной администрации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Директор департамента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rPr>
                <w:szCs w:val="28"/>
              </w:rPr>
              <w:t>Руководитель аппарата Думы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A3F" w:rsidRDefault="0049650E" w:rsidP="00510A3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Заместитель руководителя аппарата Законодательного Собрания Приморского края 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Руководитель аппарата местной администрации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Заместитель руководителя аппарата</w:t>
            </w:r>
          </w:p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администрации Приморского края </w:t>
            </w:r>
          </w:p>
        </w:tc>
      </w:tr>
      <w:tr w:rsidR="00510A3F" w:rsidTr="00A96B98">
        <w:tc>
          <w:tcPr>
            <w:tcW w:w="4785" w:type="dxa"/>
            <w:tcBorders>
              <w:bottom w:val="single" w:sz="4" w:space="0" w:color="auto"/>
            </w:tcBorders>
          </w:tcPr>
          <w:p w:rsidR="00510A3F" w:rsidRDefault="00510A3F" w:rsidP="00A96B9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:rsidR="00510A3F" w:rsidRDefault="00510A3F" w:rsidP="00A96B9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bookmarkStart w:id="0" w:name="_GoBack"/>
            <w:bookmarkEnd w:id="0"/>
            <w:r>
              <w:t>Начальник управления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управления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Председатель контрольно-счетного органа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Директор департамента 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Заместитель председателя контрольно-счетного органа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директора департамента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Заместитель руководителя аппарата местной администрации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управления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Начальник отдела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Заместитель начальника управления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Заместитель начальника управления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Аудитор контрольно-счетного органа</w:t>
            </w:r>
          </w:p>
          <w:p w:rsidR="0049650E" w:rsidRDefault="0049650E" w:rsidP="000D1FC5">
            <w:pPr>
              <w:jc w:val="both"/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Аудитор Контрольно-счетной палаты Приморского края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rPr>
                <w:szCs w:val="28"/>
              </w:rPr>
              <w:t>Начальник отдела в управлении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rPr>
                <w:szCs w:val="28"/>
              </w:rPr>
              <w:t>Начальник отдела в управлении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 xml:space="preserve">Заместитель начальника </w:t>
            </w:r>
          </w:p>
          <w:p w:rsidR="0049650E" w:rsidRDefault="0049650E" w:rsidP="000D1FC5">
            <w:pPr>
              <w:jc w:val="both"/>
            </w:pPr>
            <w:r>
              <w:t>отдела в управлении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 в управлении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Помощник председателя Думы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Советник председателя Думы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Советник главы местной администрации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 xml:space="preserve">Главный инспектор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Главный специалист 1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Ведущий консультант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Главный специалист 2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Консультант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Ведущий инспектор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Главный специалист 1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 xml:space="preserve">Ведущий специалист 1 разряда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 xml:space="preserve">Ведущий специалист 1 разряда 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Ведущий специалист 2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Ведущий специалист 2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Ведущий специалист 3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Ведущий специалист 3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Старший инспектор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Старший специалист 1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Старший специалист 1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Старший специалист 1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Старший специалист 2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Старший специалист 2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Специалист 1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Специалист 1 разряда</w:t>
            </w:r>
          </w:p>
        </w:tc>
      </w:tr>
      <w:tr w:rsidR="0049650E" w:rsidTr="000D1FC5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Раздел 2.</w:t>
            </w:r>
          </w:p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Должности муниципальной службы в органах местного самоуправления городского, сельского поселения</w:t>
            </w:r>
          </w:p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 xml:space="preserve">Глава местной администрации, </w:t>
            </w:r>
            <w:proofErr w:type="gramStart"/>
            <w:r>
              <w:t>назначаемый</w:t>
            </w:r>
            <w:proofErr w:type="gramEnd"/>
            <w:r>
              <w:t xml:space="preserve"> по контракту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 управления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Первый заместитель главы местной администрации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Заместитель начальника управления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Заместитель главы местной администрации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Председатель контрольно-счетного органа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Начальник отдела в управлении</w:t>
            </w:r>
          </w:p>
        </w:tc>
      </w:tr>
      <w:tr w:rsidR="0049650E" w:rsidTr="000D1FC5">
        <w:tc>
          <w:tcPr>
            <w:tcW w:w="4785" w:type="dxa"/>
            <w:tcBorders>
              <w:bottom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rPr>
                <w:szCs w:val="28"/>
              </w:rPr>
              <w:t>Управляющий делами муниципального комитета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Начальник отдела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 xml:space="preserve">Начальник отдела в управлении 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Аудитор</w:t>
            </w:r>
          </w:p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контрольно-счетного органа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Заместитель начальника отдела в управлении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Главный инспектор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Ведущий консультант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Главный специалист  1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Ведущий консультант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Главный специалист 2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Консультант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Ведущий инспектор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jc w:val="both"/>
            </w:pPr>
            <w:r>
              <w:t>Ведущий специалист 1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Ведущий специалист 2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r>
              <w:t>Ведущий специалист 2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Старший специалист 2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Старший специалист 2 разряда</w:t>
            </w:r>
          </w:p>
        </w:tc>
      </w:tr>
      <w:tr w:rsidR="0049650E" w:rsidTr="000D1F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Специалист 1 разряда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50E" w:rsidRDefault="0049650E" w:rsidP="000D1FC5">
            <w:pPr>
              <w:autoSpaceDE w:val="0"/>
              <w:autoSpaceDN w:val="0"/>
              <w:adjustRightInd w:val="0"/>
            </w:pPr>
            <w:r>
              <w:t>Специалист 1 разряда</w:t>
            </w:r>
          </w:p>
        </w:tc>
      </w:tr>
    </w:tbl>
    <w:p w:rsidR="0049650E" w:rsidRDefault="0049650E" w:rsidP="0049650E"/>
    <w:p w:rsidR="0049650E" w:rsidRDefault="0049650E" w:rsidP="0049650E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49650E" w:rsidRDefault="0049650E" w:rsidP="0049650E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204E31" w:rsidRPr="00624FCA" w:rsidRDefault="00204E31" w:rsidP="00624FCA">
      <w:pPr>
        <w:jc w:val="both"/>
      </w:pPr>
    </w:p>
    <w:p w:rsidR="00624FCA" w:rsidRDefault="00624FCA" w:rsidP="00624FCA">
      <w:pPr>
        <w:jc w:val="both"/>
      </w:pPr>
    </w:p>
    <w:p w:rsidR="009D5CE0" w:rsidRPr="00624FCA" w:rsidRDefault="009D5CE0" w:rsidP="00624FCA">
      <w:pPr>
        <w:jc w:val="both"/>
      </w:pPr>
    </w:p>
    <w:p w:rsidR="00624FCA" w:rsidRPr="00624FCA" w:rsidRDefault="00624FCA" w:rsidP="00624FCA">
      <w:pPr>
        <w:jc w:val="both"/>
      </w:pPr>
      <w:r w:rsidRPr="00624FCA">
        <w:rPr>
          <w:szCs w:val="28"/>
        </w:rPr>
        <w:t>Губернатор края</w:t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  <w:t xml:space="preserve">       В.В. </w:t>
      </w:r>
      <w:proofErr w:type="spellStart"/>
      <w:r w:rsidRPr="00624FCA">
        <w:rPr>
          <w:szCs w:val="28"/>
        </w:rPr>
        <w:t>Миклушевский</w:t>
      </w:r>
      <w:proofErr w:type="spellEnd"/>
    </w:p>
    <w:sectPr w:rsidR="00624FCA" w:rsidRPr="00624FCA" w:rsidSect="009D5CE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CBA" w:rsidRDefault="00C50CBA">
      <w:r>
        <w:separator/>
      </w:r>
    </w:p>
  </w:endnote>
  <w:endnote w:type="continuationSeparator" w:id="0">
    <w:p w:rsidR="00C50CBA" w:rsidRDefault="00C50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CBA" w:rsidRDefault="00C50CBA">
      <w:r>
        <w:separator/>
      </w:r>
    </w:p>
  </w:footnote>
  <w:footnote w:type="continuationSeparator" w:id="0">
    <w:p w:rsidR="00C50CBA" w:rsidRDefault="00C50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986779"/>
      <w:docPartObj>
        <w:docPartGallery w:val="Page Numbers (Top of Page)"/>
        <w:docPartUnique/>
      </w:docPartObj>
    </w:sdtPr>
    <w:sdtEndPr/>
    <w:sdtContent>
      <w:p w:rsidR="009D5CE0" w:rsidRDefault="009D5CE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A3F">
          <w:rPr>
            <w:noProof/>
          </w:rPr>
          <w:t>3</w:t>
        </w:r>
        <w:r>
          <w:fldChar w:fldCharType="end"/>
        </w:r>
      </w:p>
    </w:sdtContent>
  </w:sdt>
  <w:p w:rsidR="009D5CE0" w:rsidRDefault="009D5C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CA"/>
    <w:rsid w:val="00024F79"/>
    <w:rsid w:val="0003291F"/>
    <w:rsid w:val="00146EA7"/>
    <w:rsid w:val="00171D64"/>
    <w:rsid w:val="00204E31"/>
    <w:rsid w:val="002471AC"/>
    <w:rsid w:val="002730D1"/>
    <w:rsid w:val="00303CBA"/>
    <w:rsid w:val="003107F7"/>
    <w:rsid w:val="00380EE1"/>
    <w:rsid w:val="003B26E7"/>
    <w:rsid w:val="003F351A"/>
    <w:rsid w:val="0047435B"/>
    <w:rsid w:val="0049650E"/>
    <w:rsid w:val="004A4B0A"/>
    <w:rsid w:val="004B72B2"/>
    <w:rsid w:val="00510A3F"/>
    <w:rsid w:val="005474CC"/>
    <w:rsid w:val="005A2827"/>
    <w:rsid w:val="005B0D95"/>
    <w:rsid w:val="006178DD"/>
    <w:rsid w:val="00624FCA"/>
    <w:rsid w:val="006C106D"/>
    <w:rsid w:val="00726C56"/>
    <w:rsid w:val="0092438F"/>
    <w:rsid w:val="009517B8"/>
    <w:rsid w:val="009D5CE0"/>
    <w:rsid w:val="00A511B8"/>
    <w:rsid w:val="00AB70F9"/>
    <w:rsid w:val="00AC31EC"/>
    <w:rsid w:val="00AD398B"/>
    <w:rsid w:val="00B0555F"/>
    <w:rsid w:val="00B14397"/>
    <w:rsid w:val="00B25D18"/>
    <w:rsid w:val="00B55A73"/>
    <w:rsid w:val="00B81990"/>
    <w:rsid w:val="00BC0BBB"/>
    <w:rsid w:val="00BE0544"/>
    <w:rsid w:val="00BE62C9"/>
    <w:rsid w:val="00C31AAC"/>
    <w:rsid w:val="00C50CBA"/>
    <w:rsid w:val="00CF1A70"/>
    <w:rsid w:val="00E34273"/>
    <w:rsid w:val="00E34AF7"/>
    <w:rsid w:val="00E60B2A"/>
    <w:rsid w:val="00F23036"/>
    <w:rsid w:val="00F34DB5"/>
    <w:rsid w:val="00FD1087"/>
    <w:rsid w:val="00FF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9243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9243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4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6</cp:revision>
  <cp:lastPrinted>2013-09-26T00:44:00Z</cp:lastPrinted>
  <dcterms:created xsi:type="dcterms:W3CDTF">2013-09-25T07:15:00Z</dcterms:created>
  <dcterms:modified xsi:type="dcterms:W3CDTF">2013-09-26T05:01:00Z</dcterms:modified>
</cp:coreProperties>
</file>