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.3pt" o:ole="" fillcolor="window">
                  <v:imagedata r:id="rId7" o:title=""/>
                </v:shape>
                <o:OLEObject Type="Embed" ProgID="Word.Picture.8" ShapeID="_x0000_i1025" DrawAspect="Content" ObjectID="_146589819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4516B" w:rsidRPr="007319D0" w:rsidRDefault="0004516B" w:rsidP="0004516B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ЗАКОН ПРИМОРСКОГО КРАЯ "ОБ ОБРАЗОВАНИИ В ПРИМОРСКОМ КРАЕ"</w:t>
      </w:r>
    </w:p>
    <w:p w:rsidR="0004516B" w:rsidRPr="007319D0" w:rsidRDefault="0004516B" w:rsidP="0004516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4516B" w:rsidRDefault="0004516B" w:rsidP="0004516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3D045B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3D045B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27 июня </w:t>
      </w:r>
      <w:r>
        <w:rPr>
          <w:rFonts w:ascii="Times New Roman" w:hAnsi="Times New Roman" w:cs="Times New Roman"/>
          <w:sz w:val="28"/>
          <w:szCs w:val="28"/>
        </w:rPr>
        <w:br/>
        <w:t xml:space="preserve">2014 года </w:t>
      </w:r>
    </w:p>
    <w:p w:rsidR="0004516B" w:rsidRPr="003D045B" w:rsidRDefault="0004516B" w:rsidP="0004516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4516B" w:rsidRPr="00963E2E" w:rsidRDefault="0004516B" w:rsidP="0004516B">
      <w:pPr>
        <w:ind w:firstLine="720"/>
        <w:rPr>
          <w:szCs w:val="28"/>
        </w:rPr>
      </w:pPr>
      <w:r w:rsidRPr="00963E2E">
        <w:rPr>
          <w:szCs w:val="28"/>
        </w:rPr>
        <w:t xml:space="preserve">СТАТЬЯ 1. </w:t>
      </w:r>
    </w:p>
    <w:p w:rsidR="0004516B" w:rsidRPr="00963E2E" w:rsidRDefault="0004516B" w:rsidP="000451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63E2E">
        <w:rPr>
          <w:szCs w:val="28"/>
        </w:rPr>
        <w:t xml:space="preserve">Внести в Закон Приморского края от </w:t>
      </w:r>
      <w:r>
        <w:rPr>
          <w:szCs w:val="28"/>
        </w:rPr>
        <w:t xml:space="preserve">13 августа 2013 </w:t>
      </w:r>
      <w:r w:rsidRPr="00963E2E">
        <w:rPr>
          <w:szCs w:val="28"/>
        </w:rPr>
        <w:t xml:space="preserve">года № </w:t>
      </w:r>
      <w:r>
        <w:rPr>
          <w:szCs w:val="28"/>
        </w:rPr>
        <w:t>243-КЗ</w:t>
      </w:r>
      <w:r w:rsidRPr="00963E2E">
        <w:rPr>
          <w:szCs w:val="28"/>
        </w:rPr>
        <w:t xml:space="preserve">            "</w:t>
      </w:r>
      <w:r>
        <w:rPr>
          <w:szCs w:val="28"/>
        </w:rPr>
        <w:t>Об образовании в Приморском крае</w:t>
      </w:r>
      <w:r w:rsidRPr="00963E2E">
        <w:rPr>
          <w:szCs w:val="28"/>
        </w:rPr>
        <w:t xml:space="preserve">" (Ведомости Законодательного Собрания Приморского края, </w:t>
      </w:r>
      <w:r w:rsidRPr="00963E2E">
        <w:rPr>
          <w:bCs/>
          <w:szCs w:val="28"/>
        </w:rPr>
        <w:t>20</w:t>
      </w:r>
      <w:r>
        <w:rPr>
          <w:bCs/>
          <w:szCs w:val="28"/>
        </w:rPr>
        <w:t>13</w:t>
      </w:r>
      <w:r w:rsidRPr="00963E2E">
        <w:rPr>
          <w:bCs/>
          <w:szCs w:val="28"/>
        </w:rPr>
        <w:t xml:space="preserve">, № </w:t>
      </w:r>
      <w:r>
        <w:rPr>
          <w:bCs/>
          <w:szCs w:val="28"/>
        </w:rPr>
        <w:t>55</w:t>
      </w:r>
      <w:r w:rsidRPr="00963E2E">
        <w:rPr>
          <w:bCs/>
          <w:szCs w:val="28"/>
        </w:rPr>
        <w:t xml:space="preserve">, стр. </w:t>
      </w:r>
      <w:r>
        <w:rPr>
          <w:bCs/>
          <w:szCs w:val="28"/>
        </w:rPr>
        <w:t>111, № 57, стр. 62</w:t>
      </w:r>
      <w:r w:rsidRPr="00963E2E">
        <w:rPr>
          <w:szCs w:val="28"/>
        </w:rPr>
        <w:t>) следующие изменения:</w:t>
      </w:r>
    </w:p>
    <w:p w:rsidR="0004516B" w:rsidRDefault="0004516B" w:rsidP="0004516B">
      <w:pPr>
        <w:pStyle w:val="ConsPlusNormal"/>
        <w:ind w:left="2268" w:hanging="155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1)статью 8 дополнить пунктом 6¹ следующего содержания:</w:t>
      </w:r>
    </w:p>
    <w:p w:rsidR="0004516B" w:rsidRDefault="0004516B" w:rsidP="0004516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"6¹)утверждение типовых требований к одежде обучающихся </w:t>
      </w:r>
      <w:r>
        <w:rPr>
          <w:rFonts w:ascii="Times New Roman" w:hAnsi="Times New Roman" w:cs="Times New Roman"/>
          <w:sz w:val="28"/>
          <w:szCs w:val="28"/>
        </w:rPr>
        <w:br/>
        <w:t>в государственных (краевых) и муниципальных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04516B" w:rsidRDefault="0004516B" w:rsidP="0004516B">
      <w:pPr>
        <w:pStyle w:val="ConsPlusNormal"/>
        <w:ind w:left="2268" w:hanging="155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2)статью 17 изложить в следующей редакции:</w:t>
      </w:r>
    </w:p>
    <w:p w:rsidR="0004516B" w:rsidRDefault="0004516B" w:rsidP="0004516B">
      <w:pPr>
        <w:pStyle w:val="ConsPlusNormal"/>
        <w:ind w:left="2268" w:hanging="155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17. ОДЕЖДА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04516B" w:rsidRDefault="0004516B" w:rsidP="0004516B">
      <w:pPr>
        <w:pStyle w:val="ConsPlusNormal"/>
        <w:ind w:left="2268" w:hanging="1559"/>
        <w:outlineLvl w:val="1"/>
        <w:rPr>
          <w:rFonts w:ascii="Times New Roman" w:hAnsi="Times New Roman" w:cs="Times New Roman"/>
          <w:sz w:val="28"/>
          <w:szCs w:val="28"/>
        </w:rPr>
      </w:pPr>
    </w:p>
    <w:p w:rsidR="0004516B" w:rsidRDefault="0004516B" w:rsidP="0004516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законодательством государственные (краевые) и муниципальные организации, осуществляющие образовательную деятельность по образовательным программам начального общего, основного общего и среднего общего образования, устанавливают требования к одежде обучающихся в соответствии с типовыми требованиями, утвержденными уполномоченным органом исполнительной власти Приморского края в сфере образования.".</w:t>
      </w:r>
      <w:proofErr w:type="gramEnd"/>
    </w:p>
    <w:p w:rsidR="0004516B" w:rsidRDefault="0004516B" w:rsidP="0004516B">
      <w:pPr>
        <w:pStyle w:val="ConsPlusNormal"/>
        <w:ind w:left="2268" w:hanging="1559"/>
        <w:outlineLvl w:val="1"/>
        <w:rPr>
          <w:rFonts w:ascii="Times New Roman" w:hAnsi="Times New Roman" w:cs="Times New Roman"/>
          <w:sz w:val="28"/>
          <w:szCs w:val="28"/>
        </w:rPr>
      </w:pPr>
    </w:p>
    <w:p w:rsidR="0004516B" w:rsidRPr="003D045B" w:rsidRDefault="0004516B" w:rsidP="0004516B">
      <w:pPr>
        <w:pStyle w:val="ConsPlusNormal"/>
        <w:ind w:left="2127" w:hanging="1418"/>
        <w:outlineLvl w:val="1"/>
        <w:rPr>
          <w:rFonts w:ascii="Times New Roman" w:hAnsi="Times New Roman" w:cs="Times New Roman"/>
          <w:sz w:val="28"/>
          <w:szCs w:val="28"/>
        </w:rPr>
      </w:pPr>
      <w:r w:rsidRPr="003D045B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D04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516B" w:rsidRPr="004A592C" w:rsidRDefault="0004516B" w:rsidP="0004516B">
      <w:pPr>
        <w:widowControl w:val="0"/>
        <w:ind w:firstLine="709"/>
        <w:jc w:val="both"/>
        <w:rPr>
          <w:szCs w:val="28"/>
        </w:rPr>
      </w:pPr>
      <w:r w:rsidRPr="004A592C">
        <w:rPr>
          <w:szCs w:val="28"/>
        </w:rPr>
        <w:t>Настоящий Закон вступает в силу со дня его официального опубликования.</w:t>
      </w:r>
    </w:p>
    <w:p w:rsidR="0004516B" w:rsidRPr="003D045B" w:rsidRDefault="0004516B" w:rsidP="0004516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4516B" w:rsidRPr="003D045B" w:rsidRDefault="0004516B" w:rsidP="0004516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4516B" w:rsidRDefault="0004516B" w:rsidP="0004516B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4516B" w:rsidRDefault="0004516B" w:rsidP="0004516B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04516B" w:rsidRDefault="0004516B" w:rsidP="0004516B">
      <w:pPr>
        <w:rPr>
          <w:szCs w:val="28"/>
        </w:rPr>
      </w:pPr>
      <w:r w:rsidRPr="003D045B">
        <w:rPr>
          <w:szCs w:val="28"/>
        </w:rPr>
        <w:t>Губернатор</w:t>
      </w:r>
      <w:r>
        <w:rPr>
          <w:szCs w:val="28"/>
        </w:rPr>
        <w:t>а</w:t>
      </w:r>
      <w:r w:rsidRPr="003D045B">
        <w:rPr>
          <w:szCs w:val="28"/>
        </w:rPr>
        <w:t xml:space="preserve"> края</w:t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  <w:t xml:space="preserve">             </w:t>
      </w:r>
      <w:r>
        <w:rPr>
          <w:szCs w:val="28"/>
        </w:rPr>
        <w:t xml:space="preserve"> </w:t>
      </w:r>
      <w:r w:rsidRPr="003D045B">
        <w:rPr>
          <w:szCs w:val="28"/>
        </w:rPr>
        <w:t xml:space="preserve">   В.В. Миклушевский</w:t>
      </w:r>
    </w:p>
    <w:p w:rsidR="00220EFF" w:rsidRDefault="00220EFF" w:rsidP="0004516B">
      <w:pPr>
        <w:rPr>
          <w:szCs w:val="28"/>
        </w:rPr>
      </w:pPr>
    </w:p>
    <w:p w:rsidR="00220EFF" w:rsidRDefault="00220EFF" w:rsidP="00220EFF">
      <w:bookmarkStart w:id="0" w:name="_GoBack"/>
      <w:bookmarkEnd w:id="0"/>
      <w:r>
        <w:t>г. Владивосток</w:t>
      </w:r>
    </w:p>
    <w:p w:rsidR="00220EFF" w:rsidRDefault="00220EFF" w:rsidP="00220EFF">
      <w:r>
        <w:t>3 июля 2014 года</w:t>
      </w:r>
    </w:p>
    <w:p w:rsidR="00220EFF" w:rsidRDefault="00220EFF" w:rsidP="00220EFF">
      <w:r>
        <w:t>№ 441-КЗ</w:t>
      </w:r>
    </w:p>
    <w:sectPr w:rsidR="00220EFF" w:rsidSect="0087763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2A1" w:rsidRDefault="008122A1">
      <w:r>
        <w:separator/>
      </w:r>
    </w:p>
  </w:endnote>
  <w:endnote w:type="continuationSeparator" w:id="0">
    <w:p w:rsidR="008122A1" w:rsidRDefault="00812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2A1" w:rsidRDefault="008122A1">
      <w:r>
        <w:separator/>
      </w:r>
    </w:p>
  </w:footnote>
  <w:footnote w:type="continuationSeparator" w:id="0">
    <w:p w:rsidR="008122A1" w:rsidRDefault="008122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631" w:rsidRDefault="00877631" w:rsidP="0087763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20EF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7631"/>
    <w:rsid w:val="0003291F"/>
    <w:rsid w:val="0004516B"/>
    <w:rsid w:val="00210ACE"/>
    <w:rsid w:val="00220EFF"/>
    <w:rsid w:val="00380EE1"/>
    <w:rsid w:val="003B26E7"/>
    <w:rsid w:val="004667E4"/>
    <w:rsid w:val="0047435B"/>
    <w:rsid w:val="005A2827"/>
    <w:rsid w:val="00735488"/>
    <w:rsid w:val="008122A1"/>
    <w:rsid w:val="00877631"/>
    <w:rsid w:val="00972E54"/>
    <w:rsid w:val="00AB70F9"/>
    <w:rsid w:val="00AC31EC"/>
    <w:rsid w:val="00B14397"/>
    <w:rsid w:val="00BE0544"/>
    <w:rsid w:val="00CA5926"/>
    <w:rsid w:val="00E34273"/>
    <w:rsid w:val="00E60B2A"/>
    <w:rsid w:val="00E976C8"/>
    <w:rsid w:val="00F23036"/>
    <w:rsid w:val="00F33FB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77631"/>
    <w:rPr>
      <w:sz w:val="28"/>
    </w:rPr>
  </w:style>
  <w:style w:type="paragraph" w:styleId="a6">
    <w:name w:val="Balloon Text"/>
    <w:basedOn w:val="a"/>
    <w:link w:val="a7"/>
    <w:rsid w:val="008776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7763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73548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2014-06-29T22:22:00Z</cp:lastPrinted>
  <dcterms:created xsi:type="dcterms:W3CDTF">2014-07-03T02:10:00Z</dcterms:created>
  <dcterms:modified xsi:type="dcterms:W3CDTF">2014-07-03T02:10:00Z</dcterms:modified>
</cp:coreProperties>
</file>