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65388622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</w:t>
            </w:r>
            <w:r w:rsidR="00657916">
              <w:rPr>
                <w:szCs w:val="28"/>
              </w:rPr>
              <w:t>402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428D7" w:rsidRDefault="00657916" w:rsidP="00657916">
            <w:pPr>
              <w:ind w:left="-108"/>
              <w:jc w:val="both"/>
              <w:rPr>
                <w:szCs w:val="28"/>
              </w:rPr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   Закон Приморского края "Об административных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крае"</w:t>
            </w:r>
            <w:proofErr w:type="gramEnd"/>
          </w:p>
          <w:p w:rsidR="00657916" w:rsidRPr="009A4E0E" w:rsidRDefault="00657916" w:rsidP="00657916">
            <w:pPr>
              <w:ind w:left="-108"/>
              <w:jc w:val="both"/>
            </w:pPr>
          </w:p>
        </w:tc>
      </w:tr>
    </w:tbl>
    <w:p w:rsidR="00657916" w:rsidRDefault="008A7475" w:rsidP="00657916">
      <w:pPr>
        <w:jc w:val="both"/>
      </w:pPr>
      <w:r>
        <w:tab/>
      </w:r>
      <w:r w:rsidR="00657916">
        <w:t xml:space="preserve">Законодательное Собрание Приморского края </w:t>
      </w:r>
    </w:p>
    <w:p w:rsidR="00657916" w:rsidRDefault="00657916" w:rsidP="00657916">
      <w:pPr>
        <w:pStyle w:val="a3"/>
        <w:tabs>
          <w:tab w:val="clear" w:pos="4153"/>
          <w:tab w:val="clear" w:pos="8306"/>
        </w:tabs>
      </w:pPr>
    </w:p>
    <w:p w:rsidR="00657916" w:rsidRDefault="00657916" w:rsidP="0065791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7916" w:rsidRDefault="00657916" w:rsidP="00657916"/>
    <w:p w:rsidR="00657916" w:rsidRDefault="00657916" w:rsidP="00657916">
      <w:pPr>
        <w:ind w:firstLine="720"/>
        <w:jc w:val="both"/>
      </w:pPr>
      <w:bookmarkStart w:id="0" w:name="_GoBack"/>
      <w:bookmarkEnd w:id="0"/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"Об административных правонарушениях в Приморском крае" </w:t>
      </w:r>
      <w:r>
        <w:t xml:space="preserve">в первом чтении. </w:t>
      </w:r>
    </w:p>
    <w:p w:rsidR="00657916" w:rsidRDefault="00657916" w:rsidP="00657916">
      <w:pPr>
        <w:ind w:firstLine="720"/>
        <w:jc w:val="both"/>
      </w:pPr>
    </w:p>
    <w:p w:rsidR="00657916" w:rsidRDefault="00657916" w:rsidP="00657916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июля 2014 года.</w:t>
      </w:r>
    </w:p>
    <w:p w:rsidR="00657916" w:rsidRDefault="00657916" w:rsidP="00657916">
      <w:pPr>
        <w:ind w:firstLine="720"/>
        <w:jc w:val="both"/>
      </w:pPr>
    </w:p>
    <w:p w:rsidR="00657916" w:rsidRDefault="00657916" w:rsidP="00657916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57916" w:rsidRDefault="00657916" w:rsidP="00657916">
      <w:pPr>
        <w:ind w:firstLine="709"/>
        <w:jc w:val="both"/>
      </w:pPr>
    </w:p>
    <w:p w:rsidR="00657916" w:rsidRDefault="00657916" w:rsidP="00657916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657916" w:rsidRDefault="00657916" w:rsidP="0065791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7916" w:rsidRDefault="00657916" w:rsidP="0065791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7916" w:rsidRDefault="00657916" w:rsidP="0065791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7916" w:rsidRDefault="00657916" w:rsidP="0065791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7916" w:rsidRDefault="00657916" w:rsidP="0065791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845CC4" w:rsidRDefault="00845CC4" w:rsidP="00657916">
      <w:pPr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D95" w:rsidRDefault="00C16D95">
      <w:r>
        <w:separator/>
      </w:r>
    </w:p>
  </w:endnote>
  <w:endnote w:type="continuationSeparator" w:id="0">
    <w:p w:rsidR="00C16D95" w:rsidRDefault="00C16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D95" w:rsidRDefault="00C16D95">
      <w:r>
        <w:separator/>
      </w:r>
    </w:p>
  </w:footnote>
  <w:footnote w:type="continuationSeparator" w:id="0">
    <w:p w:rsidR="00C16D95" w:rsidRDefault="00C16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79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3325F4"/>
    <w:rsid w:val="00392E21"/>
    <w:rsid w:val="004135FF"/>
    <w:rsid w:val="004B69FA"/>
    <w:rsid w:val="004D1A01"/>
    <w:rsid w:val="005A6019"/>
    <w:rsid w:val="005D44A0"/>
    <w:rsid w:val="005E6130"/>
    <w:rsid w:val="006324E0"/>
    <w:rsid w:val="00657916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8A7475"/>
    <w:rsid w:val="00922AED"/>
    <w:rsid w:val="00924B45"/>
    <w:rsid w:val="00931FD6"/>
    <w:rsid w:val="009372FF"/>
    <w:rsid w:val="0094344A"/>
    <w:rsid w:val="009959AC"/>
    <w:rsid w:val="009A4E0E"/>
    <w:rsid w:val="009C06BA"/>
    <w:rsid w:val="00A02BE4"/>
    <w:rsid w:val="00A13794"/>
    <w:rsid w:val="00A26C60"/>
    <w:rsid w:val="00A7489F"/>
    <w:rsid w:val="00A93332"/>
    <w:rsid w:val="00AE5EE6"/>
    <w:rsid w:val="00BA58C7"/>
    <w:rsid w:val="00BC447B"/>
    <w:rsid w:val="00C01F36"/>
    <w:rsid w:val="00C16D95"/>
    <w:rsid w:val="00C20E8F"/>
    <w:rsid w:val="00CA7E54"/>
    <w:rsid w:val="00CE19DF"/>
    <w:rsid w:val="00D02716"/>
    <w:rsid w:val="00D30CAC"/>
    <w:rsid w:val="00D462A3"/>
    <w:rsid w:val="00DF01B2"/>
    <w:rsid w:val="00E428D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2014-06-27T04:35:00Z</cp:lastPrinted>
  <dcterms:created xsi:type="dcterms:W3CDTF">2014-06-27T04:37:00Z</dcterms:created>
  <dcterms:modified xsi:type="dcterms:W3CDTF">2014-06-27T04:37:00Z</dcterms:modified>
</cp:coreProperties>
</file>