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0024B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626097" r:id="rId8"/>
              </w:object>
            </w:r>
          </w:p>
        </w:tc>
      </w:tr>
      <w:tr w:rsidR="007B5289" w:rsidTr="0020024B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0024B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82D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</w:t>
            </w:r>
            <w:r w:rsidR="006E0397">
              <w:rPr>
                <w:szCs w:val="28"/>
              </w:rPr>
              <w:t>401</w:t>
            </w:r>
          </w:p>
        </w:tc>
      </w:tr>
      <w:tr w:rsidR="000B3FB2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607CA" w:rsidRDefault="006E0397" w:rsidP="001835ED">
            <w:pPr>
              <w:ind w:left="-108"/>
              <w:jc w:val="both"/>
              <w:rPr>
                <w:szCs w:val="28"/>
              </w:rPr>
            </w:pPr>
            <w:r>
              <w:t xml:space="preserve">О плане работы Законодательного Собрания Приморского края          на </w:t>
            </w:r>
            <w:r>
              <w:rPr>
                <w:lang w:val="en-US"/>
              </w:rPr>
              <w:t>II</w:t>
            </w:r>
            <w:r>
              <w:t>I квартал 2014 года</w:t>
            </w:r>
          </w:p>
          <w:p w:rsidR="001835ED" w:rsidRPr="009A4E0E" w:rsidRDefault="001835ED" w:rsidP="001835ED">
            <w:pPr>
              <w:ind w:left="-108"/>
              <w:jc w:val="both"/>
            </w:pPr>
          </w:p>
        </w:tc>
      </w:tr>
    </w:tbl>
    <w:p w:rsidR="00E15C02" w:rsidRDefault="00E15C02" w:rsidP="00E15C02">
      <w:pPr>
        <w:ind w:firstLine="709"/>
      </w:pPr>
      <w:bookmarkStart w:id="0" w:name="_GoBack"/>
      <w:bookmarkEnd w:id="0"/>
      <w:r>
        <w:t>Законодательное Собрание Приморского края</w:t>
      </w:r>
    </w:p>
    <w:p w:rsidR="00E15C02" w:rsidRDefault="00E15C02" w:rsidP="00E15C02"/>
    <w:p w:rsidR="00E15C02" w:rsidRDefault="00E15C02" w:rsidP="00E15C02">
      <w:r>
        <w:t>ПОСТАНОВЛЯЕТ:</w:t>
      </w:r>
    </w:p>
    <w:p w:rsidR="00E15C02" w:rsidRDefault="00E15C02" w:rsidP="00E15C02"/>
    <w:p w:rsidR="00E15C02" w:rsidRDefault="00E15C02" w:rsidP="00E15C02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III</w:t>
      </w:r>
      <w:r>
        <w:t xml:space="preserve"> квартал 2014 года (прилагается).</w:t>
      </w:r>
    </w:p>
    <w:p w:rsidR="00E15C02" w:rsidRDefault="00E15C02" w:rsidP="00E15C02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E15C02" w:rsidRPr="008A3899" w:rsidRDefault="00E15C02" w:rsidP="00E15C02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>
        <w:t>Текиева</w:t>
      </w:r>
      <w:proofErr w:type="spellEnd"/>
      <w:r>
        <w:t xml:space="preserve"> Д.А.</w:t>
      </w:r>
    </w:p>
    <w:p w:rsidR="00E15C02" w:rsidRPr="008A3899" w:rsidRDefault="00E15C02" w:rsidP="00E15C02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E15C02" w:rsidRDefault="00E15C02" w:rsidP="00E15C02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26.03</w:t>
      </w:r>
      <w:r w:rsidRPr="00C97ED7">
        <w:rPr>
          <w:szCs w:val="28"/>
        </w:rPr>
        <w:t>.201</w:t>
      </w:r>
      <w:r>
        <w:rPr>
          <w:szCs w:val="28"/>
        </w:rPr>
        <w:t>4</w:t>
      </w:r>
      <w:r w:rsidRPr="00C97ED7">
        <w:rPr>
          <w:szCs w:val="28"/>
        </w:rPr>
        <w:t xml:space="preserve"> № </w:t>
      </w:r>
      <w:r>
        <w:rPr>
          <w:szCs w:val="28"/>
        </w:rPr>
        <w:t xml:space="preserve">1264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II</w:t>
      </w:r>
      <w:r>
        <w:t xml:space="preserve"> квартал 2014 года".</w:t>
      </w:r>
    </w:p>
    <w:p w:rsidR="00E15C02" w:rsidRDefault="00E15C02" w:rsidP="00E15C02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E15C02" w:rsidRDefault="00E15C02" w:rsidP="00E15C02">
      <w:pPr>
        <w:ind w:firstLine="709"/>
        <w:jc w:val="both"/>
      </w:pPr>
      <w:r>
        <w:t>4.Настоящее постановление вступает в силу с 1 ию</w:t>
      </w:r>
      <w:r w:rsidRPr="00FA1E6B">
        <w:t>ля</w:t>
      </w:r>
      <w:r>
        <w:t xml:space="preserve"> 2014 года.</w:t>
      </w:r>
    </w:p>
    <w:p w:rsidR="00E15C02" w:rsidRDefault="00E15C02" w:rsidP="00E15C02">
      <w:pPr>
        <w:jc w:val="both"/>
      </w:pPr>
    </w:p>
    <w:p w:rsidR="00E15C02" w:rsidRDefault="00E15C02" w:rsidP="00E15C02">
      <w:pPr>
        <w:jc w:val="both"/>
      </w:pPr>
    </w:p>
    <w:p w:rsidR="00E15C02" w:rsidRDefault="00E15C02" w:rsidP="00E15C02">
      <w:pPr>
        <w:jc w:val="both"/>
      </w:pPr>
    </w:p>
    <w:p w:rsidR="00E15C02" w:rsidRDefault="00E15C02" w:rsidP="00E15C02">
      <w:pPr>
        <w:jc w:val="both"/>
      </w:pPr>
      <w:r>
        <w:t>Председатель</w:t>
      </w:r>
    </w:p>
    <w:p w:rsidR="00E15C02" w:rsidRDefault="00E15C02" w:rsidP="00E15C0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845CC4" w:rsidRDefault="00845CC4" w:rsidP="00E15C02">
      <w:pPr>
        <w:pStyle w:val="a3"/>
        <w:tabs>
          <w:tab w:val="clear" w:pos="4153"/>
          <w:tab w:val="clear" w:pos="8306"/>
        </w:tabs>
        <w:ind w:firstLine="720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32D" w:rsidRDefault="00E8132D">
      <w:r>
        <w:separator/>
      </w:r>
    </w:p>
  </w:endnote>
  <w:endnote w:type="continuationSeparator" w:id="0">
    <w:p w:rsidR="00E8132D" w:rsidRDefault="00E81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32D" w:rsidRDefault="00E8132D">
      <w:r>
        <w:separator/>
      </w:r>
    </w:p>
  </w:footnote>
  <w:footnote w:type="continuationSeparator" w:id="0">
    <w:p w:rsidR="00E8132D" w:rsidRDefault="00E81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0024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835ED"/>
    <w:rsid w:val="0020024B"/>
    <w:rsid w:val="00240824"/>
    <w:rsid w:val="002807AB"/>
    <w:rsid w:val="003325F4"/>
    <w:rsid w:val="00392E21"/>
    <w:rsid w:val="00482D97"/>
    <w:rsid w:val="004B69FA"/>
    <w:rsid w:val="004D1A01"/>
    <w:rsid w:val="00543D40"/>
    <w:rsid w:val="005A6019"/>
    <w:rsid w:val="005E6130"/>
    <w:rsid w:val="006324E0"/>
    <w:rsid w:val="00695A4A"/>
    <w:rsid w:val="006D45ED"/>
    <w:rsid w:val="006E0397"/>
    <w:rsid w:val="006E650F"/>
    <w:rsid w:val="00726997"/>
    <w:rsid w:val="00732CA6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E5EE6"/>
    <w:rsid w:val="00BA58C7"/>
    <w:rsid w:val="00C01F36"/>
    <w:rsid w:val="00C20E8F"/>
    <w:rsid w:val="00CA7E54"/>
    <w:rsid w:val="00CD49CD"/>
    <w:rsid w:val="00CE19DF"/>
    <w:rsid w:val="00D02716"/>
    <w:rsid w:val="00D5640C"/>
    <w:rsid w:val="00DF01B2"/>
    <w:rsid w:val="00E15C02"/>
    <w:rsid w:val="00E8132D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2014-06-27T00:03:00Z</cp:lastPrinted>
  <dcterms:created xsi:type="dcterms:W3CDTF">2014-06-29T22:35:00Z</dcterms:created>
  <dcterms:modified xsi:type="dcterms:W3CDTF">2014-06-29T22:35:00Z</dcterms:modified>
</cp:coreProperties>
</file>