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0667D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4pt;height:53pt" o:ole="" fillcolor="window">
                  <v:imagedata r:id="rId7" o:title=""/>
                </v:shape>
                <o:OLEObject Type="Embed" ProgID="Word.Picture.8" ShapeID="_x0000_i1025" DrawAspect="Content" ObjectID="_1465721525" r:id="rId8"/>
              </w:object>
            </w:r>
          </w:p>
        </w:tc>
      </w:tr>
      <w:tr w:rsidR="007B5289" w:rsidTr="0070667D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70667D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13B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FE13B7">
              <w:rPr>
                <w:szCs w:val="28"/>
              </w:rPr>
              <w:t>9</w:t>
            </w:r>
            <w:r w:rsidR="00E31864">
              <w:rPr>
                <w:szCs w:val="28"/>
              </w:rPr>
              <w:t>5</w:t>
            </w:r>
          </w:p>
        </w:tc>
      </w:tr>
      <w:tr w:rsidR="000B3FB2" w:rsidTr="0070667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70667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835ED" w:rsidRDefault="0070667D" w:rsidP="0070667D">
            <w:pPr>
              <w:ind w:left="-108"/>
              <w:jc w:val="both"/>
            </w:pPr>
            <w:r>
              <w:t>О проекте закона Приморского края "О внесении изменения в статью 7 Закона Приморского края "Об образовании в Приморском крае"</w:t>
            </w:r>
          </w:p>
          <w:p w:rsidR="0070667D" w:rsidRPr="009A4E0E" w:rsidRDefault="0070667D" w:rsidP="0070667D">
            <w:pPr>
              <w:ind w:left="-108"/>
              <w:jc w:val="both"/>
            </w:pPr>
          </w:p>
        </w:tc>
      </w:tr>
    </w:tbl>
    <w:p w:rsidR="0070667D" w:rsidRDefault="0070667D" w:rsidP="0070667D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70667D" w:rsidRDefault="0070667D" w:rsidP="0070667D">
      <w:pPr>
        <w:pStyle w:val="a3"/>
        <w:tabs>
          <w:tab w:val="left" w:pos="708"/>
        </w:tabs>
      </w:pPr>
    </w:p>
    <w:p w:rsidR="0070667D" w:rsidRDefault="0070667D" w:rsidP="0070667D">
      <w:pPr>
        <w:pStyle w:val="a3"/>
        <w:tabs>
          <w:tab w:val="left" w:pos="708"/>
        </w:tabs>
      </w:pPr>
      <w:r>
        <w:t>ПОСТАНОВЛЯЕТ:</w:t>
      </w:r>
    </w:p>
    <w:p w:rsidR="0070667D" w:rsidRDefault="0070667D" w:rsidP="0070667D">
      <w:pPr>
        <w:pStyle w:val="a3"/>
        <w:tabs>
          <w:tab w:val="left" w:pos="708"/>
        </w:tabs>
      </w:pPr>
    </w:p>
    <w:p w:rsidR="0070667D" w:rsidRDefault="0070667D" w:rsidP="0070667D">
      <w:pPr>
        <w:jc w:val="both"/>
      </w:pPr>
      <w:r>
        <w:tab/>
        <w:t>1.Отклонить проект закона Приморского края "О внесении изменения                 в статью 7 Закона Приморского края "Об образовании в Приморском крае</w:t>
      </w:r>
      <w:r>
        <w:rPr>
          <w:szCs w:val="28"/>
        </w:rPr>
        <w:t xml:space="preserve">", внесенный депутатами Законодательного Собрания </w:t>
      </w:r>
      <w:proofErr w:type="spellStart"/>
      <w:r>
        <w:rPr>
          <w:szCs w:val="28"/>
        </w:rPr>
        <w:t>Межоновым</w:t>
      </w:r>
      <w:proofErr w:type="spellEnd"/>
      <w:r>
        <w:rPr>
          <w:szCs w:val="28"/>
        </w:rPr>
        <w:t xml:space="preserve"> К.А., Хрущевой Т.В., Козицким А.А., Кондрашовым С.Н.</w:t>
      </w:r>
    </w:p>
    <w:p w:rsidR="0070667D" w:rsidRDefault="0070667D" w:rsidP="0070667D">
      <w:pPr>
        <w:jc w:val="both"/>
      </w:pPr>
    </w:p>
    <w:p w:rsidR="0070667D" w:rsidRDefault="0070667D" w:rsidP="0070667D">
      <w:pPr>
        <w:pStyle w:val="a3"/>
        <w:tabs>
          <w:tab w:val="left" w:pos="708"/>
        </w:tabs>
        <w:jc w:val="both"/>
        <w:rPr>
          <w:szCs w:val="28"/>
        </w:rPr>
      </w:pPr>
      <w:r>
        <w:tab/>
        <w:t xml:space="preserve">2.Направить настоящее постановление </w:t>
      </w:r>
      <w:r>
        <w:rPr>
          <w:szCs w:val="28"/>
        </w:rPr>
        <w:t xml:space="preserve">депутатам Законодательного Собрания </w:t>
      </w:r>
      <w:proofErr w:type="spellStart"/>
      <w:r>
        <w:rPr>
          <w:szCs w:val="28"/>
        </w:rPr>
        <w:t>Межонову</w:t>
      </w:r>
      <w:proofErr w:type="spellEnd"/>
      <w:r>
        <w:rPr>
          <w:szCs w:val="28"/>
        </w:rPr>
        <w:t>  К.А., Хрущевой  Т.В., Козицкому  А.А.,                        Кондрашову С.Н.</w:t>
      </w:r>
    </w:p>
    <w:p w:rsidR="0070667D" w:rsidRDefault="0070667D" w:rsidP="0070667D">
      <w:pPr>
        <w:pStyle w:val="a3"/>
        <w:tabs>
          <w:tab w:val="left" w:pos="708"/>
        </w:tabs>
        <w:jc w:val="both"/>
      </w:pPr>
    </w:p>
    <w:p w:rsidR="0070667D" w:rsidRDefault="0070667D" w:rsidP="0070667D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70667D" w:rsidRDefault="0070667D" w:rsidP="0070667D">
      <w:pPr>
        <w:pStyle w:val="a3"/>
        <w:tabs>
          <w:tab w:val="left" w:pos="708"/>
        </w:tabs>
        <w:jc w:val="both"/>
      </w:pPr>
    </w:p>
    <w:p w:rsidR="0070667D" w:rsidRDefault="0070667D" w:rsidP="0070667D">
      <w:pPr>
        <w:pStyle w:val="a3"/>
        <w:tabs>
          <w:tab w:val="left" w:pos="708"/>
        </w:tabs>
        <w:jc w:val="both"/>
      </w:pPr>
    </w:p>
    <w:p w:rsidR="005953BD" w:rsidRPr="00F2794F" w:rsidRDefault="005953BD" w:rsidP="005953B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953BD" w:rsidRPr="00F2794F" w:rsidRDefault="005953BD" w:rsidP="005953B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953BD" w:rsidRDefault="005953BD" w:rsidP="005953B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5953BD" w:rsidRDefault="005953BD" w:rsidP="005953BD">
      <w:pPr>
        <w:pStyle w:val="ConsNormal"/>
        <w:ind w:right="0" w:firstLine="709"/>
        <w:jc w:val="both"/>
      </w:pPr>
    </w:p>
    <w:p w:rsidR="00845CC4" w:rsidRDefault="00845CC4" w:rsidP="005953BD">
      <w:pPr>
        <w:pStyle w:val="a3"/>
        <w:tabs>
          <w:tab w:val="left" w:pos="708"/>
        </w:tabs>
        <w:jc w:val="both"/>
      </w:pPr>
      <w:bookmarkStart w:id="0" w:name="_GoBack"/>
      <w:bookmarkEnd w:id="0"/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CB0" w:rsidRDefault="00970CB0">
      <w:r>
        <w:separator/>
      </w:r>
    </w:p>
  </w:endnote>
  <w:endnote w:type="continuationSeparator" w:id="0">
    <w:p w:rsidR="00970CB0" w:rsidRDefault="00970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CB0" w:rsidRDefault="00970CB0">
      <w:r>
        <w:separator/>
      </w:r>
    </w:p>
  </w:footnote>
  <w:footnote w:type="continuationSeparator" w:id="0">
    <w:p w:rsidR="00970CB0" w:rsidRDefault="00970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F782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34F9F"/>
    <w:rsid w:val="00155F7F"/>
    <w:rsid w:val="001835ED"/>
    <w:rsid w:val="001A453C"/>
    <w:rsid w:val="0020024B"/>
    <w:rsid w:val="00240824"/>
    <w:rsid w:val="002807AB"/>
    <w:rsid w:val="003325F4"/>
    <w:rsid w:val="00392E21"/>
    <w:rsid w:val="0043595C"/>
    <w:rsid w:val="00482D97"/>
    <w:rsid w:val="004B69FA"/>
    <w:rsid w:val="004D1A01"/>
    <w:rsid w:val="00543D40"/>
    <w:rsid w:val="005953BD"/>
    <w:rsid w:val="005A6019"/>
    <w:rsid w:val="005E6130"/>
    <w:rsid w:val="005F7826"/>
    <w:rsid w:val="0061687A"/>
    <w:rsid w:val="006324E0"/>
    <w:rsid w:val="00695A4A"/>
    <w:rsid w:val="006D45ED"/>
    <w:rsid w:val="006E650F"/>
    <w:rsid w:val="0070667D"/>
    <w:rsid w:val="00726997"/>
    <w:rsid w:val="00732CA6"/>
    <w:rsid w:val="007607CA"/>
    <w:rsid w:val="007839C7"/>
    <w:rsid w:val="007B48E7"/>
    <w:rsid w:val="007B5289"/>
    <w:rsid w:val="008071B4"/>
    <w:rsid w:val="0081475C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70CB0"/>
    <w:rsid w:val="009959AC"/>
    <w:rsid w:val="009A4E0E"/>
    <w:rsid w:val="009C06BA"/>
    <w:rsid w:val="00A13794"/>
    <w:rsid w:val="00A26C60"/>
    <w:rsid w:val="00A93332"/>
    <w:rsid w:val="00AE5EE6"/>
    <w:rsid w:val="00B67A16"/>
    <w:rsid w:val="00BA58C7"/>
    <w:rsid w:val="00C01F36"/>
    <w:rsid w:val="00C20E8F"/>
    <w:rsid w:val="00C91513"/>
    <w:rsid w:val="00CA7E54"/>
    <w:rsid w:val="00CD49CD"/>
    <w:rsid w:val="00CE19DF"/>
    <w:rsid w:val="00D02716"/>
    <w:rsid w:val="00D1332B"/>
    <w:rsid w:val="00D5640C"/>
    <w:rsid w:val="00DF01B2"/>
    <w:rsid w:val="00E31864"/>
    <w:rsid w:val="00E8100D"/>
    <w:rsid w:val="00E93A7F"/>
    <w:rsid w:val="00EF502B"/>
    <w:rsid w:val="00F36CD5"/>
    <w:rsid w:val="00F75CDD"/>
    <w:rsid w:val="00FE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customStyle="1" w:styleId="ConsNormal">
    <w:name w:val="ConsNormal"/>
    <w:rsid w:val="005953BD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9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6</cp:revision>
  <cp:lastPrinted>2014-06-29T22:11:00Z</cp:lastPrinted>
  <dcterms:created xsi:type="dcterms:W3CDTF">2014-06-29T22:13:00Z</dcterms:created>
  <dcterms:modified xsi:type="dcterms:W3CDTF">2014-07-01T01:06:00Z</dcterms:modified>
</cp:coreProperties>
</file>