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4"/>
        <w:gridCol w:w="1560"/>
        <w:gridCol w:w="3118"/>
        <w:gridCol w:w="1986"/>
      </w:tblGrid>
      <w:tr w:rsidR="007B5289" w:rsidTr="00282488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626443" r:id="rId8"/>
              </w:object>
            </w:r>
          </w:p>
        </w:tc>
      </w:tr>
      <w:tr w:rsidR="007B5289" w:rsidTr="00282488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282488">
        <w:trPr>
          <w:cantSplit/>
        </w:trPr>
        <w:tc>
          <w:tcPr>
            <w:tcW w:w="2834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6" w:type="dxa"/>
          </w:tcPr>
          <w:p w:rsidR="000B3FB2" w:rsidRPr="00CE19DF" w:rsidRDefault="000B3FB2" w:rsidP="00482D9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282488">
              <w:rPr>
                <w:szCs w:val="28"/>
              </w:rPr>
              <w:t>9</w:t>
            </w:r>
            <w:r w:rsidR="00CE4C60">
              <w:rPr>
                <w:szCs w:val="28"/>
              </w:rPr>
              <w:t>4</w:t>
            </w:r>
          </w:p>
        </w:tc>
      </w:tr>
      <w:tr w:rsidR="000B3FB2" w:rsidTr="00282488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282488">
        <w:trPr>
          <w:gridAfter w:val="2"/>
          <w:wAfter w:w="5104" w:type="dxa"/>
        </w:trPr>
        <w:tc>
          <w:tcPr>
            <w:tcW w:w="4394" w:type="dxa"/>
            <w:gridSpan w:val="2"/>
          </w:tcPr>
          <w:p w:rsidR="00282488" w:rsidRDefault="00CE4C60" w:rsidP="00282488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>
              <w:t xml:space="preserve">"О государственной поддержке граждан, утративших жилые </w:t>
            </w:r>
            <w:proofErr w:type="spellStart"/>
            <w:proofErr w:type="gramStart"/>
            <w:r>
              <w:t>поме-щения</w:t>
            </w:r>
            <w:proofErr w:type="spellEnd"/>
            <w:proofErr w:type="gramEnd"/>
            <w:r>
              <w:t xml:space="preserve"> в результате чрезвычайной ситуации, вызванной пожаром, произошедшим 7 марта 2014 года на территории </w:t>
            </w:r>
            <w:proofErr w:type="spellStart"/>
            <w:r>
              <w:t>Амгунского</w:t>
            </w:r>
            <w:proofErr w:type="spellEnd"/>
            <w:r>
              <w:t xml:space="preserve"> сельского поселения Тернейского муниципального района Приморского края"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CE4C60" w:rsidRPr="00F2794F" w:rsidRDefault="00CE4C60" w:rsidP="00CE4C6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CE4C60" w:rsidRPr="00F2794F" w:rsidRDefault="00CE4C60" w:rsidP="00CE4C6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4C60" w:rsidRPr="00F2794F" w:rsidRDefault="00CE4C60" w:rsidP="00CE4C6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E4C60" w:rsidRPr="00F2794F" w:rsidRDefault="00CE4C60" w:rsidP="00CE4C6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4C60" w:rsidRDefault="00CE4C60" w:rsidP="00CE4C60">
      <w:pPr>
        <w:ind w:firstLine="816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 xml:space="preserve"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</w:r>
      <w:proofErr w:type="spellStart"/>
      <w:r>
        <w:t>Амгунского</w:t>
      </w:r>
      <w:proofErr w:type="spellEnd"/>
      <w:r>
        <w:t xml:space="preserve"> сельского поселения Тернейского муниципального района Приморского края".</w:t>
      </w:r>
    </w:p>
    <w:p w:rsidR="00CE4C60" w:rsidRDefault="00CE4C60" w:rsidP="00CE4C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C60" w:rsidRDefault="00CE4C60" w:rsidP="00CE4C60">
      <w:pPr>
        <w:autoSpaceDE w:val="0"/>
        <w:autoSpaceDN w:val="0"/>
        <w:adjustRightInd w:val="0"/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E4C60" w:rsidRDefault="00CE4C60" w:rsidP="00CE4C6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C60" w:rsidRDefault="00CE4C60" w:rsidP="00CE4C60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CE4C60" w:rsidRDefault="00CE4C60" w:rsidP="00CE4C6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4C60" w:rsidRDefault="00CE4C60" w:rsidP="00CE4C6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4C60" w:rsidRPr="00F2794F" w:rsidRDefault="00CE4C60" w:rsidP="00CE4C6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4C60" w:rsidRPr="00F2794F" w:rsidRDefault="00CE4C60" w:rsidP="00CE4C6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CE4C60" w:rsidRDefault="00CE4C60" w:rsidP="00CE4C60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</w:p>
    <w:p w:rsidR="00845CC4" w:rsidRDefault="00845CC4" w:rsidP="00CE4C60">
      <w:pPr>
        <w:pStyle w:val="ConsNormal"/>
        <w:ind w:right="0" w:firstLine="709"/>
        <w:jc w:val="both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B7B" w:rsidRDefault="009C5B7B">
      <w:r>
        <w:separator/>
      </w:r>
    </w:p>
  </w:endnote>
  <w:endnote w:type="continuationSeparator" w:id="0">
    <w:p w:rsidR="009C5B7B" w:rsidRDefault="009C5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B7B" w:rsidRDefault="009C5B7B">
      <w:r>
        <w:separator/>
      </w:r>
    </w:p>
  </w:footnote>
  <w:footnote w:type="continuationSeparator" w:id="0">
    <w:p w:rsidR="009C5B7B" w:rsidRDefault="009C5B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E4C6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0024B"/>
    <w:rsid w:val="00240824"/>
    <w:rsid w:val="002807AB"/>
    <w:rsid w:val="00282488"/>
    <w:rsid w:val="003325F4"/>
    <w:rsid w:val="00392E21"/>
    <w:rsid w:val="003D158C"/>
    <w:rsid w:val="00482D97"/>
    <w:rsid w:val="004B69FA"/>
    <w:rsid w:val="004D1A01"/>
    <w:rsid w:val="00543D40"/>
    <w:rsid w:val="005A6019"/>
    <w:rsid w:val="005E6130"/>
    <w:rsid w:val="006324E0"/>
    <w:rsid w:val="00695A4A"/>
    <w:rsid w:val="006D45ED"/>
    <w:rsid w:val="006E650F"/>
    <w:rsid w:val="00726997"/>
    <w:rsid w:val="00732CA6"/>
    <w:rsid w:val="007607CA"/>
    <w:rsid w:val="007B48E7"/>
    <w:rsid w:val="007B5289"/>
    <w:rsid w:val="008071B4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9C5B7B"/>
    <w:rsid w:val="00A13794"/>
    <w:rsid w:val="00A26C60"/>
    <w:rsid w:val="00A93332"/>
    <w:rsid w:val="00AE5EE6"/>
    <w:rsid w:val="00BA58C7"/>
    <w:rsid w:val="00BB2080"/>
    <w:rsid w:val="00C01F36"/>
    <w:rsid w:val="00C20E8F"/>
    <w:rsid w:val="00CA7E54"/>
    <w:rsid w:val="00CD49CD"/>
    <w:rsid w:val="00CE19DF"/>
    <w:rsid w:val="00CE4C60"/>
    <w:rsid w:val="00D02716"/>
    <w:rsid w:val="00D5640C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  <w:style w:type="paragraph" w:customStyle="1" w:styleId="ConsNormal">
    <w:name w:val="ConsNormal"/>
    <w:rsid w:val="0028248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3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2014-06-29T22:40:00Z</cp:lastPrinted>
  <dcterms:created xsi:type="dcterms:W3CDTF">2014-06-29T22:40:00Z</dcterms:created>
  <dcterms:modified xsi:type="dcterms:W3CDTF">2014-06-29T22:41:00Z</dcterms:modified>
</cp:coreProperties>
</file>