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4"/>
        <w:gridCol w:w="1560"/>
        <w:gridCol w:w="3118"/>
        <w:gridCol w:w="1986"/>
      </w:tblGrid>
      <w:tr w:rsidR="007B5289" w:rsidTr="00282488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6504" r:id="rId8"/>
              </w:object>
            </w:r>
          </w:p>
        </w:tc>
      </w:tr>
      <w:tr w:rsidR="007B5289" w:rsidTr="00282488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82488">
        <w:trPr>
          <w:cantSplit/>
        </w:trPr>
        <w:tc>
          <w:tcPr>
            <w:tcW w:w="2834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282488">
              <w:rPr>
                <w:szCs w:val="28"/>
              </w:rPr>
              <w:t>9</w:t>
            </w:r>
            <w:r w:rsidR="00012612">
              <w:rPr>
                <w:szCs w:val="28"/>
              </w:rPr>
              <w:t>3</w:t>
            </w:r>
          </w:p>
        </w:tc>
      </w:tr>
      <w:tr w:rsidR="000B3FB2" w:rsidTr="00282488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82488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12612" w:rsidRPr="00CA7E54" w:rsidRDefault="00012612" w:rsidP="00012612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государственной поддержке граждан, утративших жилые помещения в результате чрезвычайной ситуации, </w:t>
            </w:r>
            <w:proofErr w:type="gramStart"/>
            <w:r>
              <w:t>вызван-ной</w:t>
            </w:r>
            <w:proofErr w:type="gramEnd"/>
            <w:r>
              <w:t xml:space="preserve"> пожаром, произошедшим </w:t>
            </w:r>
            <w:r>
              <w:br/>
              <w:t xml:space="preserve">7 марта 2014 года на территории </w:t>
            </w:r>
            <w:proofErr w:type="spellStart"/>
            <w:r>
              <w:t>Амгунского</w:t>
            </w:r>
            <w:proofErr w:type="spellEnd"/>
            <w:r>
              <w:t xml:space="preserve"> сельского поселения Тернейского муниципального района Приморского края"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012612" w:rsidRPr="00F2794F" w:rsidRDefault="00012612" w:rsidP="0001261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12612" w:rsidRPr="00F2794F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2612" w:rsidRPr="00F2794F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12612" w:rsidRPr="00F2794F" w:rsidRDefault="00012612" w:rsidP="0001261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612" w:rsidRDefault="00012612" w:rsidP="00012612">
      <w:pPr>
        <w:ind w:firstLine="708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</w:t>
      </w:r>
      <w:r>
        <w:br/>
        <w:t xml:space="preserve">2014 года на территории </w:t>
      </w:r>
      <w:proofErr w:type="spellStart"/>
      <w:r>
        <w:t>Амгунского</w:t>
      </w:r>
      <w:proofErr w:type="spellEnd"/>
      <w:r>
        <w:t xml:space="preserve"> сельского поселения Тернейского муниципального района Приморского края" </w:t>
      </w:r>
      <w:r>
        <w:rPr>
          <w:szCs w:val="28"/>
        </w:rPr>
        <w:t>в первом чтении.</w:t>
      </w:r>
    </w:p>
    <w:p w:rsidR="00012612" w:rsidRDefault="00012612" w:rsidP="000126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2612" w:rsidRDefault="00012612" w:rsidP="00012612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012612" w:rsidRDefault="00012612" w:rsidP="000126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2612" w:rsidRDefault="00012612" w:rsidP="0001261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012612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2612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2612" w:rsidRPr="00F2794F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2612" w:rsidRPr="00F2794F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12612" w:rsidRDefault="00012612" w:rsidP="0001261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845CC4" w:rsidRDefault="00845CC4" w:rsidP="00012612">
      <w:pPr>
        <w:pStyle w:val="ConsNormal"/>
        <w:ind w:right="0" w:firstLine="709"/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05E" w:rsidRDefault="000F405E">
      <w:r>
        <w:separator/>
      </w:r>
    </w:p>
  </w:endnote>
  <w:endnote w:type="continuationSeparator" w:id="0">
    <w:p w:rsidR="000F405E" w:rsidRDefault="000F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05E" w:rsidRDefault="000F405E">
      <w:r>
        <w:separator/>
      </w:r>
    </w:p>
  </w:footnote>
  <w:footnote w:type="continuationSeparator" w:id="0">
    <w:p w:rsidR="000F405E" w:rsidRDefault="000F4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1261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12612"/>
    <w:rsid w:val="00057575"/>
    <w:rsid w:val="000B3FB2"/>
    <w:rsid w:val="000D628E"/>
    <w:rsid w:val="000E5228"/>
    <w:rsid w:val="000F405E"/>
    <w:rsid w:val="00123119"/>
    <w:rsid w:val="00155F7F"/>
    <w:rsid w:val="001835ED"/>
    <w:rsid w:val="0020024B"/>
    <w:rsid w:val="00240824"/>
    <w:rsid w:val="002807AB"/>
    <w:rsid w:val="00282488"/>
    <w:rsid w:val="003325F4"/>
    <w:rsid w:val="00392E21"/>
    <w:rsid w:val="003D158C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00CF3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BB2080"/>
    <w:rsid w:val="00C01F36"/>
    <w:rsid w:val="00C20E8F"/>
    <w:rsid w:val="00CA7E54"/>
    <w:rsid w:val="00CD49CD"/>
    <w:rsid w:val="00CE19DF"/>
    <w:rsid w:val="00CE4C60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28248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2014-06-29T22:41:00Z</cp:lastPrinted>
  <dcterms:created xsi:type="dcterms:W3CDTF">2014-06-29T22:41:00Z</dcterms:created>
  <dcterms:modified xsi:type="dcterms:W3CDTF">2014-06-29T22:42:00Z</dcterms:modified>
</cp:coreProperties>
</file>