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3"/>
        <w:gridCol w:w="1561"/>
        <w:gridCol w:w="3117"/>
        <w:gridCol w:w="1987"/>
      </w:tblGrid>
      <w:tr w:rsidR="007B5289" w:rsidTr="00282488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5pt" o:ole="" fillcolor="window">
                  <v:imagedata r:id="rId7" o:title=""/>
                </v:shape>
                <o:OLEObject Type="Embed" ProgID="Word.Picture.8" ShapeID="_x0000_i1025" DrawAspect="Content" ObjectID="_1465720897" r:id="rId8"/>
              </w:object>
            </w:r>
          </w:p>
        </w:tc>
      </w:tr>
      <w:tr w:rsidR="007B5289" w:rsidTr="00282488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7D3B70">
        <w:trPr>
          <w:cantSplit/>
        </w:trPr>
        <w:tc>
          <w:tcPr>
            <w:tcW w:w="2833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7" w:type="dxa"/>
          </w:tcPr>
          <w:p w:rsidR="000B3FB2" w:rsidRPr="00CE19DF" w:rsidRDefault="000B3FB2" w:rsidP="00482D9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</w:t>
            </w:r>
            <w:r w:rsidR="00282488">
              <w:rPr>
                <w:szCs w:val="28"/>
              </w:rPr>
              <w:t>91</w:t>
            </w:r>
          </w:p>
        </w:tc>
      </w:tr>
      <w:tr w:rsidR="000B3FB2" w:rsidTr="00282488">
        <w:trPr>
          <w:gridAfter w:val="2"/>
          <w:wAfter w:w="5104" w:type="dxa"/>
        </w:trPr>
        <w:tc>
          <w:tcPr>
            <w:tcW w:w="4394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7D3B70" w:rsidRPr="00535969" w:rsidTr="007D3B70">
        <w:trPr>
          <w:gridAfter w:val="2"/>
          <w:wAfter w:w="5104" w:type="dxa"/>
        </w:trPr>
        <w:tc>
          <w:tcPr>
            <w:tcW w:w="4394" w:type="dxa"/>
            <w:gridSpan w:val="2"/>
          </w:tcPr>
          <w:p w:rsidR="007D3B70" w:rsidRPr="00CA7E54" w:rsidRDefault="007D3B70" w:rsidP="00B22BF8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 xml:space="preserve">"О внесении изменений </w:t>
            </w:r>
            <w:r>
              <w:br/>
            </w:r>
            <w:r>
              <w:t>в За</w:t>
            </w:r>
            <w:r>
              <w:softHyphen/>
              <w:t xml:space="preserve">кон Приморского края </w:t>
            </w:r>
            <w:r>
              <w:br/>
            </w:r>
            <w:bookmarkStart w:id="0" w:name="_GoBack"/>
            <w:bookmarkEnd w:id="0"/>
            <w:r>
              <w:t>"О Реестре должностей муниципальной службы в Приморском крае"</w:t>
            </w:r>
          </w:p>
          <w:p w:rsidR="007D3B70" w:rsidRPr="00535969" w:rsidRDefault="007D3B70" w:rsidP="00B22BF8">
            <w:pPr>
              <w:jc w:val="both"/>
            </w:pPr>
          </w:p>
        </w:tc>
      </w:tr>
    </w:tbl>
    <w:p w:rsidR="007D3B70" w:rsidRPr="00F2794F" w:rsidRDefault="007D3B70" w:rsidP="007D3B7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7D3B70" w:rsidRPr="00F2794F" w:rsidRDefault="007D3B70" w:rsidP="007D3B7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3B70" w:rsidRPr="00F2794F" w:rsidRDefault="007D3B70" w:rsidP="007D3B7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D3B70" w:rsidRPr="00F2794F" w:rsidRDefault="007D3B70" w:rsidP="007D3B7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3B70" w:rsidRDefault="007D3B70" w:rsidP="007D3B70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1.Отклонить проект закона Приморского края </w:t>
      </w:r>
      <w:r>
        <w:t>"О внесении изменений в Закон Приморского края "О Реестре должностей муниципальной службы в Приморском крае", внесенный Думой Кавалеровского муниципального района.</w:t>
      </w:r>
      <w:proofErr w:type="gramEnd"/>
    </w:p>
    <w:p w:rsidR="007D3B70" w:rsidRDefault="007D3B70" w:rsidP="007D3B7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D3B70" w:rsidRDefault="007D3B70" w:rsidP="007D3B70">
      <w:pPr>
        <w:pStyle w:val="a3"/>
        <w:tabs>
          <w:tab w:val="left" w:pos="840"/>
        </w:tabs>
        <w:ind w:firstLine="709"/>
        <w:jc w:val="both"/>
      </w:pPr>
      <w:r>
        <w:t>2.Направить настоящее постановление в Думу Кавалеровского муниципального района.</w:t>
      </w:r>
    </w:p>
    <w:p w:rsidR="007D3B70" w:rsidRDefault="007D3B70" w:rsidP="007D3B7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D3B70" w:rsidRDefault="007D3B70" w:rsidP="007D3B7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7D3B70" w:rsidRDefault="007D3B70" w:rsidP="007D3B7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3B70" w:rsidRDefault="007D3B70" w:rsidP="007D3B7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3B70" w:rsidRPr="00F2794F" w:rsidRDefault="007D3B70" w:rsidP="007D3B7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3B70" w:rsidRPr="00F2794F" w:rsidRDefault="007D3B70" w:rsidP="007D3B7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7D3B70" w:rsidRDefault="007D3B70" w:rsidP="007D3B7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>Горчаков</w:t>
      </w:r>
    </w:p>
    <w:p w:rsidR="00845CC4" w:rsidRDefault="00845CC4" w:rsidP="007D3B70">
      <w:pPr>
        <w:pStyle w:val="ConsNormal"/>
        <w:ind w:right="0" w:firstLine="709"/>
        <w:jc w:val="both"/>
      </w:pPr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D42" w:rsidRDefault="00BC5D42">
      <w:r>
        <w:separator/>
      </w:r>
    </w:p>
  </w:endnote>
  <w:endnote w:type="continuationSeparator" w:id="0">
    <w:p w:rsidR="00BC5D42" w:rsidRDefault="00BC5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D42" w:rsidRDefault="00BC5D42">
      <w:r>
        <w:separator/>
      </w:r>
    </w:p>
  </w:footnote>
  <w:footnote w:type="continuationSeparator" w:id="0">
    <w:p w:rsidR="00BC5D42" w:rsidRDefault="00BC5D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0024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B3FB2"/>
    <w:rsid w:val="000D628E"/>
    <w:rsid w:val="000E5228"/>
    <w:rsid w:val="00123119"/>
    <w:rsid w:val="00155F7F"/>
    <w:rsid w:val="001835ED"/>
    <w:rsid w:val="0020024B"/>
    <w:rsid w:val="00240824"/>
    <w:rsid w:val="00264B6E"/>
    <w:rsid w:val="002807AB"/>
    <w:rsid w:val="00282488"/>
    <w:rsid w:val="003325F4"/>
    <w:rsid w:val="00392E21"/>
    <w:rsid w:val="00482D97"/>
    <w:rsid w:val="004B69FA"/>
    <w:rsid w:val="004D1A01"/>
    <w:rsid w:val="00543D40"/>
    <w:rsid w:val="005A6019"/>
    <w:rsid w:val="005E6130"/>
    <w:rsid w:val="006324E0"/>
    <w:rsid w:val="00695A4A"/>
    <w:rsid w:val="006D45ED"/>
    <w:rsid w:val="006E40E0"/>
    <w:rsid w:val="006E650F"/>
    <w:rsid w:val="00726997"/>
    <w:rsid w:val="00732CA6"/>
    <w:rsid w:val="007607CA"/>
    <w:rsid w:val="007B48E7"/>
    <w:rsid w:val="007B5289"/>
    <w:rsid w:val="007D3B70"/>
    <w:rsid w:val="008071B4"/>
    <w:rsid w:val="00835A0E"/>
    <w:rsid w:val="00845CC4"/>
    <w:rsid w:val="008818A7"/>
    <w:rsid w:val="00887F86"/>
    <w:rsid w:val="00922AED"/>
    <w:rsid w:val="00924B45"/>
    <w:rsid w:val="00931FD6"/>
    <w:rsid w:val="009372FF"/>
    <w:rsid w:val="0094344A"/>
    <w:rsid w:val="009959AC"/>
    <w:rsid w:val="009A4E0E"/>
    <w:rsid w:val="009C06BA"/>
    <w:rsid w:val="00A13794"/>
    <w:rsid w:val="00A26C60"/>
    <w:rsid w:val="00A93332"/>
    <w:rsid w:val="00AE5EE6"/>
    <w:rsid w:val="00BA58C7"/>
    <w:rsid w:val="00BB2080"/>
    <w:rsid w:val="00BC5D42"/>
    <w:rsid w:val="00C01F36"/>
    <w:rsid w:val="00C20E8F"/>
    <w:rsid w:val="00CA7E54"/>
    <w:rsid w:val="00CD49CD"/>
    <w:rsid w:val="00CE19DF"/>
    <w:rsid w:val="00D02716"/>
    <w:rsid w:val="00D5640C"/>
    <w:rsid w:val="00DF01B2"/>
    <w:rsid w:val="00DF25A7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  <w:style w:type="paragraph" w:customStyle="1" w:styleId="ConsNormal">
    <w:name w:val="ConsNormal"/>
    <w:rsid w:val="00282488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3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5</cp:revision>
  <cp:lastPrinted>2014-06-27T00:03:00Z</cp:lastPrinted>
  <dcterms:created xsi:type="dcterms:W3CDTF">2014-06-29T22:39:00Z</dcterms:created>
  <dcterms:modified xsi:type="dcterms:W3CDTF">2014-07-01T00:55:00Z</dcterms:modified>
</cp:coreProperties>
</file>